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B64B2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140C1" w:rsidRPr="00C140C1">
        <w:rPr>
          <w:rFonts w:ascii="Times New Roman" w:hAnsi="Times New Roman"/>
          <w:b/>
        </w:rPr>
        <w:t>NA/P/54/2018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C1" w:rsidRPr="00C140C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C1" w:rsidRPr="00C140C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140C1" w:rsidRPr="00C140C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C1" w:rsidRPr="00C140C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140C1" w:rsidRPr="00C140C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140C1" w:rsidRPr="00C140C1">
        <w:rPr>
          <w:rFonts w:ascii="Times New Roman" w:hAnsi="Times New Roman"/>
        </w:rPr>
        <w:t>(</w:t>
      </w:r>
      <w:proofErr w:type="spellStart"/>
      <w:r w:rsidR="00C140C1" w:rsidRPr="00C140C1">
        <w:rPr>
          <w:rFonts w:ascii="Times New Roman" w:hAnsi="Times New Roman"/>
        </w:rPr>
        <w:t>t.j</w:t>
      </w:r>
      <w:proofErr w:type="spellEnd"/>
      <w:r w:rsidR="00C140C1" w:rsidRPr="00C140C1">
        <w:rPr>
          <w:rFonts w:ascii="Times New Roman" w:hAnsi="Times New Roman"/>
        </w:rPr>
        <w:t xml:space="preserve">. Dz. U. z 2017 r. poz. 1579 z </w:t>
      </w:r>
      <w:proofErr w:type="spellStart"/>
      <w:r w:rsidR="00C140C1" w:rsidRPr="00C140C1">
        <w:rPr>
          <w:rFonts w:ascii="Times New Roman" w:hAnsi="Times New Roman"/>
        </w:rPr>
        <w:t>późn</w:t>
      </w:r>
      <w:proofErr w:type="spellEnd"/>
      <w:r w:rsidR="00C140C1" w:rsidRPr="00C140C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140C1" w:rsidRPr="00C140C1">
        <w:rPr>
          <w:rFonts w:ascii="Times New Roman" w:hAnsi="Times New Roman"/>
          <w:b/>
        </w:rPr>
        <w:t>Dostawa projektorów multimedialnych, Dostawa uchwytów sufitowych, Dostawa jednostki sterującej systemem prezentacji.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140C1" w:rsidRPr="00C140C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140C1" w:rsidRPr="00997D0F" w:rsidRDefault="00C140C1" w:rsidP="00C140C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140C1" w:rsidRPr="00023477" w:rsidRDefault="00C140C1" w:rsidP="00C140C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140C1" w:rsidRPr="00997D0F" w:rsidRDefault="00C140C1" w:rsidP="00C140C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140C1" w:rsidRPr="000247FF" w:rsidRDefault="00C140C1" w:rsidP="00C140C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140C1" w:rsidRPr="000247FF" w:rsidRDefault="00C140C1" w:rsidP="00C140C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D9B" w:rsidRDefault="00284D9B" w:rsidP="0038231F">
      <w:pPr>
        <w:spacing w:after="0" w:line="240" w:lineRule="auto"/>
      </w:pPr>
      <w:r>
        <w:separator/>
      </w:r>
    </w:p>
  </w:endnote>
  <w:endnote w:type="continuationSeparator" w:id="0">
    <w:p w:rsidR="00284D9B" w:rsidRDefault="00284D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C1" w:rsidRDefault="00C140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22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22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C1" w:rsidRDefault="00C140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D9B" w:rsidRDefault="00284D9B" w:rsidP="0038231F">
      <w:pPr>
        <w:spacing w:after="0" w:line="240" w:lineRule="auto"/>
      </w:pPr>
      <w:r>
        <w:separator/>
      </w:r>
    </w:p>
  </w:footnote>
  <w:footnote w:type="continuationSeparator" w:id="0">
    <w:p w:rsidR="00284D9B" w:rsidRDefault="00284D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C1" w:rsidRDefault="00C14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C1" w:rsidRDefault="00C140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C1" w:rsidRDefault="00C140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D9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4D9B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64B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40C1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22E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A54910-4407-4242-BA8A-2E06696D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B9AC7-7EE6-494F-83CB-075A87F19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2016-07-26T11:32:00Z</cp:lastPrinted>
  <dcterms:created xsi:type="dcterms:W3CDTF">2018-03-14T10:46:00Z</dcterms:created>
  <dcterms:modified xsi:type="dcterms:W3CDTF">2018-03-14T10:47:00Z</dcterms:modified>
</cp:coreProperties>
</file>