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DB515D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DB515D">
        <w:rPr>
          <w:rFonts w:ascii="Times New Roman" w:hAnsi="Times New Roman"/>
          <w:b w:val="0"/>
          <w:sz w:val="24"/>
        </w:rPr>
        <w:t xml:space="preserve">Załącznik nr </w:t>
      </w:r>
      <w:r w:rsidR="00DB515D" w:rsidRPr="00DB515D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60957" w:rsidRPr="00F60957">
        <w:rPr>
          <w:sz w:val="24"/>
          <w:szCs w:val="24"/>
        </w:rPr>
        <w:t>NA/P/75/2018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60957" w:rsidRPr="00DB515D">
        <w:rPr>
          <w:sz w:val="24"/>
        </w:rPr>
        <w:t>przetarg</w:t>
      </w:r>
      <w:r w:rsidR="00DB515D" w:rsidRPr="00DB515D">
        <w:rPr>
          <w:sz w:val="24"/>
        </w:rPr>
        <w:t>u</w:t>
      </w:r>
      <w:r w:rsidR="00F60957" w:rsidRPr="00DB515D">
        <w:rPr>
          <w:sz w:val="24"/>
        </w:rPr>
        <w:t xml:space="preserve"> nieograniczon</w:t>
      </w:r>
      <w:r w:rsidR="00DB515D" w:rsidRPr="00DB515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F60957" w:rsidP="00C82240">
      <w:pPr>
        <w:jc w:val="center"/>
        <w:rPr>
          <w:sz w:val="24"/>
          <w:szCs w:val="24"/>
        </w:rPr>
      </w:pPr>
      <w:r w:rsidRPr="00F60957">
        <w:rPr>
          <w:b/>
          <w:sz w:val="24"/>
          <w:szCs w:val="24"/>
        </w:rPr>
        <w:t>Budowa instalacji fotowoltaicznej na potrzeby dydaktyczne WEiI Politechniki Rzeszowskiej -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0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7"/>
        <w:gridCol w:w="2409"/>
        <w:gridCol w:w="1418"/>
        <w:gridCol w:w="2336"/>
      </w:tblGrid>
      <w:tr w:rsidR="00DB515D" w:rsidTr="00DB515D">
        <w:trPr>
          <w:trHeight w:val="740"/>
          <w:jc w:val="center"/>
        </w:trPr>
        <w:tc>
          <w:tcPr>
            <w:tcW w:w="2907" w:type="dxa"/>
            <w:vAlign w:val="center"/>
          </w:tcPr>
          <w:p w:rsidR="00DB515D" w:rsidRPr="00C82240" w:rsidRDefault="00DB515D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DB515D" w:rsidRPr="00C82240" w:rsidRDefault="00DB515D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DB515D" w:rsidRPr="007F23DA" w:rsidRDefault="00DB515D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DB515D" w:rsidRPr="00C82240" w:rsidRDefault="00DB515D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DB515D" w:rsidRPr="00C82240" w:rsidRDefault="00DB515D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DB515D" w:rsidTr="00DB515D">
        <w:trPr>
          <w:trHeight w:val="765"/>
          <w:jc w:val="center"/>
        </w:trPr>
        <w:tc>
          <w:tcPr>
            <w:tcW w:w="2907" w:type="dxa"/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</w:tc>
      </w:tr>
      <w:tr w:rsidR="00DB515D" w:rsidTr="00DB515D">
        <w:trPr>
          <w:jc w:val="center"/>
        </w:trPr>
        <w:tc>
          <w:tcPr>
            <w:tcW w:w="2907" w:type="dxa"/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</w:tc>
      </w:tr>
      <w:tr w:rsidR="00DB515D" w:rsidTr="00DB515D">
        <w:trPr>
          <w:jc w:val="center"/>
        </w:trPr>
        <w:tc>
          <w:tcPr>
            <w:tcW w:w="2907" w:type="dxa"/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</w:p>
          <w:p w:rsidR="00DB515D" w:rsidRDefault="00DB515D" w:rsidP="008C7282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6CB" w:rsidRDefault="006306CB">
      <w:r>
        <w:separator/>
      </w:r>
    </w:p>
  </w:endnote>
  <w:endnote w:type="continuationSeparator" w:id="0">
    <w:p w:rsidR="006306CB" w:rsidRDefault="00630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B515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B515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06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6CB" w:rsidRDefault="006306CB">
      <w:r>
        <w:separator/>
      </w:r>
    </w:p>
  </w:footnote>
  <w:footnote w:type="continuationSeparator" w:id="0">
    <w:p w:rsidR="006306CB" w:rsidRDefault="00630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957" w:rsidRDefault="00F60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957" w:rsidRDefault="00F60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6C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306CB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B515D"/>
    <w:rsid w:val="00DD74AE"/>
    <w:rsid w:val="00DF4934"/>
    <w:rsid w:val="00E001EA"/>
    <w:rsid w:val="00EF0FC8"/>
    <w:rsid w:val="00F00CCB"/>
    <w:rsid w:val="00F60957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2D886A"/>
  <w15:chartTrackingRefBased/>
  <w15:docId w15:val="{7B8F5864-A2AF-48B6-9750-9FA7EEDF5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8B16B-4697-430D-B43D-1B5CB625D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2018-03-14T07:25:00Z</dcterms:created>
  <dcterms:modified xsi:type="dcterms:W3CDTF">2018-03-14T07:25:00Z</dcterms:modified>
</cp:coreProperties>
</file>