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91203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B91203">
        <w:rPr>
          <w:i w:val="0"/>
          <w:sz w:val="22"/>
          <w:szCs w:val="22"/>
        </w:rPr>
        <w:t xml:space="preserve">Załącznik nr </w:t>
      </w:r>
      <w:r w:rsidR="00B91203" w:rsidRPr="00B91203">
        <w:rPr>
          <w:i w:val="0"/>
          <w:sz w:val="22"/>
          <w:szCs w:val="22"/>
        </w:rPr>
        <w:t>5</w:t>
      </w:r>
    </w:p>
    <w:p w:rsidR="006676AE" w:rsidRPr="00B91203" w:rsidRDefault="005103B9" w:rsidP="005103B9">
      <w:pPr>
        <w:spacing w:after="0" w:line="480" w:lineRule="auto"/>
        <w:rPr>
          <w:rFonts w:ascii="Times New Roman" w:hAnsi="Times New Roman"/>
        </w:rPr>
      </w:pPr>
      <w:r w:rsidRPr="00B91203">
        <w:rPr>
          <w:rFonts w:ascii="Times New Roman" w:hAnsi="Times New Roman"/>
        </w:rPr>
        <w:t xml:space="preserve">Znak sprawy: </w:t>
      </w:r>
      <w:r w:rsidR="004551A2" w:rsidRPr="00B91203">
        <w:rPr>
          <w:rFonts w:ascii="Times New Roman" w:hAnsi="Times New Roman"/>
        </w:rPr>
        <w:t>NA/P/75/2018</w:t>
      </w:r>
    </w:p>
    <w:bookmarkEnd w:id="0"/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51A2" w:rsidRPr="004551A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51A2" w:rsidRPr="004551A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551A2" w:rsidRPr="004551A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51A2" w:rsidRPr="004551A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551A2" w:rsidRPr="004551A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551A2" w:rsidRPr="004551A2">
        <w:rPr>
          <w:rFonts w:ascii="Times New Roman" w:hAnsi="Times New Roman"/>
        </w:rPr>
        <w:t>(</w:t>
      </w:r>
      <w:proofErr w:type="spellStart"/>
      <w:r w:rsidR="004551A2" w:rsidRPr="004551A2">
        <w:rPr>
          <w:rFonts w:ascii="Times New Roman" w:hAnsi="Times New Roman"/>
        </w:rPr>
        <w:t>t.j</w:t>
      </w:r>
      <w:proofErr w:type="spellEnd"/>
      <w:r w:rsidR="004551A2" w:rsidRPr="004551A2">
        <w:rPr>
          <w:rFonts w:ascii="Times New Roman" w:hAnsi="Times New Roman"/>
        </w:rPr>
        <w:t xml:space="preserve">. Dz. U. z 2017 r. poz. 1579 z </w:t>
      </w:r>
      <w:proofErr w:type="spellStart"/>
      <w:r w:rsidR="004551A2" w:rsidRPr="004551A2">
        <w:rPr>
          <w:rFonts w:ascii="Times New Roman" w:hAnsi="Times New Roman"/>
        </w:rPr>
        <w:t>późn</w:t>
      </w:r>
      <w:proofErr w:type="spellEnd"/>
      <w:r w:rsidR="004551A2" w:rsidRPr="004551A2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551A2" w:rsidRPr="004551A2">
        <w:rPr>
          <w:rFonts w:ascii="Times New Roman" w:hAnsi="Times New Roman"/>
          <w:b/>
        </w:rPr>
        <w:t xml:space="preserve">Budowa instalacji fotowoltaicznej na potrzeby dydaktyczne </w:t>
      </w:r>
      <w:proofErr w:type="spellStart"/>
      <w:r w:rsidR="004551A2" w:rsidRPr="004551A2">
        <w:rPr>
          <w:rFonts w:ascii="Times New Roman" w:hAnsi="Times New Roman"/>
          <w:b/>
        </w:rPr>
        <w:t>WEiI</w:t>
      </w:r>
      <w:proofErr w:type="spellEnd"/>
      <w:r w:rsidR="004551A2" w:rsidRPr="004551A2">
        <w:rPr>
          <w:rFonts w:ascii="Times New Roman" w:hAnsi="Times New Roman"/>
          <w:b/>
        </w:rPr>
        <w:t xml:space="preserve"> Politechniki Rzeszowskiej -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551A2" w:rsidRPr="004551A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551A2" w:rsidRPr="00997D0F" w:rsidRDefault="004551A2" w:rsidP="004551A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551A2" w:rsidRPr="00023477" w:rsidRDefault="004551A2" w:rsidP="004551A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551A2" w:rsidRPr="000247FF" w:rsidRDefault="004551A2" w:rsidP="004551A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551A2" w:rsidP="006F319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6F3197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Default="006F3197" w:rsidP="006F319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6F3197" w:rsidRPr="006F3197" w:rsidRDefault="006F3197" w:rsidP="006F319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6F3197" w:rsidP="006F319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6F3197" w:rsidRPr="006F3197" w:rsidRDefault="006F3197" w:rsidP="006F319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B26" w:rsidRDefault="00C04B26" w:rsidP="0038231F">
      <w:pPr>
        <w:spacing w:after="0" w:line="240" w:lineRule="auto"/>
      </w:pPr>
      <w:r>
        <w:separator/>
      </w:r>
    </w:p>
  </w:endnote>
  <w:endnote w:type="continuationSeparator" w:id="0">
    <w:p w:rsidR="00C04B26" w:rsidRDefault="00C04B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A2" w:rsidRDefault="004551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120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120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A2" w:rsidRDefault="004551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B26" w:rsidRDefault="00C04B26" w:rsidP="0038231F">
      <w:pPr>
        <w:spacing w:after="0" w:line="240" w:lineRule="auto"/>
      </w:pPr>
      <w:r>
        <w:separator/>
      </w:r>
    </w:p>
  </w:footnote>
  <w:footnote w:type="continuationSeparator" w:id="0">
    <w:p w:rsidR="00C04B26" w:rsidRDefault="00C04B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A2" w:rsidRDefault="004551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A2" w:rsidRDefault="004551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A2" w:rsidRDefault="004551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4B2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51A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197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1203"/>
    <w:rsid w:val="00BB0C3C"/>
    <w:rsid w:val="00C014B5"/>
    <w:rsid w:val="00C04B26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395F70"/>
  <w15:docId w15:val="{4185EA11-2589-4602-8A64-ECD1505FD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BB22-989D-4DED-ABEB-31FB12F38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659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2018-03-26T07:39:00Z</cp:lastPrinted>
  <dcterms:created xsi:type="dcterms:W3CDTF">2018-03-26T07:39:00Z</dcterms:created>
  <dcterms:modified xsi:type="dcterms:W3CDTF">2018-03-26T07:39:00Z</dcterms:modified>
</cp:coreProperties>
</file>