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225BF6" w:rsidP="006C2D22">
      <w:pPr>
        <w:jc w:val="right"/>
        <w:rPr>
          <w:b/>
          <w:bCs/>
          <w:sz w:val="24"/>
        </w:rPr>
      </w:pPr>
      <w:r w:rsidRPr="00225BF6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225BF6">
        <w:rPr>
          <w:sz w:val="24"/>
        </w:rPr>
        <w:t>2018-03-29</w:t>
      </w:r>
    </w:p>
    <w:p w:rsidR="00225BF6" w:rsidRPr="00225BF6" w:rsidRDefault="00225BF6" w:rsidP="0018613E">
      <w:pPr>
        <w:spacing w:after="40"/>
        <w:rPr>
          <w:b/>
          <w:bCs/>
          <w:sz w:val="24"/>
        </w:rPr>
      </w:pPr>
      <w:r w:rsidRPr="00225BF6">
        <w:rPr>
          <w:b/>
          <w:bCs/>
          <w:sz w:val="24"/>
        </w:rPr>
        <w:t>Politechnika Rzeszowska</w:t>
      </w:r>
    </w:p>
    <w:p w:rsidR="00A80738" w:rsidRDefault="00225BF6" w:rsidP="0018613E">
      <w:pPr>
        <w:spacing w:after="40"/>
        <w:rPr>
          <w:b/>
          <w:bCs/>
          <w:sz w:val="24"/>
        </w:rPr>
      </w:pPr>
      <w:r w:rsidRPr="00225BF6">
        <w:rPr>
          <w:b/>
          <w:bCs/>
          <w:sz w:val="24"/>
        </w:rPr>
        <w:t>Dział Logistyki i Zamówień Publicznych</w:t>
      </w:r>
    </w:p>
    <w:p w:rsidR="00A80738" w:rsidRPr="0018613E" w:rsidRDefault="00225BF6" w:rsidP="00A80738">
      <w:pPr>
        <w:rPr>
          <w:bCs/>
          <w:sz w:val="24"/>
        </w:rPr>
      </w:pPr>
      <w:r w:rsidRPr="00225BF6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225BF6">
        <w:rPr>
          <w:bCs/>
          <w:sz w:val="24"/>
        </w:rPr>
        <w:t>12</w:t>
      </w:r>
    </w:p>
    <w:p w:rsidR="00A80738" w:rsidRPr="006C2D22" w:rsidRDefault="00225BF6" w:rsidP="006C2D22">
      <w:pPr>
        <w:rPr>
          <w:bCs/>
          <w:sz w:val="24"/>
        </w:rPr>
      </w:pPr>
      <w:r w:rsidRPr="00225BF6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225BF6">
        <w:rPr>
          <w:bCs/>
          <w:sz w:val="24"/>
        </w:rPr>
        <w:t>Rzeszów</w:t>
      </w:r>
    </w:p>
    <w:p w:rsidR="00A80738" w:rsidRDefault="001A443E" w:rsidP="006C2D22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25BF6" w:rsidRPr="00225BF6">
        <w:rPr>
          <w:b/>
          <w:sz w:val="24"/>
          <w:szCs w:val="24"/>
        </w:rPr>
        <w:t>NA/P/54/2018</w:t>
      </w:r>
      <w:r w:rsidR="00A80738">
        <w:rPr>
          <w:sz w:val="24"/>
        </w:rPr>
        <w:tab/>
        <w:t xml:space="preserve"> </w:t>
      </w:r>
    </w:p>
    <w:p w:rsidR="00A80738" w:rsidRPr="006C2D22" w:rsidRDefault="00A80738" w:rsidP="006C2D22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A80738" w:rsidRPr="006C2D22" w:rsidRDefault="00A80738" w:rsidP="006C2D2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5EDB" w:rsidRPr="00C659E2" w:rsidRDefault="00CB5EDB" w:rsidP="006C2D22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25BF6" w:rsidRPr="00225BF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225BF6" w:rsidP="006C2D22">
      <w:pPr>
        <w:pStyle w:val="Tekstpodstawowywcity"/>
        <w:ind w:firstLine="0"/>
        <w:jc w:val="center"/>
      </w:pPr>
      <w:r w:rsidRPr="00225BF6">
        <w:rPr>
          <w:b/>
        </w:rPr>
        <w:t>Dostawa projektorów multimedialnych, Dostawa uchwytów sufitowych, Dostawa jednostki sterującej systemem prezentacji.</w:t>
      </w:r>
    </w:p>
    <w:p w:rsidR="00CB5EDB" w:rsidRPr="006C2D22" w:rsidRDefault="00CB5EDB" w:rsidP="00CB5EDB">
      <w:pPr>
        <w:spacing w:before="120"/>
        <w:jc w:val="both"/>
        <w:rPr>
          <w:spacing w:val="-6"/>
          <w:sz w:val="24"/>
          <w:szCs w:val="24"/>
        </w:rPr>
      </w:pPr>
      <w:r w:rsidRPr="006C2D22">
        <w:rPr>
          <w:spacing w:val="-6"/>
          <w:sz w:val="24"/>
          <w:szCs w:val="24"/>
        </w:rPr>
        <w:t xml:space="preserve">Zamawiający na podstawie art. 86 ust. 5 </w:t>
      </w:r>
      <w:r w:rsidRPr="006C2D22">
        <w:rPr>
          <w:bCs/>
          <w:spacing w:val="-6"/>
          <w:sz w:val="24"/>
          <w:szCs w:val="24"/>
        </w:rPr>
        <w:t xml:space="preserve">ustawy z dnia </w:t>
      </w:r>
      <w:r w:rsidRPr="006C2D22">
        <w:rPr>
          <w:spacing w:val="-6"/>
          <w:sz w:val="24"/>
          <w:szCs w:val="24"/>
        </w:rPr>
        <w:t xml:space="preserve">29 stycznia 2004 roku Prawo Zamówień Publicznych </w:t>
      </w:r>
      <w:r w:rsidR="00225BF6" w:rsidRPr="006C2D22">
        <w:rPr>
          <w:spacing w:val="-6"/>
          <w:sz w:val="24"/>
          <w:szCs w:val="24"/>
        </w:rPr>
        <w:t>(t.j. Dz. U. z 2017 r. poz. 1579 z późn. zm.)</w:t>
      </w:r>
      <w:r w:rsidRPr="006C2D22">
        <w:rPr>
          <w:spacing w:val="-6"/>
          <w:sz w:val="24"/>
          <w:szCs w:val="24"/>
        </w:rPr>
        <w:t xml:space="preserve"> przekazuje informacje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225BF6" w:rsidRPr="00225BF6">
        <w:rPr>
          <w:sz w:val="24"/>
          <w:szCs w:val="24"/>
        </w:rPr>
        <w:t>29/03/2018</w:t>
      </w:r>
      <w:r w:rsidRPr="00FF4AB1">
        <w:rPr>
          <w:sz w:val="24"/>
          <w:szCs w:val="24"/>
        </w:rPr>
        <w:t xml:space="preserve"> o godz. </w:t>
      </w:r>
      <w:r w:rsidR="00225BF6" w:rsidRPr="00225BF6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25BF6" w:rsidRPr="006646D9" w:rsidTr="00F31F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5BF6" w:rsidRPr="00A3048A" w:rsidRDefault="00225BF6" w:rsidP="006C2D22">
            <w:pPr>
              <w:ind w:left="74" w:right="108"/>
              <w:rPr>
                <w:sz w:val="24"/>
                <w:szCs w:val="24"/>
              </w:rPr>
            </w:pPr>
            <w:r w:rsidRPr="00225BF6">
              <w:rPr>
                <w:sz w:val="24"/>
                <w:szCs w:val="24"/>
              </w:rPr>
              <w:t>części 1 zamówienia w wysokości 13 600.00 zł brutto;</w:t>
            </w:r>
          </w:p>
        </w:tc>
      </w:tr>
      <w:tr w:rsidR="00225BF6" w:rsidRPr="006646D9" w:rsidTr="00F31F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5BF6" w:rsidRPr="00A3048A" w:rsidRDefault="00225BF6" w:rsidP="006C2D22">
            <w:pPr>
              <w:ind w:left="74" w:right="108"/>
              <w:rPr>
                <w:sz w:val="24"/>
                <w:szCs w:val="24"/>
              </w:rPr>
            </w:pPr>
            <w:r w:rsidRPr="00225BF6">
              <w:rPr>
                <w:sz w:val="24"/>
                <w:szCs w:val="24"/>
              </w:rPr>
              <w:t>części 2 zamówienia w wysokości 2 200.00 zł brutto;</w:t>
            </w:r>
          </w:p>
        </w:tc>
      </w:tr>
      <w:tr w:rsidR="00225BF6" w:rsidRPr="006646D9" w:rsidTr="00F31F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5BF6" w:rsidRPr="00A3048A" w:rsidRDefault="00225BF6" w:rsidP="006C2D22">
            <w:pPr>
              <w:ind w:left="74" w:right="108"/>
              <w:rPr>
                <w:sz w:val="24"/>
                <w:szCs w:val="24"/>
              </w:rPr>
            </w:pPr>
            <w:r w:rsidRPr="00225BF6">
              <w:rPr>
                <w:sz w:val="24"/>
                <w:szCs w:val="24"/>
              </w:rPr>
              <w:t>części 3 zamówienia w wysokości 6 157.00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225BF6" w:rsidRPr="00075CD0" w:rsidTr="00F31F73">
        <w:tc>
          <w:tcPr>
            <w:tcW w:w="824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1</w:t>
            </w:r>
          </w:p>
        </w:tc>
        <w:tc>
          <w:tcPr>
            <w:tcW w:w="2295" w:type="dxa"/>
            <w:shd w:val="clear" w:color="auto" w:fill="auto"/>
          </w:tcPr>
          <w:p w:rsidR="00225BF6" w:rsidRPr="00CB5EDB" w:rsidRDefault="00225BF6" w:rsidP="00F31F73">
            <w:pPr>
              <w:spacing w:before="40"/>
            </w:pPr>
            <w:r w:rsidRPr="00225BF6">
              <w:t>"MAGELLAN" Wojciech Magryś</w:t>
            </w:r>
          </w:p>
          <w:p w:rsidR="00225BF6" w:rsidRPr="00CB5EDB" w:rsidRDefault="00225BF6" w:rsidP="00F31F73">
            <w:r w:rsidRPr="00225BF6">
              <w:t>S. Batorego</w:t>
            </w:r>
            <w:r w:rsidRPr="00CB5EDB">
              <w:t xml:space="preserve"> </w:t>
            </w:r>
            <w:r w:rsidRPr="00225BF6">
              <w:t>18</w:t>
            </w:r>
            <w:r w:rsidRPr="00CB5EDB">
              <w:t xml:space="preserve"> </w:t>
            </w:r>
          </w:p>
          <w:p w:rsidR="00225BF6" w:rsidRPr="00CB5EDB" w:rsidRDefault="00225BF6" w:rsidP="00F31F73">
            <w:pPr>
              <w:spacing w:before="40" w:after="40"/>
              <w:jc w:val="both"/>
            </w:pPr>
            <w:r w:rsidRPr="00225BF6">
              <w:t>35-005</w:t>
            </w:r>
            <w:r w:rsidRPr="00CB5EDB">
              <w:t xml:space="preserve"> </w:t>
            </w:r>
            <w:r w:rsidRPr="00225BF6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12 004.80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Zgodnie 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 xml:space="preserve">36 mc projektor i 24 mc na </w:t>
            </w:r>
            <w:r w:rsidR="006C2D22" w:rsidRPr="00225BF6">
              <w:t>lampę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zgodnie z SIWZ</w:t>
            </w:r>
          </w:p>
        </w:tc>
      </w:tr>
      <w:tr w:rsidR="00225BF6" w:rsidRPr="00075CD0" w:rsidTr="00F31F73">
        <w:tc>
          <w:tcPr>
            <w:tcW w:w="824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2</w:t>
            </w:r>
          </w:p>
        </w:tc>
        <w:tc>
          <w:tcPr>
            <w:tcW w:w="2295" w:type="dxa"/>
            <w:shd w:val="clear" w:color="auto" w:fill="auto"/>
          </w:tcPr>
          <w:p w:rsidR="00225BF6" w:rsidRPr="00CB5EDB" w:rsidRDefault="00225BF6" w:rsidP="00F31F73">
            <w:pPr>
              <w:spacing w:before="40"/>
            </w:pPr>
            <w:r w:rsidRPr="00225BF6">
              <w:t>"MAGELLAN" Wojciech Magryś</w:t>
            </w:r>
          </w:p>
          <w:p w:rsidR="00225BF6" w:rsidRPr="00CB5EDB" w:rsidRDefault="00225BF6" w:rsidP="00F31F73">
            <w:r w:rsidRPr="00225BF6">
              <w:t>S. Batorego</w:t>
            </w:r>
            <w:r w:rsidRPr="00CB5EDB">
              <w:t xml:space="preserve"> </w:t>
            </w:r>
            <w:r w:rsidRPr="00225BF6">
              <w:t>18</w:t>
            </w:r>
            <w:r w:rsidRPr="00CB5EDB">
              <w:t xml:space="preserve"> </w:t>
            </w:r>
          </w:p>
          <w:p w:rsidR="00225BF6" w:rsidRPr="00CB5EDB" w:rsidRDefault="00225BF6" w:rsidP="00F31F73">
            <w:pPr>
              <w:spacing w:before="40" w:after="40"/>
              <w:jc w:val="both"/>
            </w:pPr>
            <w:r w:rsidRPr="00225BF6">
              <w:t>35-005</w:t>
            </w:r>
            <w:r w:rsidRPr="00CB5EDB">
              <w:t xml:space="preserve"> </w:t>
            </w:r>
            <w:r w:rsidRPr="00225BF6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2 361.60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zgodnie z SIWZ</w:t>
            </w:r>
          </w:p>
        </w:tc>
      </w:tr>
      <w:tr w:rsidR="00225BF6" w:rsidRPr="00075CD0" w:rsidTr="00F31F73">
        <w:tc>
          <w:tcPr>
            <w:tcW w:w="824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3</w:t>
            </w:r>
          </w:p>
        </w:tc>
        <w:tc>
          <w:tcPr>
            <w:tcW w:w="2295" w:type="dxa"/>
            <w:shd w:val="clear" w:color="auto" w:fill="auto"/>
          </w:tcPr>
          <w:p w:rsidR="00225BF6" w:rsidRPr="00CB5EDB" w:rsidRDefault="00225BF6" w:rsidP="00F31F73">
            <w:pPr>
              <w:spacing w:before="40"/>
            </w:pPr>
            <w:r w:rsidRPr="00225BF6">
              <w:t>"MAGELLAN" Wojciech Magryś</w:t>
            </w:r>
          </w:p>
          <w:p w:rsidR="00225BF6" w:rsidRPr="00CB5EDB" w:rsidRDefault="00225BF6" w:rsidP="00F31F73">
            <w:r w:rsidRPr="00225BF6">
              <w:t>S. Batorego</w:t>
            </w:r>
            <w:r w:rsidRPr="00CB5EDB">
              <w:t xml:space="preserve"> </w:t>
            </w:r>
            <w:r w:rsidRPr="00225BF6">
              <w:t>18</w:t>
            </w:r>
            <w:r w:rsidRPr="00CB5EDB">
              <w:t xml:space="preserve"> </w:t>
            </w:r>
          </w:p>
          <w:p w:rsidR="00225BF6" w:rsidRPr="00CB5EDB" w:rsidRDefault="00225BF6" w:rsidP="00F31F73">
            <w:pPr>
              <w:spacing w:before="40" w:after="40"/>
              <w:jc w:val="both"/>
            </w:pPr>
            <w:r w:rsidRPr="00225BF6">
              <w:t>35-005</w:t>
            </w:r>
            <w:r w:rsidRPr="00CB5EDB">
              <w:t xml:space="preserve"> </w:t>
            </w:r>
            <w:r w:rsidRPr="00225BF6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6 174.60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zgodnie z SIWZ</w:t>
            </w:r>
          </w:p>
        </w:tc>
      </w:tr>
      <w:tr w:rsidR="00225BF6" w:rsidRPr="00075CD0" w:rsidTr="00F31F73">
        <w:tc>
          <w:tcPr>
            <w:tcW w:w="824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1</w:t>
            </w:r>
          </w:p>
        </w:tc>
        <w:tc>
          <w:tcPr>
            <w:tcW w:w="2295" w:type="dxa"/>
            <w:shd w:val="clear" w:color="auto" w:fill="auto"/>
          </w:tcPr>
          <w:p w:rsidR="00225BF6" w:rsidRPr="00CB5EDB" w:rsidRDefault="00225BF6" w:rsidP="00F31F73">
            <w:pPr>
              <w:spacing w:before="40"/>
            </w:pPr>
            <w:r w:rsidRPr="00225BF6">
              <w:t>InFast sp. z o.o.</w:t>
            </w:r>
          </w:p>
          <w:p w:rsidR="00225BF6" w:rsidRPr="00CB5EDB" w:rsidRDefault="00225BF6" w:rsidP="00F31F73">
            <w:r w:rsidRPr="00225BF6">
              <w:t>Szopena</w:t>
            </w:r>
            <w:r w:rsidRPr="00CB5EDB">
              <w:t xml:space="preserve"> </w:t>
            </w:r>
            <w:r w:rsidRPr="00225BF6">
              <w:t>51</w:t>
            </w:r>
            <w:r w:rsidRPr="00CB5EDB">
              <w:t xml:space="preserve"> </w:t>
            </w:r>
          </w:p>
          <w:p w:rsidR="00225BF6" w:rsidRPr="00CB5EDB" w:rsidRDefault="00225BF6" w:rsidP="00F31F73">
            <w:pPr>
              <w:spacing w:before="40" w:after="40"/>
              <w:jc w:val="both"/>
            </w:pPr>
            <w:r w:rsidRPr="00225BF6">
              <w:t>35-959</w:t>
            </w:r>
            <w:r w:rsidRPr="00CB5EDB">
              <w:t xml:space="preserve"> </w:t>
            </w:r>
            <w:r w:rsidRPr="00225BF6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13 284.00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 xml:space="preserve">36 mc projektor i 24 mc na </w:t>
            </w:r>
            <w:r w:rsidR="006C2D22" w:rsidRPr="00225BF6">
              <w:t>lampę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zgodnie z SIWZ</w:t>
            </w:r>
          </w:p>
        </w:tc>
      </w:tr>
      <w:tr w:rsidR="00225BF6" w:rsidRPr="00075CD0" w:rsidTr="00F31F73">
        <w:tc>
          <w:tcPr>
            <w:tcW w:w="824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2</w:t>
            </w:r>
          </w:p>
        </w:tc>
        <w:tc>
          <w:tcPr>
            <w:tcW w:w="2295" w:type="dxa"/>
            <w:shd w:val="clear" w:color="auto" w:fill="auto"/>
          </w:tcPr>
          <w:p w:rsidR="00225BF6" w:rsidRPr="00CB5EDB" w:rsidRDefault="00225BF6" w:rsidP="00F31F73">
            <w:pPr>
              <w:spacing w:before="40"/>
            </w:pPr>
            <w:r w:rsidRPr="00225BF6">
              <w:t>InFast sp. z o.o.</w:t>
            </w:r>
          </w:p>
          <w:p w:rsidR="00225BF6" w:rsidRPr="00CB5EDB" w:rsidRDefault="00225BF6" w:rsidP="00F31F73">
            <w:r w:rsidRPr="00225BF6">
              <w:t>Szopena</w:t>
            </w:r>
            <w:r w:rsidRPr="00CB5EDB">
              <w:t xml:space="preserve"> </w:t>
            </w:r>
            <w:r w:rsidRPr="00225BF6">
              <w:t>51</w:t>
            </w:r>
            <w:r w:rsidRPr="00CB5EDB">
              <w:t xml:space="preserve"> </w:t>
            </w:r>
          </w:p>
          <w:p w:rsidR="00225BF6" w:rsidRPr="00CB5EDB" w:rsidRDefault="00225BF6" w:rsidP="00F31F73">
            <w:pPr>
              <w:spacing w:before="40" w:after="40"/>
              <w:jc w:val="both"/>
            </w:pPr>
            <w:r w:rsidRPr="00225BF6">
              <w:t>35-959</w:t>
            </w:r>
            <w:r w:rsidRPr="00CB5EDB">
              <w:t xml:space="preserve"> </w:t>
            </w:r>
            <w:r w:rsidRPr="00225BF6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2 115.60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zgodnie z SIWZ</w:t>
            </w:r>
          </w:p>
        </w:tc>
      </w:tr>
      <w:tr w:rsidR="00225BF6" w:rsidRPr="00075CD0" w:rsidTr="00F31F73">
        <w:tc>
          <w:tcPr>
            <w:tcW w:w="824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3</w:t>
            </w:r>
          </w:p>
        </w:tc>
        <w:tc>
          <w:tcPr>
            <w:tcW w:w="2295" w:type="dxa"/>
            <w:shd w:val="clear" w:color="auto" w:fill="auto"/>
          </w:tcPr>
          <w:p w:rsidR="00225BF6" w:rsidRPr="00CB5EDB" w:rsidRDefault="00225BF6" w:rsidP="00F31F73">
            <w:pPr>
              <w:spacing w:before="40"/>
            </w:pPr>
            <w:r w:rsidRPr="00225BF6">
              <w:t>InFast sp. z o.o.</w:t>
            </w:r>
          </w:p>
          <w:p w:rsidR="00225BF6" w:rsidRPr="00CB5EDB" w:rsidRDefault="00225BF6" w:rsidP="00F31F73">
            <w:r w:rsidRPr="00225BF6">
              <w:t>Szopena</w:t>
            </w:r>
            <w:r w:rsidRPr="00CB5EDB">
              <w:t xml:space="preserve"> </w:t>
            </w:r>
            <w:r w:rsidRPr="00225BF6">
              <w:t>51</w:t>
            </w:r>
            <w:r w:rsidRPr="00CB5EDB">
              <w:t xml:space="preserve"> </w:t>
            </w:r>
          </w:p>
          <w:p w:rsidR="00225BF6" w:rsidRPr="00CB5EDB" w:rsidRDefault="00225BF6" w:rsidP="00F31F73">
            <w:pPr>
              <w:spacing w:before="40" w:after="40"/>
              <w:jc w:val="both"/>
            </w:pPr>
            <w:r w:rsidRPr="00225BF6">
              <w:t>35-959</w:t>
            </w:r>
            <w:r w:rsidRPr="00CB5EDB">
              <w:t xml:space="preserve"> </w:t>
            </w:r>
            <w:r w:rsidRPr="00225BF6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6 396.00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zgodnie z SIWZ</w:t>
            </w:r>
          </w:p>
        </w:tc>
      </w:tr>
      <w:tr w:rsidR="00225BF6" w:rsidRPr="00075CD0" w:rsidTr="00F31F73">
        <w:tc>
          <w:tcPr>
            <w:tcW w:w="824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3</w:t>
            </w:r>
          </w:p>
        </w:tc>
        <w:tc>
          <w:tcPr>
            <w:tcW w:w="2295" w:type="dxa"/>
            <w:shd w:val="clear" w:color="auto" w:fill="auto"/>
          </w:tcPr>
          <w:p w:rsidR="00225BF6" w:rsidRPr="00CB5EDB" w:rsidRDefault="00225BF6" w:rsidP="00F31F73">
            <w:pPr>
              <w:spacing w:before="40"/>
            </w:pPr>
            <w:r w:rsidRPr="00225BF6">
              <w:t>Shemeck Przemysław Olszczak</w:t>
            </w:r>
          </w:p>
          <w:p w:rsidR="00225BF6" w:rsidRPr="00CB5EDB" w:rsidRDefault="00225BF6" w:rsidP="00F31F73">
            <w:r w:rsidRPr="00225BF6">
              <w:t>ul. gnacego Paderewskiego</w:t>
            </w:r>
            <w:r w:rsidRPr="00CB5EDB">
              <w:t xml:space="preserve"> </w:t>
            </w:r>
            <w:r w:rsidRPr="00225BF6">
              <w:t>3</w:t>
            </w:r>
            <w:r w:rsidRPr="00CB5EDB">
              <w:t xml:space="preserve"> </w:t>
            </w:r>
          </w:p>
          <w:p w:rsidR="00225BF6" w:rsidRPr="00CB5EDB" w:rsidRDefault="00225BF6" w:rsidP="00F31F73">
            <w:pPr>
              <w:spacing w:before="40" w:after="40"/>
              <w:jc w:val="both"/>
            </w:pPr>
            <w:r w:rsidRPr="00225BF6">
              <w:t>04-450</w:t>
            </w:r>
            <w:r w:rsidRPr="00CB5EDB">
              <w:t xml:space="preserve"> </w:t>
            </w:r>
            <w:r w:rsidRPr="00225BF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7 318.50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5BF6" w:rsidRPr="00CB5EDB" w:rsidRDefault="00225BF6" w:rsidP="00F31F73">
            <w:pPr>
              <w:spacing w:before="120" w:after="120"/>
              <w:jc w:val="center"/>
            </w:pPr>
            <w:r w:rsidRPr="00225BF6">
              <w:t>zgodnie z SIWZ</w:t>
            </w:r>
          </w:p>
        </w:tc>
      </w:tr>
    </w:tbl>
    <w:p w:rsidR="00A80738" w:rsidRDefault="00A80738" w:rsidP="006C2D22">
      <w:pPr>
        <w:pStyle w:val="Tekstpodstawowy"/>
        <w:jc w:val="right"/>
        <w:rPr>
          <w:i/>
        </w:rPr>
      </w:pPr>
      <w:r>
        <w:rPr>
          <w:i/>
        </w:rPr>
        <w:t>Zamawiający</w:t>
      </w: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120" w:rsidRDefault="00742120">
      <w:r>
        <w:separator/>
      </w:r>
    </w:p>
  </w:endnote>
  <w:endnote w:type="continuationSeparator" w:id="0">
    <w:p w:rsidR="00742120" w:rsidRDefault="00742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1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1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132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120" w:rsidRDefault="00742120">
      <w:r>
        <w:separator/>
      </w:r>
    </w:p>
  </w:footnote>
  <w:footnote w:type="continuationSeparator" w:id="0">
    <w:p w:rsidR="00742120" w:rsidRDefault="00742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BF6" w:rsidRDefault="00225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BF6" w:rsidRDefault="00225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BF6" w:rsidRDefault="00225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2120"/>
    <w:rsid w:val="0001764B"/>
    <w:rsid w:val="0003529D"/>
    <w:rsid w:val="00075CD0"/>
    <w:rsid w:val="00092C61"/>
    <w:rsid w:val="0014428B"/>
    <w:rsid w:val="0018613E"/>
    <w:rsid w:val="001A443E"/>
    <w:rsid w:val="00225BF6"/>
    <w:rsid w:val="002628C2"/>
    <w:rsid w:val="0027132E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6C2D22"/>
    <w:rsid w:val="00742120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9699721-D891-45AA-A96C-0ADB4552E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713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713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2018-03-29T09:41:00Z</cp:lastPrinted>
  <dcterms:created xsi:type="dcterms:W3CDTF">2018-03-29T09:41:00Z</dcterms:created>
  <dcterms:modified xsi:type="dcterms:W3CDTF">2018-03-29T09:41:00Z</dcterms:modified>
</cp:coreProperties>
</file>