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00E0A" w:rsidRDefault="006676AE" w:rsidP="00000E0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00E0A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80572" w:rsidRPr="00080572">
        <w:rPr>
          <w:rFonts w:ascii="Times New Roman" w:hAnsi="Times New Roman"/>
          <w:b/>
        </w:rPr>
        <w:t>NA/P/95/2018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0572" w:rsidRPr="0008057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0572" w:rsidRPr="0008057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80572" w:rsidRPr="0008057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80572" w:rsidRPr="0008057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80572" w:rsidRPr="0008057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3377E5" w:rsidRDefault="007936D6" w:rsidP="003377E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80572" w:rsidRPr="00080572">
        <w:rPr>
          <w:rFonts w:ascii="Times New Roman" w:hAnsi="Times New Roman"/>
        </w:rPr>
        <w:t>(</w:t>
      </w:r>
      <w:proofErr w:type="spellStart"/>
      <w:r w:rsidR="00080572" w:rsidRPr="00080572">
        <w:rPr>
          <w:rFonts w:ascii="Times New Roman" w:hAnsi="Times New Roman"/>
        </w:rPr>
        <w:t>t.j</w:t>
      </w:r>
      <w:proofErr w:type="spellEnd"/>
      <w:r w:rsidR="00080572" w:rsidRPr="00080572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377E5" w:rsidRDefault="00313417" w:rsidP="003377E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80572" w:rsidRPr="00080572">
        <w:rPr>
          <w:rFonts w:ascii="Times New Roman" w:hAnsi="Times New Roman"/>
          <w:b/>
        </w:rPr>
        <w:t>Wymiana oświetlenia na terenie kampusu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80572" w:rsidRPr="0008057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80572" w:rsidRPr="00997D0F" w:rsidRDefault="00080572" w:rsidP="0008057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080572" w:rsidRPr="00023477" w:rsidRDefault="00080572" w:rsidP="0008057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80572" w:rsidRPr="00997D0F" w:rsidRDefault="00080572" w:rsidP="0008057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80572" w:rsidRPr="000247FF" w:rsidRDefault="00080572" w:rsidP="0008057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80572" w:rsidRPr="000247FF" w:rsidRDefault="00080572" w:rsidP="0008057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80572" w:rsidRPr="00292198" w:rsidRDefault="00080572" w:rsidP="0008057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80572" w:rsidRPr="000247FF" w:rsidRDefault="00080572" w:rsidP="0008057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080572" w:rsidRDefault="00080572" w:rsidP="0008057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3377E5" w:rsidRDefault="00F90CD1" w:rsidP="003377E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3377E5" w:rsidRDefault="00F8042D" w:rsidP="003377E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3377E5" w:rsidRDefault="00FE4E2B" w:rsidP="003377E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3377E5" w:rsidSect="00000E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0A2" w:rsidRDefault="003B60A2" w:rsidP="0038231F">
      <w:pPr>
        <w:spacing w:after="0" w:line="240" w:lineRule="auto"/>
      </w:pPr>
      <w:r>
        <w:separator/>
      </w:r>
    </w:p>
  </w:endnote>
  <w:endnote w:type="continuationSeparator" w:id="0">
    <w:p w:rsidR="003B60A2" w:rsidRDefault="003B60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72" w:rsidRDefault="000805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77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77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72" w:rsidRDefault="000805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0A2" w:rsidRDefault="003B60A2" w:rsidP="0038231F">
      <w:pPr>
        <w:spacing w:after="0" w:line="240" w:lineRule="auto"/>
      </w:pPr>
      <w:r>
        <w:separator/>
      </w:r>
    </w:p>
  </w:footnote>
  <w:footnote w:type="continuationSeparator" w:id="0">
    <w:p w:rsidR="003B60A2" w:rsidRDefault="003B60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72" w:rsidRDefault="000805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72" w:rsidRDefault="000805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72" w:rsidRDefault="000805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0A2"/>
    <w:rsid w:val="00000E0A"/>
    <w:rsid w:val="00023477"/>
    <w:rsid w:val="000247FF"/>
    <w:rsid w:val="00025C8D"/>
    <w:rsid w:val="000303EE"/>
    <w:rsid w:val="0005473D"/>
    <w:rsid w:val="00073C3D"/>
    <w:rsid w:val="00080572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7E5"/>
    <w:rsid w:val="00350CD9"/>
    <w:rsid w:val="00351F8A"/>
    <w:rsid w:val="00364235"/>
    <w:rsid w:val="0038231F"/>
    <w:rsid w:val="003B2070"/>
    <w:rsid w:val="003B214C"/>
    <w:rsid w:val="003B60A2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0A33B21-2D2F-4BC1-B5D2-5A4092A99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1EEEA-D7B9-4974-B8F2-FC32AE751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2018-04-03T09:14:00Z</dcterms:created>
  <dcterms:modified xsi:type="dcterms:W3CDTF">2018-04-03T09:17:00Z</dcterms:modified>
</cp:coreProperties>
</file>