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5F4" w:rsidRDefault="007935F4" w:rsidP="007935F4">
      <w:pPr>
        <w:spacing w:line="360" w:lineRule="auto"/>
        <w:jc w:val="right"/>
        <w:rPr>
          <w:sz w:val="24"/>
        </w:rPr>
      </w:pPr>
      <w:r w:rsidRPr="003576CF">
        <w:rPr>
          <w:sz w:val="24"/>
        </w:rPr>
        <w:t>Załącznik nr 1</w:t>
      </w:r>
    </w:p>
    <w:p w:rsidR="007935F4" w:rsidRPr="003576CF" w:rsidRDefault="007935F4" w:rsidP="007935F4">
      <w:pPr>
        <w:spacing w:line="360" w:lineRule="auto"/>
        <w:rPr>
          <w:sz w:val="24"/>
        </w:rPr>
      </w:pPr>
      <w:r w:rsidRPr="007935F4">
        <w:rPr>
          <w:b/>
          <w:sz w:val="24"/>
        </w:rPr>
        <w:t>Znak sprawy</w:t>
      </w:r>
      <w:r>
        <w:rPr>
          <w:sz w:val="24"/>
        </w:rPr>
        <w:t>: NA/P/124/2018</w:t>
      </w:r>
    </w:p>
    <w:p w:rsidR="007935F4" w:rsidRPr="007935F4" w:rsidRDefault="007935F4" w:rsidP="007935F4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7935F4" w:rsidRDefault="007935F4" w:rsidP="007935F4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filled="f" strokeweight=".25pt">
            <v:textbox style="mso-next-textbox:#_x0000_s1028" inset="1pt,1pt,1pt,1pt">
              <w:txbxContent>
                <w:p w:rsidR="007935F4" w:rsidRDefault="007935F4" w:rsidP="007935F4"/>
                <w:p w:rsidR="007935F4" w:rsidRDefault="007935F4" w:rsidP="007935F4">
                  <w:pPr>
                    <w:rPr>
                      <w:sz w:val="12"/>
                    </w:rPr>
                  </w:pPr>
                </w:p>
                <w:p w:rsidR="007935F4" w:rsidRDefault="007935F4" w:rsidP="007935F4">
                  <w:pPr>
                    <w:rPr>
                      <w:sz w:val="12"/>
                    </w:rPr>
                  </w:pPr>
                </w:p>
                <w:p w:rsidR="007935F4" w:rsidRDefault="007935F4" w:rsidP="007935F4">
                  <w:pPr>
                    <w:rPr>
                      <w:sz w:val="12"/>
                    </w:rPr>
                  </w:pPr>
                </w:p>
                <w:p w:rsidR="007935F4" w:rsidRDefault="007935F4" w:rsidP="007935F4">
                  <w:pPr>
                    <w:rPr>
                      <w:sz w:val="12"/>
                    </w:rPr>
                  </w:pPr>
                </w:p>
                <w:p w:rsidR="007935F4" w:rsidRDefault="007935F4" w:rsidP="007935F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935F4" w:rsidRDefault="007935F4" w:rsidP="007935F4"/>
              </w:txbxContent>
            </v:textbox>
          </v:roundrect>
        </w:pict>
      </w:r>
    </w:p>
    <w:p w:rsidR="007935F4" w:rsidRDefault="007935F4" w:rsidP="007935F4">
      <w:pPr>
        <w:spacing w:line="360" w:lineRule="auto"/>
        <w:ind w:left="709" w:hanging="425"/>
        <w:jc w:val="both"/>
        <w:rPr>
          <w:sz w:val="24"/>
        </w:rPr>
      </w:pPr>
    </w:p>
    <w:p w:rsidR="007935F4" w:rsidRDefault="007935F4" w:rsidP="007935F4">
      <w:pPr>
        <w:spacing w:line="360" w:lineRule="auto"/>
        <w:jc w:val="both"/>
        <w:rPr>
          <w:sz w:val="24"/>
        </w:rPr>
      </w:pPr>
    </w:p>
    <w:p w:rsidR="007935F4" w:rsidRPr="00637E7F" w:rsidRDefault="007935F4" w:rsidP="007935F4">
      <w:pPr>
        <w:ind w:firstLine="3969"/>
        <w:rPr>
          <w:b/>
          <w:sz w:val="24"/>
        </w:rPr>
      </w:pPr>
      <w:r w:rsidRPr="00637E7F">
        <w:rPr>
          <w:b/>
          <w:sz w:val="24"/>
        </w:rPr>
        <w:t>Politechnika Rzeszowska</w:t>
      </w:r>
    </w:p>
    <w:p w:rsidR="007935F4" w:rsidRDefault="007935F4" w:rsidP="007935F4">
      <w:pPr>
        <w:ind w:firstLine="3969"/>
        <w:rPr>
          <w:b/>
          <w:sz w:val="24"/>
        </w:rPr>
      </w:pPr>
      <w:r w:rsidRPr="00637E7F">
        <w:rPr>
          <w:b/>
          <w:sz w:val="24"/>
        </w:rPr>
        <w:t>Dział Logistyki i Zamówień Publicznych</w:t>
      </w:r>
    </w:p>
    <w:p w:rsidR="007935F4" w:rsidRDefault="007935F4" w:rsidP="007935F4">
      <w:pPr>
        <w:ind w:left="3969"/>
        <w:rPr>
          <w:b/>
          <w:sz w:val="24"/>
        </w:rPr>
      </w:pPr>
      <w:r w:rsidRPr="00637E7F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637E7F">
        <w:rPr>
          <w:b/>
          <w:sz w:val="24"/>
        </w:rPr>
        <w:t>12</w:t>
      </w:r>
    </w:p>
    <w:p w:rsidR="007935F4" w:rsidRDefault="007935F4" w:rsidP="007935F4">
      <w:pPr>
        <w:ind w:firstLine="3969"/>
        <w:rPr>
          <w:b/>
          <w:sz w:val="24"/>
        </w:rPr>
      </w:pPr>
      <w:r w:rsidRPr="00637E7F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637E7F">
        <w:rPr>
          <w:b/>
          <w:sz w:val="24"/>
        </w:rPr>
        <w:t>Rzesz</w:t>
      </w:r>
      <w:bookmarkStart w:id="0" w:name="_GoBack"/>
      <w:bookmarkEnd w:id="0"/>
      <w:r w:rsidRPr="00637E7F">
        <w:rPr>
          <w:b/>
          <w:sz w:val="24"/>
        </w:rPr>
        <w:t>ów</w:t>
      </w:r>
    </w:p>
    <w:p w:rsidR="007935F4" w:rsidRPr="007935F4" w:rsidRDefault="007935F4" w:rsidP="007935F4">
      <w:pPr>
        <w:ind w:firstLine="3969"/>
        <w:rPr>
          <w:b/>
          <w:sz w:val="24"/>
        </w:rPr>
      </w:pPr>
    </w:p>
    <w:p w:rsidR="007935F4" w:rsidRPr="007935F4" w:rsidRDefault="007935F4" w:rsidP="007935F4">
      <w:pPr>
        <w:numPr>
          <w:ilvl w:val="0"/>
          <w:numId w:val="42"/>
        </w:numPr>
        <w:spacing w:line="360" w:lineRule="auto"/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3576CF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0B353B">
        <w:rPr>
          <w:b/>
          <w:sz w:val="24"/>
        </w:rPr>
        <w:t>Remont wybranych pomieszczeń w DS IKAR</w:t>
      </w:r>
      <w:r>
        <w:rPr>
          <w:sz w:val="24"/>
        </w:rPr>
        <w:t>.</w:t>
      </w:r>
    </w:p>
    <w:p w:rsidR="007935F4" w:rsidRPr="000D23C5" w:rsidRDefault="007935F4" w:rsidP="007935F4">
      <w:pPr>
        <w:numPr>
          <w:ilvl w:val="0"/>
          <w:numId w:val="41"/>
        </w:numPr>
        <w:spacing w:line="480" w:lineRule="auto"/>
        <w:ind w:left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</w:t>
      </w:r>
      <w:r>
        <w:rPr>
          <w:sz w:val="24"/>
          <w:szCs w:val="24"/>
        </w:rPr>
        <w:t>...</w:t>
      </w:r>
      <w:r w:rsidRPr="000D23C5">
        <w:rPr>
          <w:sz w:val="24"/>
          <w:szCs w:val="24"/>
        </w:rPr>
        <w:t>.........................</w:t>
      </w:r>
    </w:p>
    <w:p w:rsidR="007935F4" w:rsidRPr="000D23C5" w:rsidRDefault="007935F4" w:rsidP="007935F4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</w:t>
      </w:r>
      <w:r>
        <w:rPr>
          <w:sz w:val="24"/>
          <w:szCs w:val="24"/>
        </w:rPr>
        <w:t>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</w:t>
      </w:r>
    </w:p>
    <w:p w:rsidR="007935F4" w:rsidRPr="000D23C5" w:rsidRDefault="007935F4" w:rsidP="007935F4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>
        <w:rPr>
          <w:sz w:val="24"/>
          <w:szCs w:val="24"/>
        </w:rPr>
        <w:t>VAT   w wysokości 8</w:t>
      </w:r>
      <w:r w:rsidRPr="003411EB">
        <w:rPr>
          <w:sz w:val="24"/>
          <w:szCs w:val="24"/>
        </w:rPr>
        <w:t>%</w:t>
      </w:r>
      <w:r>
        <w:rPr>
          <w:sz w:val="24"/>
          <w:szCs w:val="24"/>
        </w:rPr>
        <w:t xml:space="preserve"> ………………</w:t>
      </w:r>
      <w:r w:rsidRPr="000D23C5">
        <w:rPr>
          <w:sz w:val="24"/>
          <w:szCs w:val="24"/>
        </w:rPr>
        <w:t>…</w:t>
      </w:r>
      <w:r>
        <w:rPr>
          <w:sz w:val="24"/>
          <w:szCs w:val="24"/>
        </w:rPr>
        <w:t>…………………….….…….</w:t>
      </w:r>
      <w:r w:rsidRPr="000D23C5">
        <w:rPr>
          <w:sz w:val="24"/>
          <w:szCs w:val="24"/>
        </w:rPr>
        <w:t>……</w:t>
      </w:r>
    </w:p>
    <w:p w:rsidR="007935F4" w:rsidRPr="002A4E8B" w:rsidRDefault="007935F4" w:rsidP="007935F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</w:t>
      </w:r>
      <w:r>
        <w:rPr>
          <w:sz w:val="24"/>
          <w:szCs w:val="24"/>
        </w:rPr>
        <w:t>...............................</w:t>
      </w:r>
    </w:p>
    <w:p w:rsidR="007935F4" w:rsidRPr="00FA5968" w:rsidRDefault="007935F4" w:rsidP="007935F4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7935F4" w:rsidRPr="00FA5968" w:rsidRDefault="007935F4" w:rsidP="007935F4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r w:rsidRPr="003411EB">
        <w:rPr>
          <w:b/>
          <w:kern w:val="20"/>
        </w:rPr>
        <w:t xml:space="preserve">5 lat               </w:t>
      </w:r>
      <w:r w:rsidRPr="003411EB">
        <w:rPr>
          <w:b/>
          <w:kern w:val="20"/>
        </w:rPr>
        <w:tab/>
        <w:t xml:space="preserve">      </w:t>
      </w:r>
      <w:r w:rsidRPr="003411EB">
        <w:rPr>
          <w:b/>
          <w:kern w:val="20"/>
        </w:rPr>
        <w:tab/>
        <w:t xml:space="preserve">                 </w:t>
      </w:r>
      <w:r w:rsidRPr="003411EB">
        <w:rPr>
          <w:b/>
          <w:kern w:val="20"/>
          <w:sz w:val="96"/>
          <w:szCs w:val="96"/>
        </w:rPr>
        <w:t>□</w:t>
      </w:r>
      <w:r w:rsidRPr="003411EB">
        <w:rPr>
          <w:b/>
          <w:kern w:val="20"/>
        </w:rPr>
        <w:t>6 lat</w:t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  <w:t xml:space="preserve">                    </w:t>
      </w:r>
      <w:r w:rsidRPr="003411EB">
        <w:rPr>
          <w:b/>
          <w:kern w:val="20"/>
          <w:sz w:val="96"/>
          <w:szCs w:val="96"/>
        </w:rPr>
        <w:t xml:space="preserve"> □</w:t>
      </w:r>
      <w:r w:rsidRPr="003411EB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7935F4" w:rsidRPr="003576CF" w:rsidRDefault="007935F4" w:rsidP="007935F4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</w:t>
      </w:r>
      <w:r>
        <w:rPr>
          <w:kern w:val="20"/>
          <w:sz w:val="18"/>
          <w:szCs w:val="18"/>
        </w:rPr>
        <w:t>znaczyć znakiem X właściwe pole</w:t>
      </w:r>
    </w:p>
    <w:p w:rsidR="007935F4" w:rsidRDefault="007935F4" w:rsidP="007935F4">
      <w:pPr>
        <w:ind w:left="426" w:hanging="568"/>
        <w:jc w:val="both"/>
        <w:rPr>
          <w:sz w:val="24"/>
        </w:rPr>
      </w:pPr>
      <w:r>
        <w:rPr>
          <w:sz w:val="24"/>
        </w:rPr>
        <w:t>3.    Zakres prac przewidzianych do wykonania jest zgodny z zakresem objętym specyfikacją istotnych warunków zamówienia.</w:t>
      </w:r>
    </w:p>
    <w:p w:rsidR="007935F4" w:rsidRDefault="007935F4" w:rsidP="007935F4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7935F4" w:rsidRDefault="007935F4" w:rsidP="007935F4">
      <w:pPr>
        <w:ind w:left="426" w:hanging="568"/>
        <w:jc w:val="both"/>
        <w:rPr>
          <w:sz w:val="24"/>
        </w:rPr>
      </w:pPr>
      <w:r>
        <w:rPr>
          <w:sz w:val="24"/>
        </w:rPr>
        <w:t>5.   Oświadczamy, że uważamy się za związanych niniejszą ofertą na czas wskazany w specyfikacji istotnych warunków zamówienia.</w:t>
      </w:r>
    </w:p>
    <w:p w:rsidR="007935F4" w:rsidRDefault="007935F4" w:rsidP="007935F4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935F4" w:rsidRDefault="007935F4" w:rsidP="007935F4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7935F4" w:rsidRDefault="007935F4" w:rsidP="007935F4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7935F4" w:rsidTr="00E94EE8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5F4" w:rsidRDefault="007935F4" w:rsidP="00E94EE8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5F4" w:rsidRDefault="007935F4" w:rsidP="00E94EE8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5F4" w:rsidRDefault="007935F4" w:rsidP="00E94EE8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7935F4" w:rsidTr="00E94EE8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</w:tr>
      <w:tr w:rsidR="007935F4" w:rsidTr="00E94EE8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</w:tr>
    </w:tbl>
    <w:p w:rsidR="007935F4" w:rsidRPr="007935F4" w:rsidRDefault="007935F4" w:rsidP="007935F4">
      <w:pPr>
        <w:jc w:val="both"/>
        <w:rPr>
          <w:sz w:val="18"/>
          <w:szCs w:val="18"/>
        </w:rPr>
      </w:pPr>
      <w:r w:rsidRPr="007935F4">
        <w:rPr>
          <w:sz w:val="18"/>
          <w:szCs w:val="18"/>
        </w:rPr>
        <w:t xml:space="preserve">* Wypełnić jeżeli Wykonawca zamierza powierzyć podwykonawstwo </w:t>
      </w:r>
    </w:p>
    <w:p w:rsidR="007935F4" w:rsidRDefault="007935F4" w:rsidP="007935F4">
      <w:pPr>
        <w:jc w:val="both"/>
        <w:rPr>
          <w:b/>
          <w:sz w:val="24"/>
        </w:rPr>
      </w:pPr>
    </w:p>
    <w:p w:rsidR="007935F4" w:rsidRDefault="007935F4" w:rsidP="007935F4">
      <w:pPr>
        <w:spacing w:line="360" w:lineRule="auto"/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7935F4" w:rsidRDefault="007935F4" w:rsidP="007935F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7935F4" w:rsidRDefault="007935F4" w:rsidP="007935F4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7935F4" w:rsidRDefault="007935F4" w:rsidP="007935F4">
      <w:pPr>
        <w:jc w:val="both"/>
        <w:rPr>
          <w:sz w:val="16"/>
          <w:szCs w:val="16"/>
        </w:rPr>
      </w:pPr>
    </w:p>
    <w:p w:rsidR="007935F4" w:rsidRDefault="007935F4" w:rsidP="007935F4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935F4" w:rsidRDefault="007935F4" w:rsidP="007935F4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7935F4" w:rsidRPr="00A97673" w:rsidRDefault="007935F4" w:rsidP="007935F4">
      <w:pPr>
        <w:jc w:val="both"/>
        <w:rPr>
          <w:i/>
          <w:sz w:val="18"/>
          <w:szCs w:val="18"/>
        </w:rPr>
      </w:pPr>
    </w:p>
    <w:p w:rsidR="007935F4" w:rsidRDefault="007935F4" w:rsidP="007935F4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200 000,00  zł</w:t>
      </w:r>
    </w:p>
    <w:p w:rsidR="007935F4" w:rsidRDefault="007935F4" w:rsidP="007935F4">
      <w:pPr>
        <w:ind w:left="284" w:hanging="426"/>
        <w:jc w:val="both"/>
        <w:rPr>
          <w:sz w:val="24"/>
        </w:rPr>
      </w:pPr>
    </w:p>
    <w:p w:rsidR="007935F4" w:rsidRDefault="007935F4" w:rsidP="007935F4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7935F4" w:rsidRDefault="007935F4" w:rsidP="007935F4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7935F4" w:rsidRDefault="007935F4" w:rsidP="007935F4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7935F4" w:rsidRDefault="007935F4" w:rsidP="007935F4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7935F4" w:rsidRDefault="007935F4" w:rsidP="007935F4">
      <w:pPr>
        <w:jc w:val="both"/>
        <w:rPr>
          <w:sz w:val="16"/>
          <w:szCs w:val="16"/>
        </w:rPr>
      </w:pPr>
    </w:p>
    <w:p w:rsidR="007935F4" w:rsidRDefault="007935F4" w:rsidP="007935F4">
      <w:pPr>
        <w:jc w:val="both"/>
        <w:rPr>
          <w:sz w:val="16"/>
          <w:szCs w:val="16"/>
        </w:rPr>
      </w:pPr>
    </w:p>
    <w:p w:rsidR="007935F4" w:rsidRPr="00A97673" w:rsidRDefault="007935F4" w:rsidP="007935F4">
      <w:pPr>
        <w:jc w:val="both"/>
        <w:rPr>
          <w:sz w:val="16"/>
          <w:szCs w:val="16"/>
        </w:rPr>
      </w:pPr>
    </w:p>
    <w:p w:rsidR="007935F4" w:rsidRDefault="007935F4" w:rsidP="007935F4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7935F4" w:rsidRDefault="007935F4" w:rsidP="007935F4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7935F4" w:rsidRDefault="007935F4" w:rsidP="007935F4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7935F4" w:rsidRDefault="007935F4" w:rsidP="007935F4">
      <w:pPr>
        <w:jc w:val="both"/>
        <w:rPr>
          <w:sz w:val="24"/>
        </w:rPr>
      </w:pPr>
    </w:p>
    <w:p w:rsidR="007935F4" w:rsidRDefault="007935F4" w:rsidP="007935F4">
      <w:pPr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935F4" w:rsidTr="00E94EE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F4" w:rsidRDefault="007935F4" w:rsidP="00E94EE8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</w:tr>
      <w:tr w:rsidR="007935F4" w:rsidTr="00E94EE8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F4" w:rsidRDefault="007935F4" w:rsidP="00E94EE8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</w:tr>
      <w:tr w:rsidR="007935F4" w:rsidTr="00E94EE8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F4" w:rsidRDefault="007935F4" w:rsidP="00E94EE8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</w:tr>
      <w:tr w:rsidR="007935F4" w:rsidTr="00E94EE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F4" w:rsidRDefault="007935F4" w:rsidP="00E94EE8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F4" w:rsidRDefault="007935F4" w:rsidP="00E94EE8">
            <w:pPr>
              <w:jc w:val="both"/>
              <w:rPr>
                <w:sz w:val="24"/>
              </w:rPr>
            </w:pPr>
          </w:p>
        </w:tc>
      </w:tr>
    </w:tbl>
    <w:p w:rsidR="007935F4" w:rsidRDefault="007935F4" w:rsidP="007935F4">
      <w:pPr>
        <w:jc w:val="both"/>
        <w:rPr>
          <w:sz w:val="24"/>
        </w:rPr>
      </w:pPr>
    </w:p>
    <w:p w:rsidR="007935F4" w:rsidRDefault="007935F4" w:rsidP="007935F4">
      <w:pPr>
        <w:jc w:val="both"/>
        <w:rPr>
          <w:sz w:val="24"/>
        </w:rPr>
      </w:pPr>
    </w:p>
    <w:p w:rsidR="007935F4" w:rsidRDefault="007935F4" w:rsidP="007935F4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7935F4" w:rsidRDefault="007935F4" w:rsidP="007935F4">
      <w:pPr>
        <w:jc w:val="both"/>
        <w:rPr>
          <w:sz w:val="24"/>
        </w:rPr>
      </w:pPr>
    </w:p>
    <w:p w:rsidR="007935F4" w:rsidRDefault="007935F4" w:rsidP="007935F4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7935F4" w:rsidRPr="007935F4" w:rsidRDefault="007935F4" w:rsidP="007935F4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  <w:r>
        <w:rPr>
          <w:sz w:val="24"/>
          <w:vertAlign w:val="superscript"/>
        </w:rPr>
        <w:t xml:space="preserve"> Wykonawcy</w:t>
      </w:r>
    </w:p>
    <w:sectPr w:rsidR="007935F4" w:rsidRPr="007935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8E2" w:rsidRDefault="009458E2">
      <w:r>
        <w:separator/>
      </w:r>
    </w:p>
  </w:endnote>
  <w:endnote w:type="continuationSeparator" w:id="0">
    <w:p w:rsidR="009458E2" w:rsidRDefault="0094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3B" w:rsidRDefault="000B3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935F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3B" w:rsidRDefault="000B3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8E2" w:rsidRDefault="009458E2">
      <w:r>
        <w:separator/>
      </w:r>
    </w:p>
  </w:footnote>
  <w:footnote w:type="continuationSeparator" w:id="0">
    <w:p w:rsidR="009458E2" w:rsidRDefault="00945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3B" w:rsidRDefault="000B3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3B" w:rsidRDefault="000B35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3B" w:rsidRDefault="000B3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A7C7A"/>
    <w:multiLevelType w:val="hybridMultilevel"/>
    <w:tmpl w:val="162E3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141272"/>
    <w:multiLevelType w:val="hybridMultilevel"/>
    <w:tmpl w:val="6D04B49A"/>
    <w:lvl w:ilvl="0" w:tplc="60922E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2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19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8E2"/>
    <w:rsid w:val="000B353B"/>
    <w:rsid w:val="000D3BF8"/>
    <w:rsid w:val="007935F4"/>
    <w:rsid w:val="00905C81"/>
    <w:rsid w:val="00910C60"/>
    <w:rsid w:val="009458E2"/>
    <w:rsid w:val="00A23135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198D317"/>
  <w15:chartTrackingRefBased/>
  <w15:docId w15:val="{88CAC11E-BA0D-4D97-9E10-0B77996A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7935F4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2018-04-30T11:26:00Z</cp:lastPrinted>
  <dcterms:created xsi:type="dcterms:W3CDTF">2018-04-30T11:26:00Z</dcterms:created>
  <dcterms:modified xsi:type="dcterms:W3CDTF">2018-04-30T11:26:00Z</dcterms:modified>
</cp:coreProperties>
</file>