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1A7BE1" w:rsidRDefault="001A7BE1" w:rsidP="001A7BE1">
      <w:pPr>
        <w:spacing w:line="360" w:lineRule="auto"/>
        <w:jc w:val="right"/>
        <w:rPr>
          <w:sz w:val="24"/>
        </w:rPr>
      </w:pPr>
      <w:r w:rsidRPr="001A7BE1">
        <w:rPr>
          <w:sz w:val="24"/>
        </w:rPr>
        <w:t>Załącznik nr 1</w:t>
      </w:r>
    </w:p>
    <w:p w:rsidR="001A7BE1" w:rsidRPr="00FE5FDA" w:rsidRDefault="001A7BE1" w:rsidP="001A7BE1">
      <w:pPr>
        <w:spacing w:line="360" w:lineRule="auto"/>
        <w:outlineLvl w:val="0"/>
        <w:rPr>
          <w:b/>
          <w:sz w:val="24"/>
          <w:szCs w:val="24"/>
        </w:rPr>
      </w:pPr>
      <w:r w:rsidRPr="00FE5FDA">
        <w:rPr>
          <w:b/>
          <w:sz w:val="24"/>
          <w:szCs w:val="24"/>
        </w:rPr>
        <w:t>Znak sprawy</w:t>
      </w:r>
      <w:r>
        <w:rPr>
          <w:sz w:val="24"/>
          <w:szCs w:val="24"/>
        </w:rPr>
        <w:t>: NA/P/133</w:t>
      </w:r>
      <w:r w:rsidRPr="00FE5FDA">
        <w:rPr>
          <w:sz w:val="24"/>
          <w:szCs w:val="24"/>
        </w:rPr>
        <w:t>/2018</w:t>
      </w:r>
    </w:p>
    <w:p w:rsidR="001A7BE1" w:rsidRDefault="001A7BE1" w:rsidP="001A7BE1">
      <w:pPr>
        <w:spacing w:line="360" w:lineRule="auto"/>
        <w:jc w:val="center"/>
        <w:outlineLvl w:val="0"/>
        <w:rPr>
          <w:b/>
          <w:sz w:val="28"/>
        </w:rPr>
      </w:pPr>
    </w:p>
    <w:p w:rsidR="001A7BE1" w:rsidRDefault="001A7BE1" w:rsidP="001A7BE1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1A7BE1" w:rsidRDefault="001A7BE1" w:rsidP="001A7BE1">
      <w:pPr>
        <w:spacing w:line="360" w:lineRule="auto"/>
        <w:jc w:val="center"/>
        <w:outlineLvl w:val="0"/>
        <w:rPr>
          <w:b/>
          <w:sz w:val="28"/>
        </w:rPr>
      </w:pPr>
    </w:p>
    <w:p w:rsidR="001A7BE1" w:rsidRDefault="00BB3401" w:rsidP="001A7BE1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9264" arcsize="10923f" filled="f" strokeweight=".25pt">
            <v:textbox style="mso-next-textbox:#_x0000_s1026" inset="1pt,1pt,1pt,1pt">
              <w:txbxContent>
                <w:p w:rsidR="001A7BE1" w:rsidRDefault="001A7BE1" w:rsidP="001A7BE1"/>
                <w:p w:rsidR="001A7BE1" w:rsidRDefault="001A7BE1" w:rsidP="001A7BE1">
                  <w:pPr>
                    <w:rPr>
                      <w:sz w:val="12"/>
                    </w:rPr>
                  </w:pPr>
                </w:p>
                <w:p w:rsidR="001A7BE1" w:rsidRDefault="001A7BE1" w:rsidP="001A7BE1">
                  <w:pPr>
                    <w:rPr>
                      <w:sz w:val="12"/>
                    </w:rPr>
                  </w:pPr>
                </w:p>
                <w:p w:rsidR="001A7BE1" w:rsidRDefault="001A7BE1" w:rsidP="001A7BE1">
                  <w:pPr>
                    <w:rPr>
                      <w:sz w:val="12"/>
                    </w:rPr>
                  </w:pPr>
                </w:p>
                <w:p w:rsidR="001A7BE1" w:rsidRDefault="001A7BE1" w:rsidP="001A7BE1">
                  <w:pPr>
                    <w:rPr>
                      <w:sz w:val="12"/>
                    </w:rPr>
                  </w:pPr>
                </w:p>
                <w:p w:rsidR="001A7BE1" w:rsidRDefault="001A7BE1" w:rsidP="001A7BE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A7BE1" w:rsidRDefault="001A7BE1" w:rsidP="001A7BE1"/>
              </w:txbxContent>
            </v:textbox>
          </v:roundrect>
        </w:pict>
      </w:r>
    </w:p>
    <w:p w:rsidR="001A7BE1" w:rsidRDefault="001A7BE1" w:rsidP="001A7BE1">
      <w:pPr>
        <w:ind w:firstLine="3969"/>
        <w:rPr>
          <w:b/>
          <w:sz w:val="24"/>
        </w:rPr>
      </w:pPr>
    </w:p>
    <w:p w:rsidR="001A7BE1" w:rsidRDefault="001A7BE1" w:rsidP="001A7BE1">
      <w:pPr>
        <w:ind w:firstLine="3969"/>
        <w:rPr>
          <w:b/>
          <w:sz w:val="24"/>
        </w:rPr>
      </w:pPr>
    </w:p>
    <w:p w:rsidR="001A7BE1" w:rsidRDefault="001A7BE1" w:rsidP="001A7BE1">
      <w:pPr>
        <w:ind w:firstLine="3969"/>
        <w:rPr>
          <w:b/>
          <w:sz w:val="24"/>
        </w:rPr>
      </w:pPr>
    </w:p>
    <w:p w:rsidR="001A7BE1" w:rsidRDefault="001A7BE1" w:rsidP="00E10098">
      <w:pPr>
        <w:rPr>
          <w:b/>
          <w:sz w:val="24"/>
        </w:rPr>
      </w:pPr>
      <w:bookmarkStart w:id="0" w:name="_GoBack"/>
      <w:bookmarkEnd w:id="0"/>
    </w:p>
    <w:p w:rsidR="001A7BE1" w:rsidRPr="00BF4523" w:rsidRDefault="001A7BE1" w:rsidP="001A7BE1">
      <w:pPr>
        <w:ind w:firstLine="3969"/>
        <w:rPr>
          <w:b/>
          <w:sz w:val="24"/>
        </w:rPr>
      </w:pPr>
      <w:r w:rsidRPr="00BF4523">
        <w:rPr>
          <w:b/>
          <w:sz w:val="24"/>
        </w:rPr>
        <w:t>Politechnika Rzeszowska</w:t>
      </w:r>
    </w:p>
    <w:p w:rsidR="001A7BE1" w:rsidRDefault="001A7BE1" w:rsidP="001A7BE1">
      <w:pPr>
        <w:ind w:firstLine="3969"/>
        <w:rPr>
          <w:b/>
          <w:sz w:val="24"/>
        </w:rPr>
      </w:pPr>
      <w:r w:rsidRPr="00BF4523">
        <w:rPr>
          <w:b/>
          <w:sz w:val="24"/>
        </w:rPr>
        <w:t>Dział Logistyki i Zamówień Publicznych</w:t>
      </w:r>
    </w:p>
    <w:p w:rsidR="001A7BE1" w:rsidRDefault="001A7BE1" w:rsidP="001A7BE1">
      <w:pPr>
        <w:ind w:left="3969"/>
        <w:rPr>
          <w:b/>
          <w:sz w:val="24"/>
        </w:rPr>
      </w:pPr>
      <w:r w:rsidRPr="00BF4523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12</w:t>
      </w:r>
    </w:p>
    <w:p w:rsidR="001A7BE1" w:rsidRDefault="001A7BE1" w:rsidP="001A7BE1">
      <w:pPr>
        <w:ind w:firstLine="3969"/>
        <w:rPr>
          <w:b/>
          <w:sz w:val="24"/>
        </w:rPr>
      </w:pPr>
      <w:r w:rsidRPr="00BF4523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BF4523">
        <w:rPr>
          <w:b/>
          <w:sz w:val="24"/>
        </w:rPr>
        <w:t>Rzeszów</w:t>
      </w:r>
    </w:p>
    <w:p w:rsidR="001A7BE1" w:rsidRDefault="001A7BE1" w:rsidP="001A7BE1">
      <w:pPr>
        <w:spacing w:line="360" w:lineRule="auto"/>
        <w:jc w:val="both"/>
        <w:rPr>
          <w:sz w:val="24"/>
        </w:rPr>
      </w:pPr>
    </w:p>
    <w:p w:rsidR="001A7BE1" w:rsidRDefault="001A7BE1" w:rsidP="001A7BE1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="00E10098" w:rsidRPr="00E10098">
        <w:rPr>
          <w:b/>
          <w:sz w:val="24"/>
        </w:rPr>
        <w:t>Remont generalny małej sali gimnastycznej w budynku P Politechniki Rzeszowskiej</w:t>
      </w:r>
      <w:r>
        <w:rPr>
          <w:b/>
          <w:sz w:val="24"/>
        </w:rPr>
        <w:t xml:space="preserve">, </w:t>
      </w:r>
      <w:r>
        <w:rPr>
          <w:sz w:val="24"/>
        </w:rPr>
        <w:t xml:space="preserve"> oferujemy wykonanie przedmiotu zamówienia: </w:t>
      </w:r>
    </w:p>
    <w:p w:rsidR="001A7BE1" w:rsidRPr="004A07C3" w:rsidRDefault="001A7BE1" w:rsidP="001A7BE1">
      <w:pPr>
        <w:jc w:val="both"/>
        <w:rPr>
          <w:sz w:val="24"/>
        </w:rPr>
      </w:pPr>
    </w:p>
    <w:p w:rsidR="001A7BE1" w:rsidRPr="009C658F" w:rsidRDefault="001A7BE1" w:rsidP="001A7BE1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1A7BE1" w:rsidRPr="009C658F" w:rsidRDefault="001A7BE1" w:rsidP="001A7BE1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1A7BE1" w:rsidRPr="009C658F" w:rsidRDefault="001A7BE1" w:rsidP="001A7BE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1A7BE1" w:rsidRDefault="001A7BE1" w:rsidP="001A7BE1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1A7BE1" w:rsidRPr="009C658F" w:rsidRDefault="001A7BE1" w:rsidP="001A7BE1">
      <w:pPr>
        <w:spacing w:line="360" w:lineRule="auto"/>
        <w:jc w:val="both"/>
        <w:rPr>
          <w:sz w:val="24"/>
          <w:szCs w:val="24"/>
        </w:rPr>
      </w:pPr>
    </w:p>
    <w:p w:rsidR="001A7BE1" w:rsidRPr="009C658F" w:rsidRDefault="001A7BE1" w:rsidP="001A7BE1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1A7BE1" w:rsidRPr="009C658F" w:rsidRDefault="001A7BE1" w:rsidP="001A7BE1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1A7BE1" w:rsidRPr="009C658F" w:rsidRDefault="001A7BE1" w:rsidP="001A7BE1">
      <w:pPr>
        <w:jc w:val="both"/>
        <w:rPr>
          <w:kern w:val="20"/>
          <w:sz w:val="18"/>
          <w:szCs w:val="18"/>
        </w:rPr>
      </w:pPr>
    </w:p>
    <w:p w:rsidR="001A7BE1" w:rsidRDefault="001A7BE1" w:rsidP="001A7BE1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1A7BE1" w:rsidRDefault="001A7BE1" w:rsidP="001A7BE1">
      <w:pPr>
        <w:jc w:val="both"/>
        <w:rPr>
          <w:kern w:val="20"/>
          <w:sz w:val="18"/>
          <w:szCs w:val="18"/>
        </w:rPr>
      </w:pP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 xml:space="preserve">Oświadczamy, że zawarty w specyfikacji istotnych warunków zamówienia wzór umowy został przez nas zaakceptowany i zobowiązujemy się w przypadku wybrania naszej oferty do </w:t>
      </w:r>
      <w:r w:rsidRPr="009C658F">
        <w:rPr>
          <w:sz w:val="24"/>
          <w:szCs w:val="24"/>
        </w:rPr>
        <w:lastRenderedPageBreak/>
        <w:t>zawarcia umowy na wyżej wymienionych warunkach w miejscu i terminie wyznaczonym przez zamawiającego.</w:t>
      </w:r>
    </w:p>
    <w:p w:rsidR="001A7BE1" w:rsidRPr="009C658F" w:rsidRDefault="001A7BE1" w:rsidP="001A7BE1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1A7BE1" w:rsidRPr="009C658F" w:rsidRDefault="001A7BE1" w:rsidP="001A7BE1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A7BE1" w:rsidRPr="009C658F" w:rsidTr="00D20EE5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BE1" w:rsidRPr="009C658F" w:rsidRDefault="001A7BE1" w:rsidP="00D20EE5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1A7BE1" w:rsidRPr="009C658F" w:rsidTr="00D20EE5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1A7BE1" w:rsidRPr="009C658F" w:rsidTr="00D20EE5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7BE1" w:rsidRPr="009C658F" w:rsidRDefault="001A7BE1" w:rsidP="00D20EE5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1A7BE1" w:rsidRPr="009C658F" w:rsidRDefault="001A7BE1" w:rsidP="001A7BE1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1A7BE1" w:rsidRPr="009C658F" w:rsidRDefault="001A7BE1" w:rsidP="001A7BE1">
      <w:pPr>
        <w:autoSpaceDE w:val="0"/>
        <w:autoSpaceDN w:val="0"/>
        <w:adjustRightInd w:val="0"/>
        <w:ind w:left="-426"/>
        <w:rPr>
          <w:b/>
        </w:rPr>
      </w:pP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1A7BE1" w:rsidRPr="009C658F" w:rsidRDefault="001A7BE1" w:rsidP="001A7BE1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1A7BE1" w:rsidRPr="009C658F" w:rsidRDefault="001A7BE1" w:rsidP="001A7BE1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1A7BE1" w:rsidRPr="009C658F" w:rsidRDefault="001A7BE1" w:rsidP="001A7BE1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1A7BE1" w:rsidRPr="009C658F" w:rsidRDefault="001A7BE1" w:rsidP="001A7BE1">
      <w:pPr>
        <w:ind w:left="-284"/>
        <w:jc w:val="both"/>
        <w:rPr>
          <w:sz w:val="16"/>
          <w:szCs w:val="16"/>
        </w:rPr>
      </w:pPr>
    </w:p>
    <w:p w:rsidR="001A7BE1" w:rsidRPr="009C658F" w:rsidRDefault="001A7BE1" w:rsidP="001A7BE1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A7BE1" w:rsidRPr="004A07C3" w:rsidRDefault="001A7BE1" w:rsidP="001A7BE1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200</w:t>
      </w:r>
      <w:r w:rsidRPr="009C658F">
        <w:rPr>
          <w:sz w:val="24"/>
          <w:szCs w:val="24"/>
        </w:rPr>
        <w:t xml:space="preserve"> 000,00  zł</w:t>
      </w:r>
    </w:p>
    <w:p w:rsidR="001A7BE1" w:rsidRPr="009C658F" w:rsidRDefault="001A7BE1" w:rsidP="001A7BE1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1A7BE1" w:rsidRPr="009C658F" w:rsidRDefault="001A7BE1" w:rsidP="001A7BE1">
      <w:pPr>
        <w:ind w:left="142" w:hanging="426"/>
        <w:jc w:val="both"/>
        <w:rPr>
          <w:sz w:val="24"/>
          <w:szCs w:val="24"/>
        </w:rPr>
      </w:pPr>
    </w:p>
    <w:p w:rsidR="001A7BE1" w:rsidRPr="009C658F" w:rsidRDefault="001A7BE1" w:rsidP="001A7BE1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B3401">
        <w:rPr>
          <w:b/>
          <w:sz w:val="32"/>
          <w:szCs w:val="32"/>
        </w:rPr>
      </w:r>
      <w:r w:rsidR="00BB3401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B3401">
        <w:rPr>
          <w:b/>
          <w:sz w:val="32"/>
          <w:szCs w:val="32"/>
        </w:rPr>
      </w:r>
      <w:r w:rsidR="00BB3401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1A7BE1" w:rsidRPr="009C658F" w:rsidRDefault="001A7BE1" w:rsidP="001A7BE1">
      <w:pPr>
        <w:ind w:right="110"/>
      </w:pPr>
    </w:p>
    <w:p w:rsidR="001A7BE1" w:rsidRPr="009C658F" w:rsidRDefault="001A7BE1" w:rsidP="001A7BE1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1A7BE1" w:rsidRPr="009C658F" w:rsidRDefault="001A7BE1" w:rsidP="001A7BE1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1A7BE1" w:rsidRPr="009C658F" w:rsidRDefault="001A7BE1" w:rsidP="001A7BE1">
      <w:pPr>
        <w:jc w:val="both"/>
      </w:pPr>
    </w:p>
    <w:p w:rsidR="001A7BE1" w:rsidRPr="009C658F" w:rsidRDefault="001A7BE1" w:rsidP="001A7BE1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1A7BE1" w:rsidRPr="009C658F" w:rsidRDefault="001A7BE1" w:rsidP="001A7BE1">
      <w:pPr>
        <w:ind w:left="142" w:hanging="426"/>
        <w:jc w:val="both"/>
        <w:rPr>
          <w:sz w:val="24"/>
          <w:szCs w:val="24"/>
        </w:rPr>
      </w:pPr>
    </w:p>
    <w:p w:rsidR="001A7BE1" w:rsidRPr="009C658F" w:rsidRDefault="001A7BE1" w:rsidP="001A7BE1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B3401">
        <w:rPr>
          <w:b/>
          <w:sz w:val="32"/>
          <w:szCs w:val="32"/>
        </w:rPr>
      </w:r>
      <w:r w:rsidR="00BB3401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BB3401">
        <w:rPr>
          <w:b/>
          <w:sz w:val="32"/>
          <w:szCs w:val="32"/>
        </w:rPr>
      </w:r>
      <w:r w:rsidR="00BB3401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1A7BE1" w:rsidRPr="009C658F" w:rsidRDefault="001A7BE1" w:rsidP="001A7BE1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1A7BE1" w:rsidRPr="009C658F" w:rsidRDefault="001A7BE1" w:rsidP="001A7BE1">
      <w:pPr>
        <w:ind w:hanging="284"/>
        <w:jc w:val="both"/>
        <w:rPr>
          <w:kern w:val="20"/>
          <w:sz w:val="18"/>
          <w:szCs w:val="18"/>
        </w:rPr>
      </w:pPr>
    </w:p>
    <w:p w:rsidR="001A7BE1" w:rsidRPr="009C658F" w:rsidRDefault="001A7BE1" w:rsidP="001A7BE1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Pr="009C658F">
        <w:rPr>
          <w:sz w:val="24"/>
          <w:szCs w:val="24"/>
        </w:rPr>
        <w:t>. Załącznikami do niniejszego formularza oferty są:</w:t>
      </w:r>
    </w:p>
    <w:p w:rsidR="001A7BE1" w:rsidRPr="009C658F" w:rsidRDefault="001A7BE1" w:rsidP="001A7BE1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A7BE1" w:rsidRPr="009C658F" w:rsidTr="00D20EE5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BE1" w:rsidRPr="009C658F" w:rsidRDefault="001A7BE1" w:rsidP="00D20EE5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BE1" w:rsidRPr="009C658F" w:rsidRDefault="001A7BE1" w:rsidP="00D20EE5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1A7BE1" w:rsidRPr="009C658F" w:rsidTr="00D20EE5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BE1" w:rsidRPr="009C658F" w:rsidRDefault="001A7BE1" w:rsidP="00D20EE5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BE1" w:rsidRPr="009C658F" w:rsidRDefault="001A7BE1" w:rsidP="00D20EE5">
            <w:pPr>
              <w:spacing w:after="240"/>
              <w:ind w:firstLine="496"/>
              <w:jc w:val="both"/>
            </w:pPr>
          </w:p>
        </w:tc>
      </w:tr>
      <w:tr w:rsidR="001A7BE1" w:rsidRPr="009C658F" w:rsidTr="00D20EE5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BE1" w:rsidRPr="009C658F" w:rsidRDefault="001A7BE1" w:rsidP="00D20EE5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BE1" w:rsidRPr="009C658F" w:rsidRDefault="001A7BE1" w:rsidP="00D20EE5">
            <w:pPr>
              <w:spacing w:after="240"/>
              <w:ind w:firstLine="496"/>
              <w:jc w:val="both"/>
            </w:pPr>
          </w:p>
        </w:tc>
      </w:tr>
    </w:tbl>
    <w:p w:rsidR="001A7BE1" w:rsidRPr="009C658F" w:rsidRDefault="001A7BE1" w:rsidP="001A7BE1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1A7BE1" w:rsidRPr="009C658F" w:rsidRDefault="001A7BE1" w:rsidP="001A7BE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A7BE1" w:rsidRPr="009C658F" w:rsidRDefault="001A7BE1" w:rsidP="001A7BE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A7BE1" w:rsidRPr="009C658F" w:rsidRDefault="001A7BE1" w:rsidP="001A7BE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1A7BE1" w:rsidRPr="009C658F" w:rsidRDefault="001A7BE1" w:rsidP="001A7BE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1A7BE1" w:rsidRPr="009C658F" w:rsidRDefault="001A7BE1" w:rsidP="001A7BE1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1A7BE1" w:rsidRPr="004A07C3" w:rsidRDefault="001A7BE1" w:rsidP="001A7BE1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1A7BE1" w:rsidRDefault="001A7BE1" w:rsidP="001A7BE1">
      <w:pPr>
        <w:spacing w:line="360" w:lineRule="auto"/>
        <w:ind w:hanging="284"/>
        <w:jc w:val="both"/>
        <w:rPr>
          <w:sz w:val="24"/>
        </w:rPr>
      </w:pPr>
    </w:p>
    <w:p w:rsidR="001A7BE1" w:rsidRDefault="001A7BE1" w:rsidP="001A7BE1">
      <w:pPr>
        <w:spacing w:line="360" w:lineRule="auto"/>
        <w:ind w:hanging="284"/>
        <w:jc w:val="both"/>
        <w:rPr>
          <w:sz w:val="24"/>
        </w:rPr>
      </w:pPr>
    </w:p>
    <w:p w:rsidR="001A7BE1" w:rsidRDefault="001A7BE1" w:rsidP="001A7BE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7FC" w:rsidRDefault="001417FC">
      <w:r>
        <w:separator/>
      </w:r>
    </w:p>
  </w:endnote>
  <w:endnote w:type="continuationSeparator" w:id="0">
    <w:p w:rsidR="001417FC" w:rsidRDefault="00141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D22" w:rsidRDefault="00901D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B340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D22" w:rsidRDefault="00901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7FC" w:rsidRDefault="001417FC">
      <w:r>
        <w:separator/>
      </w:r>
    </w:p>
  </w:footnote>
  <w:footnote w:type="continuationSeparator" w:id="0">
    <w:p w:rsidR="001417FC" w:rsidRDefault="00141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D22" w:rsidRDefault="00901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D22" w:rsidRDefault="00901D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1D22" w:rsidRDefault="00901D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7FC"/>
    <w:rsid w:val="000D3BF8"/>
    <w:rsid w:val="001417FC"/>
    <w:rsid w:val="001A7BE1"/>
    <w:rsid w:val="002F786F"/>
    <w:rsid w:val="00901D22"/>
    <w:rsid w:val="00905C81"/>
    <w:rsid w:val="00910C60"/>
    <w:rsid w:val="00A23135"/>
    <w:rsid w:val="00BB3401"/>
    <w:rsid w:val="00E10098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AF2E75F"/>
  <w15:chartTrackingRefBased/>
  <w15:docId w15:val="{B52A0AFE-FDD5-44D8-8D8F-5224C78C9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7BE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346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2018-05-15T06:55:00Z</dcterms:created>
  <dcterms:modified xsi:type="dcterms:W3CDTF">2018-05-15T06:55:00Z</dcterms:modified>
</cp:coreProperties>
</file>