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C33" w:rsidRDefault="006676AE" w:rsidP="00EC4C33">
      <w:pPr>
        <w:pStyle w:val="Nagwek4"/>
        <w:rPr>
          <w:i w:val="0"/>
          <w:sz w:val="22"/>
          <w:szCs w:val="22"/>
        </w:rPr>
      </w:pPr>
      <w:r w:rsidRPr="00EC4C33">
        <w:rPr>
          <w:i w:val="0"/>
          <w:sz w:val="22"/>
          <w:szCs w:val="22"/>
        </w:rPr>
        <w:t xml:space="preserve">Załącznik nr </w:t>
      </w:r>
      <w:r w:rsidR="00447ED2" w:rsidRPr="00EC4C33">
        <w:rPr>
          <w:i w:val="0"/>
          <w:sz w:val="22"/>
          <w:szCs w:val="22"/>
        </w:rPr>
        <w:t>5</w:t>
      </w:r>
    </w:p>
    <w:p w:rsidR="006676AE" w:rsidRPr="00EC4C33" w:rsidRDefault="005103B9" w:rsidP="00EC4C33">
      <w:pPr>
        <w:pStyle w:val="Nagwek4"/>
        <w:jc w:val="left"/>
        <w:rPr>
          <w:i w:val="0"/>
          <w:sz w:val="22"/>
          <w:szCs w:val="22"/>
        </w:rPr>
      </w:pPr>
      <w:r w:rsidRPr="00EC4C33">
        <w:t xml:space="preserve">Znak sprawy: </w:t>
      </w:r>
      <w:r w:rsidR="00447ED2" w:rsidRPr="00EC4C33">
        <w:t>NA/P/133/2018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7ED2" w:rsidRPr="00447ED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7ED2" w:rsidRPr="00447ED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47ED2" w:rsidRPr="00447ED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7ED2" w:rsidRPr="00447ED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47ED2" w:rsidRPr="00447ED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47ED2" w:rsidRPr="00447ED2">
        <w:rPr>
          <w:rFonts w:ascii="Times New Roman" w:hAnsi="Times New Roman"/>
        </w:rPr>
        <w:t>(</w:t>
      </w:r>
      <w:proofErr w:type="spellStart"/>
      <w:r w:rsidR="00447ED2" w:rsidRPr="00447ED2">
        <w:rPr>
          <w:rFonts w:ascii="Times New Roman" w:hAnsi="Times New Roman"/>
        </w:rPr>
        <w:t>t.j</w:t>
      </w:r>
      <w:proofErr w:type="spellEnd"/>
      <w:r w:rsidR="00447ED2" w:rsidRPr="00447ED2">
        <w:rPr>
          <w:rFonts w:ascii="Times New Roman" w:hAnsi="Times New Roman"/>
        </w:rPr>
        <w:t xml:space="preserve">. Dz. U. z 2017 r. poz. 1579 z </w:t>
      </w:r>
      <w:proofErr w:type="spellStart"/>
      <w:r w:rsidR="00447ED2" w:rsidRPr="00447ED2">
        <w:rPr>
          <w:rFonts w:ascii="Times New Roman" w:hAnsi="Times New Roman"/>
        </w:rPr>
        <w:t>późn</w:t>
      </w:r>
      <w:proofErr w:type="spellEnd"/>
      <w:r w:rsidR="00447ED2" w:rsidRPr="00447ED2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47ED2" w:rsidRPr="00447ED2">
        <w:rPr>
          <w:rFonts w:ascii="Times New Roman" w:hAnsi="Times New Roman"/>
          <w:b/>
        </w:rPr>
        <w:t>Remont generalny małej sali gimnastycznej w budynku P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47ED2" w:rsidRPr="00447ED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447ED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447ED2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C4C33" w:rsidRDefault="00EC4C3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C4C33" w:rsidRPr="006676AE" w:rsidRDefault="00EC4C3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EC4C33" w:rsidRDefault="00EC4C33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376" w:rsidRDefault="00441376" w:rsidP="0038231F">
      <w:pPr>
        <w:spacing w:after="0" w:line="240" w:lineRule="auto"/>
      </w:pPr>
      <w:r>
        <w:separator/>
      </w:r>
    </w:p>
  </w:endnote>
  <w:endnote w:type="continuationSeparator" w:id="0">
    <w:p w:rsidR="00441376" w:rsidRDefault="004413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ED2" w:rsidRDefault="00447E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4C3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4C3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ED2" w:rsidRDefault="00447E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376" w:rsidRDefault="00441376" w:rsidP="0038231F">
      <w:pPr>
        <w:spacing w:after="0" w:line="240" w:lineRule="auto"/>
      </w:pPr>
      <w:r>
        <w:separator/>
      </w:r>
    </w:p>
  </w:footnote>
  <w:footnote w:type="continuationSeparator" w:id="0">
    <w:p w:rsidR="00441376" w:rsidRDefault="004413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ED2" w:rsidRDefault="00447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ED2" w:rsidRDefault="00447E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ED2" w:rsidRDefault="00447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137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1376"/>
    <w:rsid w:val="00447ED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C33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ABE6DE"/>
  <w15:docId w15:val="{1308FE72-4CE2-4711-976F-AA310C0FB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1C543-DB7A-4894-8AB0-8937C6506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2018-05-14T06:44:00Z</dcterms:created>
  <dcterms:modified xsi:type="dcterms:W3CDTF">2018-05-14T06:44:00Z</dcterms:modified>
</cp:coreProperties>
</file>