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0E3" w:rsidRPr="001A7BE1" w:rsidRDefault="006460E3" w:rsidP="006460E3">
      <w:pPr>
        <w:spacing w:line="360" w:lineRule="auto"/>
        <w:jc w:val="right"/>
        <w:rPr>
          <w:sz w:val="24"/>
        </w:rPr>
      </w:pPr>
      <w:r w:rsidRPr="001A7BE1">
        <w:rPr>
          <w:sz w:val="24"/>
        </w:rPr>
        <w:t>Załącznik nr 1</w:t>
      </w:r>
    </w:p>
    <w:p w:rsidR="006460E3" w:rsidRPr="00FE5FDA" w:rsidRDefault="006460E3" w:rsidP="006460E3">
      <w:pPr>
        <w:spacing w:line="360" w:lineRule="auto"/>
        <w:outlineLvl w:val="0"/>
        <w:rPr>
          <w:b/>
          <w:sz w:val="24"/>
          <w:szCs w:val="24"/>
        </w:rPr>
      </w:pPr>
      <w:r w:rsidRPr="00FE5FDA">
        <w:rPr>
          <w:b/>
          <w:sz w:val="24"/>
          <w:szCs w:val="24"/>
        </w:rPr>
        <w:t>Znak sprawy</w:t>
      </w:r>
      <w:r>
        <w:rPr>
          <w:sz w:val="24"/>
          <w:szCs w:val="24"/>
        </w:rPr>
        <w:t>: NA/P/142</w:t>
      </w:r>
      <w:r w:rsidRPr="00FE5FDA">
        <w:rPr>
          <w:sz w:val="24"/>
          <w:szCs w:val="24"/>
        </w:rPr>
        <w:t>/2018</w:t>
      </w:r>
    </w:p>
    <w:p w:rsidR="006460E3" w:rsidRDefault="006460E3" w:rsidP="006460E3">
      <w:pPr>
        <w:spacing w:line="360" w:lineRule="auto"/>
        <w:jc w:val="center"/>
        <w:outlineLvl w:val="0"/>
        <w:rPr>
          <w:b/>
          <w:sz w:val="28"/>
        </w:rPr>
      </w:pPr>
    </w:p>
    <w:p w:rsidR="006460E3" w:rsidRDefault="006460E3" w:rsidP="006460E3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6460E3" w:rsidRDefault="006460E3" w:rsidP="006460E3">
      <w:pPr>
        <w:spacing w:line="360" w:lineRule="auto"/>
        <w:jc w:val="center"/>
        <w:outlineLvl w:val="0"/>
        <w:rPr>
          <w:b/>
          <w:sz w:val="28"/>
        </w:rPr>
      </w:pPr>
    </w:p>
    <w:p w:rsidR="006460E3" w:rsidRDefault="006460E3" w:rsidP="006460E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6460E3" w:rsidRDefault="006460E3" w:rsidP="006460E3"/>
                <w:p w:rsidR="006460E3" w:rsidRDefault="006460E3" w:rsidP="006460E3">
                  <w:pPr>
                    <w:rPr>
                      <w:sz w:val="12"/>
                    </w:rPr>
                  </w:pPr>
                </w:p>
                <w:p w:rsidR="006460E3" w:rsidRDefault="006460E3" w:rsidP="006460E3">
                  <w:pPr>
                    <w:rPr>
                      <w:sz w:val="12"/>
                    </w:rPr>
                  </w:pPr>
                </w:p>
                <w:p w:rsidR="006460E3" w:rsidRDefault="006460E3" w:rsidP="006460E3">
                  <w:pPr>
                    <w:rPr>
                      <w:sz w:val="12"/>
                    </w:rPr>
                  </w:pPr>
                </w:p>
                <w:p w:rsidR="006460E3" w:rsidRDefault="006460E3" w:rsidP="006460E3">
                  <w:pPr>
                    <w:rPr>
                      <w:sz w:val="12"/>
                    </w:rPr>
                  </w:pPr>
                </w:p>
                <w:p w:rsidR="006460E3" w:rsidRDefault="006460E3" w:rsidP="006460E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460E3" w:rsidRDefault="006460E3" w:rsidP="006460E3"/>
              </w:txbxContent>
            </v:textbox>
          </v:roundrect>
        </w:pict>
      </w:r>
    </w:p>
    <w:p w:rsidR="006460E3" w:rsidRDefault="006460E3" w:rsidP="006460E3">
      <w:pPr>
        <w:ind w:firstLine="3969"/>
        <w:rPr>
          <w:b/>
          <w:sz w:val="24"/>
        </w:rPr>
      </w:pPr>
    </w:p>
    <w:p w:rsidR="006460E3" w:rsidRDefault="006460E3" w:rsidP="006460E3">
      <w:pPr>
        <w:ind w:firstLine="3969"/>
        <w:rPr>
          <w:b/>
          <w:sz w:val="24"/>
        </w:rPr>
      </w:pPr>
    </w:p>
    <w:p w:rsidR="006460E3" w:rsidRDefault="006460E3" w:rsidP="006460E3">
      <w:pPr>
        <w:ind w:firstLine="3969"/>
        <w:rPr>
          <w:b/>
          <w:sz w:val="24"/>
        </w:rPr>
      </w:pPr>
    </w:p>
    <w:p w:rsidR="006460E3" w:rsidRDefault="006460E3" w:rsidP="006460E3">
      <w:pPr>
        <w:rPr>
          <w:b/>
          <w:sz w:val="24"/>
        </w:rPr>
      </w:pPr>
    </w:p>
    <w:p w:rsidR="006460E3" w:rsidRPr="00BF4523" w:rsidRDefault="006460E3" w:rsidP="006460E3">
      <w:pPr>
        <w:ind w:firstLine="3969"/>
        <w:rPr>
          <w:b/>
          <w:sz w:val="24"/>
        </w:rPr>
      </w:pPr>
      <w:r w:rsidRPr="00BF4523">
        <w:rPr>
          <w:b/>
          <w:sz w:val="24"/>
        </w:rPr>
        <w:t>Politechnika Rzeszowska</w:t>
      </w:r>
    </w:p>
    <w:p w:rsidR="006460E3" w:rsidRDefault="006460E3" w:rsidP="006460E3">
      <w:pPr>
        <w:ind w:firstLine="3969"/>
        <w:rPr>
          <w:b/>
          <w:sz w:val="24"/>
        </w:rPr>
      </w:pPr>
      <w:r w:rsidRPr="00BF4523">
        <w:rPr>
          <w:b/>
          <w:sz w:val="24"/>
        </w:rPr>
        <w:t>Dział Logistyki i Zamówień Publicznych</w:t>
      </w:r>
    </w:p>
    <w:p w:rsidR="006460E3" w:rsidRDefault="006460E3" w:rsidP="006460E3">
      <w:pPr>
        <w:ind w:left="3969"/>
        <w:rPr>
          <w:b/>
          <w:sz w:val="24"/>
        </w:rPr>
      </w:pPr>
      <w:r w:rsidRPr="00BF4523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12</w:t>
      </w:r>
    </w:p>
    <w:p w:rsidR="006460E3" w:rsidRDefault="006460E3" w:rsidP="006460E3">
      <w:pPr>
        <w:ind w:firstLine="3969"/>
        <w:rPr>
          <w:b/>
          <w:sz w:val="24"/>
        </w:rPr>
      </w:pPr>
      <w:r w:rsidRPr="00BF4523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Rzeszów</w:t>
      </w:r>
    </w:p>
    <w:p w:rsidR="006460E3" w:rsidRDefault="006460E3" w:rsidP="006460E3">
      <w:pPr>
        <w:spacing w:line="360" w:lineRule="auto"/>
        <w:jc w:val="both"/>
        <w:rPr>
          <w:sz w:val="24"/>
        </w:rPr>
      </w:pPr>
    </w:p>
    <w:p w:rsidR="006460E3" w:rsidRDefault="006460E3" w:rsidP="006460E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881DAD">
        <w:rPr>
          <w:b/>
          <w:sz w:val="24"/>
        </w:rPr>
        <w:t>Remont wybranych pomieszczeń w budynku H (H-021A, H-200, H-215)</w:t>
      </w:r>
      <w:r w:rsidRPr="006460E3">
        <w:rPr>
          <w:sz w:val="24"/>
        </w:rPr>
        <w:t xml:space="preserve">, </w:t>
      </w:r>
      <w:r>
        <w:rPr>
          <w:sz w:val="24"/>
        </w:rPr>
        <w:t xml:space="preserve"> oferujemy wykonanie przedmiotu zamówienia: </w:t>
      </w:r>
    </w:p>
    <w:p w:rsidR="006460E3" w:rsidRPr="004A07C3" w:rsidRDefault="006460E3" w:rsidP="006460E3">
      <w:pPr>
        <w:jc w:val="both"/>
        <w:rPr>
          <w:sz w:val="24"/>
        </w:rPr>
      </w:pPr>
    </w:p>
    <w:p w:rsidR="006460E3" w:rsidRPr="009C658F" w:rsidRDefault="006460E3" w:rsidP="006460E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6460E3" w:rsidRPr="009C658F" w:rsidRDefault="006460E3" w:rsidP="006460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6460E3" w:rsidRPr="009C658F" w:rsidRDefault="006460E3" w:rsidP="00646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6460E3" w:rsidRDefault="006460E3" w:rsidP="006460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6460E3" w:rsidRPr="009C658F" w:rsidRDefault="006460E3" w:rsidP="006460E3">
      <w:pPr>
        <w:spacing w:line="360" w:lineRule="auto"/>
        <w:jc w:val="both"/>
        <w:rPr>
          <w:sz w:val="24"/>
          <w:szCs w:val="24"/>
        </w:rPr>
      </w:pPr>
    </w:p>
    <w:p w:rsidR="006460E3" w:rsidRPr="009C658F" w:rsidRDefault="006460E3" w:rsidP="00646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6460E3" w:rsidRPr="006460E3" w:rsidRDefault="006460E3" w:rsidP="006460E3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6460E3" w:rsidRDefault="006460E3" w:rsidP="006460E3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6460E3" w:rsidRPr="009C658F" w:rsidRDefault="006460E3" w:rsidP="006460E3">
      <w:pPr>
        <w:jc w:val="both"/>
        <w:rPr>
          <w:sz w:val="24"/>
          <w:szCs w:val="24"/>
        </w:rPr>
      </w:pP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6460E3" w:rsidRPr="009C658F" w:rsidRDefault="006460E3" w:rsidP="006460E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6460E3" w:rsidRPr="009C658F" w:rsidRDefault="006460E3" w:rsidP="006460E3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6460E3" w:rsidRPr="009C658F" w:rsidTr="00BD09D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0E3" w:rsidRPr="009C658F" w:rsidRDefault="006460E3" w:rsidP="00BD09D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6460E3" w:rsidRPr="009C658F" w:rsidTr="00BD09D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6460E3" w:rsidRPr="009C658F" w:rsidTr="00BD09D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0E3" w:rsidRPr="009C658F" w:rsidRDefault="006460E3" w:rsidP="00BD09D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6460E3" w:rsidRPr="009C658F" w:rsidRDefault="006460E3" w:rsidP="006460E3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6460E3" w:rsidRPr="009C658F" w:rsidRDefault="006460E3" w:rsidP="006460E3">
      <w:pPr>
        <w:autoSpaceDE w:val="0"/>
        <w:autoSpaceDN w:val="0"/>
        <w:adjustRightInd w:val="0"/>
        <w:ind w:left="-426"/>
        <w:rPr>
          <w:b/>
        </w:rPr>
      </w:pP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6460E3" w:rsidRPr="009C658F" w:rsidRDefault="006460E3" w:rsidP="00646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6460E3" w:rsidRPr="009C658F" w:rsidRDefault="006460E3" w:rsidP="00646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6460E3" w:rsidRPr="009C658F" w:rsidRDefault="006460E3" w:rsidP="00646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6460E3" w:rsidRPr="009C658F" w:rsidRDefault="006460E3" w:rsidP="006460E3">
      <w:pPr>
        <w:ind w:left="-284"/>
        <w:jc w:val="both"/>
        <w:rPr>
          <w:sz w:val="16"/>
          <w:szCs w:val="16"/>
        </w:rPr>
      </w:pPr>
    </w:p>
    <w:p w:rsidR="006460E3" w:rsidRPr="009C658F" w:rsidRDefault="006460E3" w:rsidP="006460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6460E3" w:rsidRPr="004A07C3" w:rsidRDefault="006460E3" w:rsidP="006460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1</w:t>
      </w:r>
      <w:r>
        <w:rPr>
          <w:sz w:val="24"/>
          <w:szCs w:val="24"/>
        </w:rPr>
        <w:t>00</w:t>
      </w:r>
      <w:r w:rsidRPr="009C658F">
        <w:rPr>
          <w:sz w:val="24"/>
          <w:szCs w:val="24"/>
        </w:rPr>
        <w:t xml:space="preserve"> 000,00  zł</w:t>
      </w:r>
    </w:p>
    <w:p w:rsidR="006460E3" w:rsidRPr="009C658F" w:rsidRDefault="006460E3" w:rsidP="006460E3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6460E3" w:rsidRPr="009C658F" w:rsidRDefault="006460E3" w:rsidP="006460E3">
      <w:pPr>
        <w:ind w:left="142" w:hanging="426"/>
        <w:jc w:val="both"/>
        <w:rPr>
          <w:sz w:val="24"/>
          <w:szCs w:val="24"/>
        </w:rPr>
      </w:pPr>
    </w:p>
    <w:p w:rsidR="006460E3" w:rsidRPr="009C658F" w:rsidRDefault="006460E3" w:rsidP="00646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6460E3" w:rsidRPr="009C658F" w:rsidRDefault="006460E3" w:rsidP="006460E3">
      <w:pPr>
        <w:ind w:right="110"/>
      </w:pPr>
    </w:p>
    <w:p w:rsidR="006460E3" w:rsidRPr="009C658F" w:rsidRDefault="006460E3" w:rsidP="006460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6460E3" w:rsidRPr="009C658F" w:rsidRDefault="006460E3" w:rsidP="006460E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6460E3" w:rsidRPr="009C658F" w:rsidRDefault="006460E3" w:rsidP="006460E3">
      <w:pPr>
        <w:jc w:val="both"/>
      </w:pPr>
    </w:p>
    <w:p w:rsidR="006460E3" w:rsidRPr="009C658F" w:rsidRDefault="006460E3" w:rsidP="006460E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6460E3" w:rsidRPr="009C658F" w:rsidRDefault="006460E3" w:rsidP="006460E3">
      <w:pPr>
        <w:ind w:left="142" w:hanging="426"/>
        <w:jc w:val="both"/>
        <w:rPr>
          <w:sz w:val="24"/>
          <w:szCs w:val="24"/>
        </w:rPr>
      </w:pPr>
    </w:p>
    <w:p w:rsidR="006460E3" w:rsidRPr="009C658F" w:rsidRDefault="006460E3" w:rsidP="00646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6460E3" w:rsidRPr="009C658F" w:rsidRDefault="006460E3" w:rsidP="006460E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6460E3" w:rsidRPr="009C658F" w:rsidRDefault="006460E3" w:rsidP="006460E3">
      <w:pPr>
        <w:ind w:hanging="284"/>
        <w:jc w:val="both"/>
        <w:rPr>
          <w:kern w:val="20"/>
          <w:sz w:val="18"/>
          <w:szCs w:val="18"/>
        </w:rPr>
      </w:pPr>
    </w:p>
    <w:p w:rsidR="006460E3" w:rsidRPr="009C658F" w:rsidRDefault="006460E3" w:rsidP="00646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>. Załącznikami do niniejszego formularza oferty są:</w:t>
      </w:r>
    </w:p>
    <w:p w:rsidR="006460E3" w:rsidRPr="009C658F" w:rsidRDefault="006460E3" w:rsidP="00646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460E3" w:rsidRPr="009C658F" w:rsidTr="00BD09D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E3" w:rsidRPr="009C658F" w:rsidRDefault="006460E3" w:rsidP="00BD09D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E3" w:rsidRPr="009C658F" w:rsidRDefault="006460E3" w:rsidP="00BD09D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6460E3" w:rsidRPr="009C658F" w:rsidTr="00BD09D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E3" w:rsidRPr="009C658F" w:rsidRDefault="006460E3" w:rsidP="00BD09D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E3" w:rsidRPr="009C658F" w:rsidRDefault="006460E3" w:rsidP="00BD09D9">
            <w:pPr>
              <w:spacing w:after="240"/>
              <w:ind w:firstLine="496"/>
              <w:jc w:val="both"/>
            </w:pPr>
          </w:p>
        </w:tc>
      </w:tr>
      <w:tr w:rsidR="006460E3" w:rsidRPr="009C658F" w:rsidTr="00BD09D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E3" w:rsidRPr="009C658F" w:rsidRDefault="006460E3" w:rsidP="00BD09D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E3" w:rsidRPr="009C658F" w:rsidRDefault="006460E3" w:rsidP="00BD09D9">
            <w:pPr>
              <w:spacing w:after="240"/>
              <w:ind w:firstLine="496"/>
              <w:jc w:val="both"/>
            </w:pPr>
          </w:p>
        </w:tc>
      </w:tr>
    </w:tbl>
    <w:p w:rsidR="006460E3" w:rsidRPr="009C658F" w:rsidRDefault="006460E3" w:rsidP="006460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6460E3" w:rsidRPr="009C658F" w:rsidRDefault="006460E3" w:rsidP="00646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460E3" w:rsidRPr="009C658F" w:rsidRDefault="006460E3" w:rsidP="00646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460E3" w:rsidRPr="009C658F" w:rsidRDefault="006460E3" w:rsidP="00646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6460E3" w:rsidRPr="009C658F" w:rsidRDefault="006460E3" w:rsidP="00646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6460E3" w:rsidRPr="009C658F" w:rsidRDefault="006460E3" w:rsidP="00646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6460E3" w:rsidRPr="004A07C3" w:rsidRDefault="006460E3" w:rsidP="006460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6460E3">
      <w:pPr>
        <w:jc w:val="both"/>
        <w:rPr>
          <w:sz w:val="24"/>
        </w:rPr>
      </w:pPr>
      <w:bookmarkStart w:id="0" w:name="_GoBack"/>
      <w:bookmarkEnd w:id="0"/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E30" w:rsidRDefault="00CA3E30">
      <w:r>
        <w:separator/>
      </w:r>
    </w:p>
  </w:endnote>
  <w:endnote w:type="continuationSeparator" w:id="0">
    <w:p w:rsidR="00CA3E30" w:rsidRDefault="00CA3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DAD" w:rsidRDefault="00881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460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DAD" w:rsidRDefault="0088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E30" w:rsidRDefault="00CA3E30">
      <w:r>
        <w:separator/>
      </w:r>
    </w:p>
  </w:footnote>
  <w:footnote w:type="continuationSeparator" w:id="0">
    <w:p w:rsidR="00CA3E30" w:rsidRDefault="00CA3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DAD" w:rsidRDefault="00881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DAD" w:rsidRDefault="00881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DAD" w:rsidRDefault="0088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E30"/>
    <w:rsid w:val="000D3BF8"/>
    <w:rsid w:val="006460E3"/>
    <w:rsid w:val="00881DAD"/>
    <w:rsid w:val="00905C81"/>
    <w:rsid w:val="00910C60"/>
    <w:rsid w:val="00A23135"/>
    <w:rsid w:val="00CA3E30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6BF5487"/>
  <w15:chartTrackingRefBased/>
  <w15:docId w15:val="{EE73F75C-7CA7-4F03-B7C7-FDA438D6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345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2018-05-17T05:39:00Z</dcterms:created>
  <dcterms:modified xsi:type="dcterms:W3CDTF">2018-05-17T05:39:00Z</dcterms:modified>
</cp:coreProperties>
</file>