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DD4906">
        <w:rPr>
          <w:b/>
          <w:i w:val="0"/>
          <w:sz w:val="22"/>
          <w:szCs w:val="22"/>
        </w:rPr>
        <w:t>2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317E77" w:rsidRPr="00317E77">
        <w:rPr>
          <w:rFonts w:ascii="Times New Roman" w:hAnsi="Times New Roman"/>
          <w:b/>
        </w:rPr>
        <w:t>NA/P/138/2018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E77" w:rsidRPr="00317E77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E77" w:rsidRPr="00317E77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17E77" w:rsidRPr="00317E77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17E77" w:rsidRPr="00317E77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17E77" w:rsidRPr="00317E77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17E77" w:rsidRPr="00317E77">
        <w:rPr>
          <w:rFonts w:ascii="Times New Roman" w:hAnsi="Times New Roman"/>
        </w:rPr>
        <w:t>(</w:t>
      </w:r>
      <w:proofErr w:type="spellStart"/>
      <w:r w:rsidR="00317E77" w:rsidRPr="00317E77">
        <w:rPr>
          <w:rFonts w:ascii="Times New Roman" w:hAnsi="Times New Roman"/>
        </w:rPr>
        <w:t>t.j</w:t>
      </w:r>
      <w:proofErr w:type="spellEnd"/>
      <w:r w:rsidR="00317E77" w:rsidRPr="00317E77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17E77" w:rsidRPr="00317E77">
        <w:rPr>
          <w:rFonts w:ascii="Times New Roman" w:hAnsi="Times New Roman"/>
          <w:b/>
        </w:rPr>
        <w:t xml:space="preserve">Dostawa oryginalnych materiałów eksploatacyjnych do drukarek, kserokopiarek i faksów dla jednostek organizacyjnych </w:t>
      </w:r>
      <w:proofErr w:type="spellStart"/>
      <w:r w:rsidR="00317E77" w:rsidRPr="00317E77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17E77" w:rsidRPr="00317E77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317E77" w:rsidRPr="00997D0F" w:rsidRDefault="00317E77" w:rsidP="00317E77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317E77" w:rsidRPr="00023477" w:rsidRDefault="00317E77" w:rsidP="00317E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317E77" w:rsidRPr="00997D0F" w:rsidRDefault="00317E77" w:rsidP="00317E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17E77" w:rsidRPr="000247FF" w:rsidRDefault="00317E77" w:rsidP="00317E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317E77" w:rsidRPr="000247FF" w:rsidRDefault="00317E77" w:rsidP="00317E77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</w:t>
      </w:r>
      <w:r w:rsidRPr="000247FF">
        <w:rPr>
          <w:rFonts w:ascii="Times New Roman" w:hAnsi="Times New Roman"/>
        </w:rPr>
        <w:lastRenderedPageBreak/>
        <w:t xml:space="preserve">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317E77" w:rsidRPr="00292198" w:rsidRDefault="00317E77" w:rsidP="00317E77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317E77" w:rsidRPr="000247FF" w:rsidRDefault="00317E77" w:rsidP="00317E77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8</w:t>
      </w:r>
    </w:p>
    <w:p w:rsidR="00317E77" w:rsidRDefault="00317E77" w:rsidP="00317E77">
      <w:pPr>
        <w:pStyle w:val="Nagwek2"/>
        <w:keepNext w:val="0"/>
        <w:keepLines w:val="0"/>
        <w:spacing w:before="0"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0247FF">
        <w:rPr>
          <w:rFonts w:ascii="Times New Roman" w:hAnsi="Times New Roman"/>
          <w:color w:val="auto"/>
          <w:sz w:val="22"/>
          <w:szCs w:val="22"/>
        </w:rPr>
        <w:t xml:space="preserve">Wykonawca, który naruszył obowiązki dotyczące płatności podatków, opłat lub składek na ubezpieczenia społeczne lub zdrowotne, co Zamawiający jest w stanie wykazać za pomocą stosownych środków dowodowych, z wyjątkiem przypadku, o którym mowa w art. 24 ust. 1 pkt 15 ustawy </w:t>
      </w:r>
      <w:proofErr w:type="spellStart"/>
      <w:r w:rsidRPr="000247FF">
        <w:rPr>
          <w:rFonts w:ascii="Times New Roman" w:hAnsi="Times New Roman"/>
          <w:color w:val="auto"/>
          <w:sz w:val="22"/>
          <w:szCs w:val="22"/>
        </w:rPr>
        <w:t>Pzp</w:t>
      </w:r>
      <w:proofErr w:type="spellEnd"/>
      <w:r w:rsidRPr="000247FF">
        <w:rPr>
          <w:rFonts w:ascii="Times New Roman" w:hAnsi="Times New Roman"/>
          <w:color w:val="auto"/>
          <w:sz w:val="22"/>
          <w:szCs w:val="22"/>
        </w:rPr>
        <w:t>, chyba że Wykonawca dokonał płatności należnych podatków, opłat lub składek na ubezpieczenia społeczne lub zdrowotne wraz z odsetkami lub grzywnami lub zawarł wiążące porozumienie w sprawie spłaty tych należności</w:t>
      </w:r>
      <w:r>
        <w:rPr>
          <w:rFonts w:ascii="Times New Roman" w:hAnsi="Times New Roman"/>
          <w:color w:val="auto"/>
          <w:sz w:val="22"/>
          <w:szCs w:val="22"/>
        </w:rPr>
        <w:t>.</w:t>
      </w:r>
    </w:p>
    <w:p w:rsidR="00292198" w:rsidRPr="00292198" w:rsidRDefault="00292198" w:rsidP="00292198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DD4906" w:rsidRDefault="00DD4906" w:rsidP="00DD490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DD4906" w:rsidRDefault="00DD4906" w:rsidP="00DD490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9462BD" w:rsidRPr="00F8042D" w:rsidRDefault="00F8042D" w:rsidP="00DD490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84F88" w:rsidRPr="00DD4906" w:rsidRDefault="00FE4E2B" w:rsidP="00DD4906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sectPr w:rsidR="00484F88" w:rsidRPr="00DD4906" w:rsidSect="00DD49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7BBE" w:rsidRDefault="00137BBE" w:rsidP="0038231F">
      <w:pPr>
        <w:spacing w:after="0" w:line="240" w:lineRule="auto"/>
      </w:pPr>
      <w:r>
        <w:separator/>
      </w:r>
    </w:p>
  </w:endnote>
  <w:endnote w:type="continuationSeparator" w:id="0">
    <w:p w:rsidR="00137BBE" w:rsidRDefault="00137BB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E77" w:rsidRDefault="00317E7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D49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D490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E77" w:rsidRDefault="00317E7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7BBE" w:rsidRDefault="00137BBE" w:rsidP="0038231F">
      <w:pPr>
        <w:spacing w:after="0" w:line="240" w:lineRule="auto"/>
      </w:pPr>
      <w:r>
        <w:separator/>
      </w:r>
    </w:p>
  </w:footnote>
  <w:footnote w:type="continuationSeparator" w:id="0">
    <w:p w:rsidR="00137BBE" w:rsidRDefault="00137BB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E77" w:rsidRDefault="00317E7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E77" w:rsidRDefault="00317E7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E77" w:rsidRDefault="00317E7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37BBE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37BBE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7E77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DD490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28983B1-AE37-4C3A-8DC2-6D540909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A99AF3-6CE6-415D-9013-49D31045F3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733</Words>
  <Characters>4399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2016-07-26T10:32:00Z</cp:lastPrinted>
  <dcterms:created xsi:type="dcterms:W3CDTF">2018-05-16T10:38:00Z</dcterms:created>
  <dcterms:modified xsi:type="dcterms:W3CDTF">2018-05-16T10:39:00Z</dcterms:modified>
</cp:coreProperties>
</file>