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F31EE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C70AD" w:rsidRPr="004C70AD">
        <w:rPr>
          <w:rFonts w:ascii="Times New Roman" w:hAnsi="Times New Roman"/>
          <w:b/>
        </w:rPr>
        <w:t>NA/P/88/2018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70AD" w:rsidRPr="004C70A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70AD" w:rsidRPr="004C70A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C70AD" w:rsidRPr="004C70A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C70AD" w:rsidRPr="004C70A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C70AD" w:rsidRPr="004C70A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C70AD" w:rsidRPr="004C70AD">
        <w:rPr>
          <w:rFonts w:ascii="Times New Roman" w:hAnsi="Times New Roman"/>
        </w:rPr>
        <w:t>(</w:t>
      </w:r>
      <w:proofErr w:type="spellStart"/>
      <w:r w:rsidR="004C70AD" w:rsidRPr="004C70AD">
        <w:rPr>
          <w:rFonts w:ascii="Times New Roman" w:hAnsi="Times New Roman"/>
        </w:rPr>
        <w:t>t.j</w:t>
      </w:r>
      <w:proofErr w:type="spellEnd"/>
      <w:r w:rsidR="004C70AD" w:rsidRPr="004C70AD">
        <w:rPr>
          <w:rFonts w:ascii="Times New Roman" w:hAnsi="Times New Roman"/>
        </w:rPr>
        <w:t xml:space="preserve">. Dz. U. z 2017 r. poz. 1579 z </w:t>
      </w:r>
      <w:proofErr w:type="spellStart"/>
      <w:r w:rsidR="004C70AD" w:rsidRPr="004C70AD">
        <w:rPr>
          <w:rFonts w:ascii="Times New Roman" w:hAnsi="Times New Roman"/>
        </w:rPr>
        <w:t>późn</w:t>
      </w:r>
      <w:proofErr w:type="spellEnd"/>
      <w:r w:rsidR="004C70AD" w:rsidRPr="004C70A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C70AD" w:rsidRPr="004C70AD">
        <w:rPr>
          <w:rFonts w:ascii="Times New Roman" w:hAnsi="Times New Roman"/>
          <w:b/>
        </w:rPr>
        <w:t>Dostawa spektrofotometru UV-Vis-NIR wraz z sondą zanurzeniową, Dostawa  zrobotyzowanego stanowiska dydaktycznego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C70AD" w:rsidRPr="004C70A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C70AD" w:rsidRPr="00997D0F" w:rsidRDefault="004C70AD" w:rsidP="004C70A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C70AD" w:rsidRPr="00023477" w:rsidRDefault="004C70AD" w:rsidP="004C70A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C70AD" w:rsidRPr="00997D0F" w:rsidRDefault="004C70AD" w:rsidP="004C70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C70AD" w:rsidRPr="000247FF" w:rsidRDefault="004C70AD" w:rsidP="004C70A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C70AD" w:rsidRPr="000247FF" w:rsidRDefault="004C70AD" w:rsidP="004C70A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4C70AD" w:rsidRPr="00292198" w:rsidRDefault="004C70AD" w:rsidP="004C70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C70AD" w:rsidRPr="000247FF" w:rsidRDefault="004C70AD" w:rsidP="004C70A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4C70AD" w:rsidRDefault="004C70AD" w:rsidP="004C70AD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lastRenderedPageBreak/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6D69" w:rsidRDefault="00296D69" w:rsidP="0038231F">
      <w:pPr>
        <w:spacing w:after="0" w:line="240" w:lineRule="auto"/>
      </w:pPr>
      <w:r>
        <w:separator/>
      </w:r>
    </w:p>
  </w:endnote>
  <w:endnote w:type="continuationSeparator" w:id="0">
    <w:p w:rsidR="00296D69" w:rsidRDefault="00296D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AD" w:rsidRDefault="004C70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F31E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F31E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AD" w:rsidRDefault="004C70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6D69" w:rsidRDefault="00296D69" w:rsidP="0038231F">
      <w:pPr>
        <w:spacing w:after="0" w:line="240" w:lineRule="auto"/>
      </w:pPr>
      <w:r>
        <w:separator/>
      </w:r>
    </w:p>
  </w:footnote>
  <w:footnote w:type="continuationSeparator" w:id="0">
    <w:p w:rsidR="00296D69" w:rsidRDefault="00296D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AD" w:rsidRDefault="004C70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AD" w:rsidRDefault="004C70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0AD" w:rsidRDefault="004C70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6D6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D69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70AD"/>
    <w:rsid w:val="004D7E48"/>
    <w:rsid w:val="004F23F7"/>
    <w:rsid w:val="004F31EE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2BDA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3BC1858-884A-4DD6-8020-7F273D666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44E13-ACEE-4FBF-A728-E72052C7E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2016-07-26T10:32:00Z</cp:lastPrinted>
  <dcterms:created xsi:type="dcterms:W3CDTF">2018-05-17T12:10:00Z</dcterms:created>
  <dcterms:modified xsi:type="dcterms:W3CDTF">2018-05-17T12:10:00Z</dcterms:modified>
</cp:coreProperties>
</file>