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DD099D">
        <w:rPr>
          <w:b/>
          <w:i w:val="0"/>
          <w:sz w:val="22"/>
          <w:szCs w:val="22"/>
        </w:rPr>
        <w:t>2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776FC" w:rsidRPr="00C776FC">
        <w:rPr>
          <w:rFonts w:ascii="Times New Roman" w:hAnsi="Times New Roman"/>
          <w:b/>
        </w:rPr>
        <w:t>NA/P/149/2018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776FC" w:rsidRPr="00C776FC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776FC" w:rsidRPr="00C776FC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C776FC" w:rsidRPr="00C776FC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776FC" w:rsidRPr="00C776FC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C776FC" w:rsidRPr="00C776FC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776FC" w:rsidRPr="00C776FC">
        <w:rPr>
          <w:rFonts w:ascii="Times New Roman" w:hAnsi="Times New Roman"/>
        </w:rPr>
        <w:t>(</w:t>
      </w:r>
      <w:proofErr w:type="spellStart"/>
      <w:r w:rsidR="00C776FC" w:rsidRPr="00C776FC">
        <w:rPr>
          <w:rFonts w:ascii="Times New Roman" w:hAnsi="Times New Roman"/>
        </w:rPr>
        <w:t>t.j</w:t>
      </w:r>
      <w:proofErr w:type="spellEnd"/>
      <w:r w:rsidR="00C776FC" w:rsidRPr="00C776FC">
        <w:rPr>
          <w:rFonts w:ascii="Times New Roman" w:hAnsi="Times New Roman"/>
        </w:rPr>
        <w:t>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776FC" w:rsidRPr="00C776FC">
        <w:rPr>
          <w:rFonts w:ascii="Times New Roman" w:hAnsi="Times New Roman"/>
          <w:b/>
        </w:rPr>
        <w:t>Dostawa  gadżetów reklamowych wraz z nadrukiem dla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776FC" w:rsidRPr="00C776FC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  <w:bookmarkStart w:id="0" w:name="_GoBack"/>
      <w:bookmarkEnd w:id="0"/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DD09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4912" w:rsidRDefault="00C34912" w:rsidP="0038231F">
      <w:pPr>
        <w:spacing w:after="0" w:line="240" w:lineRule="auto"/>
      </w:pPr>
      <w:r>
        <w:separator/>
      </w:r>
    </w:p>
  </w:endnote>
  <w:endnote w:type="continuationSeparator" w:id="0">
    <w:p w:rsidR="00C34912" w:rsidRDefault="00C349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6FC" w:rsidRDefault="00C776F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D099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D099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6FC" w:rsidRDefault="00C776F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4912" w:rsidRDefault="00C34912" w:rsidP="0038231F">
      <w:pPr>
        <w:spacing w:after="0" w:line="240" w:lineRule="auto"/>
      </w:pPr>
      <w:r>
        <w:separator/>
      </w:r>
    </w:p>
  </w:footnote>
  <w:footnote w:type="continuationSeparator" w:id="0">
    <w:p w:rsidR="00C34912" w:rsidRDefault="00C3491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6FC" w:rsidRDefault="00C776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6FC" w:rsidRDefault="00C776F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6FC" w:rsidRDefault="00C776F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4912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34912"/>
    <w:rsid w:val="00C4103F"/>
    <w:rsid w:val="00C57DEB"/>
    <w:rsid w:val="00C737A7"/>
    <w:rsid w:val="00C776FC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099D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3758FF1-524A-48F0-84DC-3F410F8C9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8CFD4A-E986-4CAB-BC91-C399141D58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528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2018-05-22T09:20:00Z</dcterms:created>
  <dcterms:modified xsi:type="dcterms:W3CDTF">2018-05-22T09:21:00Z</dcterms:modified>
</cp:coreProperties>
</file>