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565BC7" w:rsidP="00007727">
      <w:pPr>
        <w:jc w:val="right"/>
        <w:rPr>
          <w:b/>
          <w:bCs/>
          <w:sz w:val="24"/>
        </w:rPr>
      </w:pPr>
      <w:r w:rsidRPr="00565BC7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65BC7">
        <w:rPr>
          <w:sz w:val="24"/>
        </w:rPr>
        <w:t>2018-05-24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65BC7" w:rsidRPr="00565BC7" w:rsidRDefault="00565BC7" w:rsidP="00173B20">
      <w:pPr>
        <w:spacing w:after="40"/>
        <w:rPr>
          <w:b/>
          <w:bCs/>
          <w:sz w:val="24"/>
        </w:rPr>
      </w:pPr>
      <w:r w:rsidRPr="00565BC7">
        <w:rPr>
          <w:b/>
          <w:bCs/>
          <w:sz w:val="24"/>
        </w:rPr>
        <w:t>Politechnika Rzeszowska</w:t>
      </w:r>
    </w:p>
    <w:p w:rsidR="00A80738" w:rsidRDefault="00565BC7" w:rsidP="00173B20">
      <w:pPr>
        <w:spacing w:after="40"/>
        <w:rPr>
          <w:b/>
          <w:bCs/>
          <w:sz w:val="24"/>
        </w:rPr>
      </w:pPr>
      <w:r w:rsidRPr="00565BC7">
        <w:rPr>
          <w:b/>
          <w:bCs/>
          <w:sz w:val="24"/>
        </w:rPr>
        <w:t>Dział Logistyki i Zamówień Publicznych</w:t>
      </w:r>
    </w:p>
    <w:p w:rsidR="00A80738" w:rsidRPr="00173B20" w:rsidRDefault="00565BC7" w:rsidP="00A80738">
      <w:pPr>
        <w:rPr>
          <w:bCs/>
          <w:sz w:val="24"/>
        </w:rPr>
      </w:pPr>
      <w:r w:rsidRPr="00565BC7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65BC7">
        <w:rPr>
          <w:bCs/>
          <w:sz w:val="24"/>
        </w:rPr>
        <w:t>12</w:t>
      </w:r>
    </w:p>
    <w:p w:rsidR="00A80738" w:rsidRPr="00173B20" w:rsidRDefault="00565BC7" w:rsidP="00A80738">
      <w:pPr>
        <w:rPr>
          <w:bCs/>
          <w:sz w:val="24"/>
        </w:rPr>
      </w:pPr>
      <w:r w:rsidRPr="00565BC7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65BC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65BC7" w:rsidRPr="00565BC7">
        <w:rPr>
          <w:b/>
          <w:sz w:val="24"/>
          <w:szCs w:val="24"/>
        </w:rPr>
        <w:t>NA/P/124/2018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65BC7" w:rsidRPr="00565BC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65BC7" w:rsidP="00C659E2">
      <w:pPr>
        <w:pStyle w:val="Tekstpodstawowywcity"/>
        <w:spacing w:before="120" w:after="240"/>
        <w:ind w:firstLine="0"/>
        <w:jc w:val="center"/>
      </w:pPr>
      <w:r w:rsidRPr="00565BC7">
        <w:rPr>
          <w:b/>
        </w:rPr>
        <w:t>Remont wybranych pomieszczeń w DS IKAR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65BC7" w:rsidRPr="00565BC7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65BC7" w:rsidRPr="00565BC7">
        <w:rPr>
          <w:sz w:val="24"/>
          <w:szCs w:val="24"/>
        </w:rPr>
        <w:t>24/05/2018</w:t>
      </w:r>
      <w:r w:rsidR="00FF4AB1" w:rsidRPr="00FF4AB1">
        <w:rPr>
          <w:sz w:val="24"/>
          <w:szCs w:val="24"/>
        </w:rPr>
        <w:t xml:space="preserve"> o godz. </w:t>
      </w:r>
      <w:r w:rsidR="00565BC7" w:rsidRPr="00565BC7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D8385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565BC7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565BC7">
        <w:rPr>
          <w:sz w:val="24"/>
          <w:szCs w:val="24"/>
        </w:rPr>
        <w:t>161 668.63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559"/>
        <w:gridCol w:w="1134"/>
        <w:gridCol w:w="1560"/>
        <w:gridCol w:w="1984"/>
      </w:tblGrid>
      <w:tr w:rsidR="0069085C" w:rsidRPr="00493F8C" w:rsidTr="00D8385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65BC7" w:rsidRPr="00493F8C" w:rsidTr="00D83858">
        <w:tc>
          <w:tcPr>
            <w:tcW w:w="706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center"/>
            </w:pPr>
            <w:r w:rsidRPr="00565BC7">
              <w:t>1</w:t>
            </w:r>
          </w:p>
        </w:tc>
        <w:tc>
          <w:tcPr>
            <w:tcW w:w="2838" w:type="dxa"/>
            <w:shd w:val="clear" w:color="auto" w:fill="auto"/>
          </w:tcPr>
          <w:p w:rsidR="00565BC7" w:rsidRPr="00490DC0" w:rsidRDefault="00565BC7" w:rsidP="00950E16">
            <w:pPr>
              <w:spacing w:before="40"/>
            </w:pPr>
            <w:r w:rsidRPr="00565BC7">
              <w:t>SIKORA GRZEGORZ - "REMBUD 24"</w:t>
            </w:r>
          </w:p>
          <w:p w:rsidR="00565BC7" w:rsidRPr="00490DC0" w:rsidRDefault="00565BC7" w:rsidP="00950E16">
            <w:r w:rsidRPr="00565BC7">
              <w:t>ul. Sportowa</w:t>
            </w:r>
            <w:r w:rsidRPr="00490DC0">
              <w:t xml:space="preserve"> </w:t>
            </w:r>
            <w:r w:rsidRPr="00565BC7">
              <w:t>4</w:t>
            </w:r>
            <w:r w:rsidRPr="00490DC0">
              <w:t xml:space="preserve"> </w:t>
            </w:r>
          </w:p>
          <w:p w:rsidR="00565BC7" w:rsidRPr="00490DC0" w:rsidRDefault="00565BC7" w:rsidP="00950E16">
            <w:pPr>
              <w:spacing w:after="40"/>
              <w:jc w:val="both"/>
            </w:pPr>
            <w:r w:rsidRPr="00565BC7">
              <w:t>37-514</w:t>
            </w:r>
            <w:r w:rsidRPr="00490DC0">
              <w:t xml:space="preserve"> </w:t>
            </w:r>
            <w:r w:rsidRPr="00565BC7">
              <w:t>Munina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both"/>
            </w:pPr>
            <w:r w:rsidRPr="00565BC7">
              <w:t>227 920.00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both"/>
            </w:pPr>
            <w:r w:rsidRPr="00565BC7">
              <w:t>zgodnie z SIWZ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both"/>
            </w:pPr>
            <w:r w:rsidRPr="00565BC7">
              <w:t>84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both"/>
            </w:pPr>
            <w:r w:rsidRPr="00565BC7">
              <w:t>zgodnie z SIWZ</w:t>
            </w:r>
          </w:p>
        </w:tc>
      </w:tr>
      <w:tr w:rsidR="00565BC7" w:rsidRPr="00493F8C" w:rsidTr="00D83858">
        <w:tc>
          <w:tcPr>
            <w:tcW w:w="706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center"/>
            </w:pPr>
            <w:r w:rsidRPr="00565BC7">
              <w:t>2</w:t>
            </w:r>
          </w:p>
        </w:tc>
        <w:tc>
          <w:tcPr>
            <w:tcW w:w="2838" w:type="dxa"/>
            <w:shd w:val="clear" w:color="auto" w:fill="auto"/>
          </w:tcPr>
          <w:p w:rsidR="00565BC7" w:rsidRPr="00490DC0" w:rsidRDefault="00565BC7" w:rsidP="00950E16">
            <w:pPr>
              <w:spacing w:before="40"/>
            </w:pPr>
            <w:r w:rsidRPr="00565BC7">
              <w:t>ACORDI Dominik Ziobro</w:t>
            </w:r>
          </w:p>
          <w:p w:rsidR="00565BC7" w:rsidRPr="00490DC0" w:rsidRDefault="00565BC7" w:rsidP="00950E16">
            <w:r w:rsidRPr="00565BC7">
              <w:t>ul. 1 Maja</w:t>
            </w:r>
            <w:r w:rsidRPr="00490DC0">
              <w:t xml:space="preserve"> </w:t>
            </w:r>
            <w:r w:rsidRPr="00565BC7">
              <w:t>1</w:t>
            </w:r>
            <w:r w:rsidRPr="00490DC0">
              <w:t xml:space="preserve"> </w:t>
            </w:r>
          </w:p>
          <w:p w:rsidR="00565BC7" w:rsidRPr="00490DC0" w:rsidRDefault="00565BC7" w:rsidP="00950E16">
            <w:pPr>
              <w:spacing w:after="40"/>
              <w:jc w:val="both"/>
            </w:pPr>
            <w:r w:rsidRPr="00565BC7">
              <w:t>38-100</w:t>
            </w:r>
            <w:r w:rsidRPr="00490DC0">
              <w:t xml:space="preserve"> </w:t>
            </w:r>
            <w:r w:rsidRPr="00565BC7">
              <w:t>Strzyżów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both"/>
            </w:pPr>
            <w:r w:rsidRPr="00565BC7">
              <w:t>251 732.84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both"/>
            </w:pPr>
            <w:r w:rsidRPr="00565BC7">
              <w:t>zgodnie z SIWZ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both"/>
            </w:pPr>
            <w:r w:rsidRPr="00565BC7">
              <w:t>84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both"/>
            </w:pPr>
            <w:r w:rsidRPr="00565BC7">
              <w:t>zgodnie z SIWZ</w:t>
            </w:r>
          </w:p>
        </w:tc>
      </w:tr>
      <w:tr w:rsidR="00565BC7" w:rsidRPr="00493F8C" w:rsidTr="00D83858">
        <w:tc>
          <w:tcPr>
            <w:tcW w:w="706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center"/>
            </w:pPr>
            <w:r w:rsidRPr="00565BC7">
              <w:t>3</w:t>
            </w:r>
          </w:p>
        </w:tc>
        <w:tc>
          <w:tcPr>
            <w:tcW w:w="2838" w:type="dxa"/>
            <w:shd w:val="clear" w:color="auto" w:fill="auto"/>
          </w:tcPr>
          <w:p w:rsidR="00565BC7" w:rsidRPr="00490DC0" w:rsidRDefault="00565BC7" w:rsidP="00950E16">
            <w:pPr>
              <w:spacing w:before="40"/>
            </w:pPr>
            <w:r w:rsidRPr="00565BC7">
              <w:t>Zakład Remontowo-Budowlany Roman Olszowy</w:t>
            </w:r>
          </w:p>
          <w:p w:rsidR="00565BC7" w:rsidRPr="00490DC0" w:rsidRDefault="00565BC7" w:rsidP="00950E16">
            <w:r w:rsidRPr="00565BC7">
              <w:t>Szkolna</w:t>
            </w:r>
            <w:r w:rsidRPr="00490DC0">
              <w:t xml:space="preserve"> </w:t>
            </w:r>
            <w:r w:rsidRPr="00565BC7">
              <w:t>55</w:t>
            </w:r>
            <w:r w:rsidRPr="00490DC0">
              <w:t xml:space="preserve"> </w:t>
            </w:r>
          </w:p>
          <w:p w:rsidR="00565BC7" w:rsidRPr="00490DC0" w:rsidRDefault="00565BC7" w:rsidP="00950E16">
            <w:pPr>
              <w:spacing w:after="40"/>
              <w:jc w:val="both"/>
            </w:pPr>
            <w:r w:rsidRPr="00565BC7">
              <w:t>36-147</w:t>
            </w:r>
            <w:r w:rsidRPr="00490DC0">
              <w:t xml:space="preserve"> </w:t>
            </w:r>
            <w:r w:rsidRPr="00565BC7">
              <w:t>Kosowy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both"/>
            </w:pPr>
            <w:r w:rsidRPr="00565BC7">
              <w:t>416 633.79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both"/>
            </w:pPr>
            <w:r w:rsidRPr="00565BC7">
              <w:t>zgodnie z SIWZ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both"/>
            </w:pPr>
            <w:r w:rsidRPr="00565BC7">
              <w:t>84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both"/>
            </w:pPr>
            <w:r w:rsidRPr="00565BC7">
              <w:t>zgodnie z SIWZ</w:t>
            </w:r>
          </w:p>
        </w:tc>
      </w:tr>
      <w:tr w:rsidR="00565BC7" w:rsidRPr="00493F8C" w:rsidTr="00D83858">
        <w:tc>
          <w:tcPr>
            <w:tcW w:w="706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center"/>
            </w:pPr>
            <w:r w:rsidRPr="00565BC7">
              <w:t>4</w:t>
            </w:r>
          </w:p>
        </w:tc>
        <w:tc>
          <w:tcPr>
            <w:tcW w:w="2838" w:type="dxa"/>
            <w:shd w:val="clear" w:color="auto" w:fill="auto"/>
          </w:tcPr>
          <w:p w:rsidR="00565BC7" w:rsidRPr="00490DC0" w:rsidRDefault="00565BC7" w:rsidP="00950E16">
            <w:pPr>
              <w:spacing w:before="40"/>
            </w:pPr>
            <w:r w:rsidRPr="00565BC7">
              <w:t>Zakład Remontowo - Budowlany  Bolesław Drozd</w:t>
            </w:r>
          </w:p>
          <w:p w:rsidR="00565BC7" w:rsidRPr="00490DC0" w:rsidRDefault="00565BC7" w:rsidP="00950E16">
            <w:r w:rsidRPr="00565BC7">
              <w:t>Styków</w:t>
            </w:r>
            <w:r w:rsidRPr="00490DC0">
              <w:t xml:space="preserve"> </w:t>
            </w:r>
            <w:r w:rsidRPr="00565BC7">
              <w:t>225</w:t>
            </w:r>
            <w:r w:rsidRPr="00490DC0">
              <w:t xml:space="preserve"> </w:t>
            </w:r>
          </w:p>
          <w:p w:rsidR="00565BC7" w:rsidRPr="00490DC0" w:rsidRDefault="00565BC7" w:rsidP="00950E16">
            <w:pPr>
              <w:spacing w:after="40"/>
              <w:jc w:val="both"/>
            </w:pPr>
            <w:r w:rsidRPr="00565BC7">
              <w:t>36-060</w:t>
            </w:r>
            <w:r w:rsidRPr="00490DC0">
              <w:t xml:space="preserve"> </w:t>
            </w:r>
            <w:r w:rsidRPr="00565BC7">
              <w:t xml:space="preserve">Głogów </w:t>
            </w:r>
            <w:proofErr w:type="spellStart"/>
            <w:r w:rsidRPr="00565BC7">
              <w:t>Młp</w:t>
            </w:r>
            <w:proofErr w:type="spellEnd"/>
            <w:r w:rsidRPr="00565BC7">
              <w:t>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both"/>
            </w:pPr>
            <w:r w:rsidRPr="00565BC7">
              <w:t>156 981.14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both"/>
            </w:pPr>
            <w:r w:rsidRPr="00565BC7">
              <w:t>zgodnie z SIWZ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both"/>
            </w:pPr>
            <w:r w:rsidRPr="00565BC7">
              <w:t>84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65BC7" w:rsidRPr="00490DC0" w:rsidRDefault="00565BC7" w:rsidP="00950E16">
            <w:pPr>
              <w:spacing w:before="120" w:after="120"/>
              <w:jc w:val="both"/>
            </w:pPr>
            <w:r w:rsidRPr="00565BC7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6BF7" w:rsidRDefault="002B6BF7">
      <w:r>
        <w:separator/>
      </w:r>
    </w:p>
  </w:endnote>
  <w:endnote w:type="continuationSeparator" w:id="0">
    <w:p w:rsidR="002B6BF7" w:rsidRDefault="002B6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38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38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38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6BF7" w:rsidRDefault="002B6BF7">
      <w:r>
        <w:separator/>
      </w:r>
    </w:p>
  </w:footnote>
  <w:footnote w:type="continuationSeparator" w:id="0">
    <w:p w:rsidR="002B6BF7" w:rsidRDefault="002B6B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BC7" w:rsidRDefault="00565B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BC7" w:rsidRDefault="00565B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BC7" w:rsidRDefault="00565B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6BF7"/>
    <w:rsid w:val="00007727"/>
    <w:rsid w:val="00017720"/>
    <w:rsid w:val="00035488"/>
    <w:rsid w:val="000D7F25"/>
    <w:rsid w:val="000E00E5"/>
    <w:rsid w:val="001328CC"/>
    <w:rsid w:val="00173B20"/>
    <w:rsid w:val="001C69FF"/>
    <w:rsid w:val="0023318D"/>
    <w:rsid w:val="002B6BF7"/>
    <w:rsid w:val="003D72FD"/>
    <w:rsid w:val="00423179"/>
    <w:rsid w:val="00490DC0"/>
    <w:rsid w:val="00493F8C"/>
    <w:rsid w:val="004C7E9B"/>
    <w:rsid w:val="00565BC7"/>
    <w:rsid w:val="0069085C"/>
    <w:rsid w:val="00843263"/>
    <w:rsid w:val="00861E75"/>
    <w:rsid w:val="00941E3C"/>
    <w:rsid w:val="009D19BD"/>
    <w:rsid w:val="009F189D"/>
    <w:rsid w:val="00A80738"/>
    <w:rsid w:val="00C236D3"/>
    <w:rsid w:val="00C659E2"/>
    <w:rsid w:val="00CB0802"/>
    <w:rsid w:val="00D7128F"/>
    <w:rsid w:val="00D8385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7F0155D-E8A8-4F79-8561-91C78546C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838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838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2018-05-24T10:10:00Z</cp:lastPrinted>
  <dcterms:created xsi:type="dcterms:W3CDTF">2018-05-24T10:10:00Z</dcterms:created>
  <dcterms:modified xsi:type="dcterms:W3CDTF">2018-05-24T10:10:00Z</dcterms:modified>
</cp:coreProperties>
</file>