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C0F86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13F50" w:rsidRPr="00F13F50">
        <w:rPr>
          <w:b/>
          <w:sz w:val="24"/>
        </w:rPr>
        <w:t>NA/P/156/2018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9C0F86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="007D36CE"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13F50" w:rsidRPr="00F13F50">
        <w:rPr>
          <w:b/>
        </w:rPr>
        <w:t>przetarg nieograniczony</w:t>
      </w:r>
      <w:r w:rsidR="00753DC1">
        <w:t xml:space="preserve"> na:</w:t>
      </w:r>
    </w:p>
    <w:p w:rsidR="0000184A" w:rsidRDefault="00F13F5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13F50">
        <w:rPr>
          <w:b/>
          <w:sz w:val="24"/>
          <w:szCs w:val="24"/>
        </w:rPr>
        <w:t>Dostawa, montaż i ustawienie mebli oraz dostawa krzeseł dla jednostek Politechniki Rzeszowskiej. Dostawa, montaż i ustawienie szaf metalowych dla jednostek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13F50" w:rsidRPr="00F13F5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13F50" w:rsidRPr="00F13F50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13F50" w:rsidRPr="00F13F5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A19" w:rsidRDefault="00165A19">
      <w:r>
        <w:separator/>
      </w:r>
    </w:p>
  </w:endnote>
  <w:endnote w:type="continuationSeparator" w:id="0">
    <w:p w:rsidR="00165A19" w:rsidRDefault="00165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0F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0F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F50" w:rsidRDefault="00F13F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A19" w:rsidRDefault="00165A19">
      <w:r>
        <w:separator/>
      </w:r>
    </w:p>
  </w:footnote>
  <w:footnote w:type="continuationSeparator" w:id="0">
    <w:p w:rsidR="00165A19" w:rsidRDefault="00165A1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F50" w:rsidRDefault="00F13F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F50" w:rsidRDefault="00F13F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F50" w:rsidRDefault="00F13F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5A19"/>
    <w:rsid w:val="0000184A"/>
    <w:rsid w:val="00012997"/>
    <w:rsid w:val="000621A2"/>
    <w:rsid w:val="00075CEC"/>
    <w:rsid w:val="00106AC7"/>
    <w:rsid w:val="00111985"/>
    <w:rsid w:val="00147532"/>
    <w:rsid w:val="001614BA"/>
    <w:rsid w:val="00165A1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0F86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3F50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CA163D-8A46-45C0-B141-0D7A73E94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1B02E-FBE2-4E37-B22E-B11BA1BD1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2010-01-07T08:39:00Z</cp:lastPrinted>
  <dcterms:created xsi:type="dcterms:W3CDTF">2018-05-29T11:24:00Z</dcterms:created>
  <dcterms:modified xsi:type="dcterms:W3CDTF">2018-05-29T11:24:00Z</dcterms:modified>
</cp:coreProperties>
</file>