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1783E" w:rsidRDefault="006676AE" w:rsidP="00E1783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1783E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5235A" w:rsidRPr="0035235A">
        <w:rPr>
          <w:rFonts w:ascii="Times New Roman" w:hAnsi="Times New Roman"/>
          <w:b/>
        </w:rPr>
        <w:t>NA/P/156/2018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235A" w:rsidRPr="0035235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235A" w:rsidRPr="0035235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5235A" w:rsidRPr="0035235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E1783E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235A" w:rsidRPr="0035235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5235A" w:rsidRPr="0035235A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E1783E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5235A" w:rsidRPr="0035235A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E1783E" w:rsidRDefault="00313417" w:rsidP="00E1783E">
      <w:pPr>
        <w:spacing w:before="120" w:after="0" w:line="240" w:lineRule="auto"/>
        <w:jc w:val="center"/>
        <w:rPr>
          <w:rFonts w:ascii="Times New Roman" w:hAnsi="Times New Roman"/>
          <w:b/>
          <w:sz w:val="16"/>
          <w:szCs w:val="16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5235A" w:rsidRPr="0035235A">
        <w:rPr>
          <w:rFonts w:ascii="Times New Roman" w:hAnsi="Times New Roman"/>
          <w:b/>
        </w:rPr>
        <w:t>Dostawa, montaż i ustawienie mebli oraz dostawa krzeseł dla jednostek Politechniki Rzeszowskiej. Dostawa, montaż i ustawienie szaf metalowych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5235A" w:rsidRPr="0035235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E1783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E1783E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E1783E" w:rsidRDefault="00F90CD1" w:rsidP="00F90CD1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E1783E" w:rsidRDefault="00F90CD1" w:rsidP="00F90CD1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Pr="00E1783E" w:rsidRDefault="00C81012" w:rsidP="003B7238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027" w:rsidRDefault="00400027" w:rsidP="0038231F">
      <w:pPr>
        <w:spacing w:after="0" w:line="240" w:lineRule="auto"/>
      </w:pPr>
      <w:r>
        <w:separator/>
      </w:r>
    </w:p>
  </w:endnote>
  <w:endnote w:type="continuationSeparator" w:id="0">
    <w:p w:rsidR="00400027" w:rsidRDefault="00400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35A" w:rsidRDefault="003523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51D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51D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35A" w:rsidRDefault="003523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027" w:rsidRDefault="00400027" w:rsidP="0038231F">
      <w:pPr>
        <w:spacing w:after="0" w:line="240" w:lineRule="auto"/>
      </w:pPr>
      <w:r>
        <w:separator/>
      </w:r>
    </w:p>
  </w:footnote>
  <w:footnote w:type="continuationSeparator" w:id="0">
    <w:p w:rsidR="00400027" w:rsidRDefault="004000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35A" w:rsidRDefault="003523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35A" w:rsidRDefault="003523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35A" w:rsidRDefault="003523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02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235A"/>
    <w:rsid w:val="00364235"/>
    <w:rsid w:val="0038231F"/>
    <w:rsid w:val="003B2070"/>
    <w:rsid w:val="003B214C"/>
    <w:rsid w:val="003B7238"/>
    <w:rsid w:val="003C3B64"/>
    <w:rsid w:val="003F024C"/>
    <w:rsid w:val="0040002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851D0"/>
    <w:rsid w:val="00DA6EC7"/>
    <w:rsid w:val="00DD146A"/>
    <w:rsid w:val="00DD3E9D"/>
    <w:rsid w:val="00E022A1"/>
    <w:rsid w:val="00E1783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F4F03F-D0E5-4A96-BB03-997B91D2B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94619-D1AC-4FB3-A73B-FBCE8FBAD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2018-05-29T11:26:00Z</dcterms:created>
  <dcterms:modified xsi:type="dcterms:W3CDTF">2018-05-29T11:26:00Z</dcterms:modified>
</cp:coreProperties>
</file>