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963E57" w:rsidRDefault="00BF331B" w:rsidP="00BF331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963E57">
        <w:rPr>
          <w:b/>
          <w:bCs/>
          <w:color w:val="000000"/>
        </w:rPr>
        <w:t>OGŁOSZENIE O UDZIELANYM ZAMÓWIENIU</w:t>
      </w:r>
    </w:p>
    <w:p w:rsidR="00BF331B" w:rsidRPr="00963E57" w:rsidRDefault="00BF331B" w:rsidP="00BF33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963E57">
        <w:rPr>
          <w:rFonts w:ascii="Times New Roman" w:hAnsi="Times New Roman"/>
          <w:b/>
          <w:sz w:val="24"/>
          <w:szCs w:val="24"/>
        </w:rPr>
        <w:t xml:space="preserve">Znak sprawy: </w:t>
      </w:r>
      <w:r w:rsidR="004B339A" w:rsidRPr="00963E57">
        <w:rPr>
          <w:rFonts w:ascii="Times New Roman" w:hAnsi="Times New Roman"/>
          <w:b/>
          <w:sz w:val="24"/>
          <w:szCs w:val="24"/>
        </w:rPr>
        <w:t>NA/O/154/2018</w:t>
      </w:r>
      <w:r w:rsidRPr="00963E57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4B339A" w:rsidRPr="00963E57">
        <w:rPr>
          <w:rFonts w:ascii="Times New Roman" w:hAnsi="Times New Roman"/>
          <w:sz w:val="24"/>
          <w:szCs w:val="24"/>
          <w:lang w:val="pl-PL"/>
        </w:rPr>
        <w:t>Rzeszów</w:t>
      </w:r>
      <w:r w:rsidRPr="00963E57">
        <w:rPr>
          <w:rFonts w:ascii="Times New Roman" w:hAnsi="Times New Roman"/>
          <w:sz w:val="24"/>
          <w:szCs w:val="24"/>
        </w:rPr>
        <w:t xml:space="preserve">, </w:t>
      </w:r>
      <w:r w:rsidR="004B339A" w:rsidRPr="00963E57">
        <w:rPr>
          <w:rFonts w:ascii="Times New Roman" w:hAnsi="Times New Roman"/>
          <w:sz w:val="24"/>
          <w:szCs w:val="24"/>
        </w:rPr>
        <w:t>2018-06-07</w:t>
      </w:r>
    </w:p>
    <w:p w:rsidR="00BF331B" w:rsidRPr="00963E57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963E57" w:rsidRDefault="00BF331B" w:rsidP="00BF331B">
      <w:pPr>
        <w:tabs>
          <w:tab w:val="center" w:pos="4536"/>
          <w:tab w:val="right" w:pos="7371"/>
          <w:tab w:val="right" w:pos="9072"/>
        </w:tabs>
        <w:jc w:val="both"/>
      </w:pPr>
      <w:r w:rsidRPr="00963E57">
        <w:t xml:space="preserve">Podstawa prawna ogłoszenia: art. 4 pkt. </w:t>
      </w:r>
      <w:r w:rsidR="007E349D" w:rsidRPr="00963E57">
        <w:t xml:space="preserve">ust 1 pkt 1( dotyczy zadania nr 3) oraz art. 4. 8 </w:t>
      </w:r>
      <w:r w:rsidR="0063457F" w:rsidRPr="00963E57">
        <w:rPr>
          <w:bCs/>
        </w:rPr>
        <w:t xml:space="preserve">ustawy </w:t>
      </w:r>
      <w:r w:rsidR="00335D48">
        <w:rPr>
          <w:bCs/>
        </w:rPr>
        <w:t xml:space="preserve">dla pozostałych zadań </w:t>
      </w:r>
      <w:bookmarkStart w:id="0" w:name="_GoBack"/>
      <w:bookmarkEnd w:id="0"/>
      <w:r w:rsidR="0063457F" w:rsidRPr="00963E57">
        <w:rPr>
          <w:bCs/>
        </w:rPr>
        <w:t xml:space="preserve">z dnia </w:t>
      </w:r>
      <w:r w:rsidR="0063457F" w:rsidRPr="00963E57">
        <w:t xml:space="preserve">29 stycznia 2004 roku Prawo zamówień publicznych </w:t>
      </w:r>
      <w:r w:rsidR="004B339A" w:rsidRPr="00963E57">
        <w:t>(t.j. Dz. U. z 2017 r. poz. 1579 z późn. zm.)</w:t>
      </w:r>
      <w:r w:rsidR="0063457F" w:rsidRPr="00963E57">
        <w:t xml:space="preserve"> </w:t>
      </w:r>
      <w:r w:rsidRPr="00963E57">
        <w:t xml:space="preserve">w związku z art. 30a ustawy z dnia 30 kwietnia 2010 r. o zasadach finansowania nauki (Dz. U. Nr 96, poz. 615, z późn. zm.). </w:t>
      </w:r>
    </w:p>
    <w:p w:rsidR="00BF331B" w:rsidRPr="00963E57" w:rsidRDefault="00BF331B" w:rsidP="00BF331B">
      <w:pPr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963E57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963E57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t>I. ZAMAWIAJĄCY</w:t>
            </w:r>
          </w:p>
          <w:p w:rsidR="00BF331B" w:rsidRPr="00963E57" w:rsidRDefault="00BF331B" w:rsidP="00AE7290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963E57">
              <w:rPr>
                <w:szCs w:val="24"/>
                <w:lang w:val="pl-PL" w:eastAsia="pl-PL"/>
              </w:rPr>
              <w:t>Politechnika Rzeszowska im. I. Łukasiewicza</w:t>
            </w:r>
          </w:p>
          <w:p w:rsidR="00BF331B" w:rsidRPr="00963E57" w:rsidRDefault="00BF331B" w:rsidP="00AE7290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963E57">
              <w:rPr>
                <w:szCs w:val="24"/>
                <w:lang w:val="pl-PL" w:eastAsia="pl-PL"/>
              </w:rPr>
              <w:t>al. Powstańców Warszawy 12</w:t>
            </w:r>
          </w:p>
          <w:p w:rsidR="00BF331B" w:rsidRPr="00963E57" w:rsidRDefault="00BF331B" w:rsidP="00AE7290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963E57">
              <w:rPr>
                <w:szCs w:val="24"/>
                <w:lang w:val="pl-PL" w:eastAsia="pl-PL"/>
              </w:rPr>
              <w:t xml:space="preserve">35-959 Rzeszów </w:t>
            </w:r>
          </w:p>
          <w:p w:rsidR="00BF331B" w:rsidRPr="00963E57" w:rsidRDefault="00BF331B" w:rsidP="00AE7290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963E57">
              <w:rPr>
                <w:szCs w:val="24"/>
                <w:lang w:val="pl-PL" w:eastAsia="pl-PL"/>
              </w:rPr>
              <w:t>NIP: 813-026-69-99</w:t>
            </w:r>
          </w:p>
        </w:tc>
      </w:tr>
    </w:tbl>
    <w:p w:rsidR="00BF331B" w:rsidRPr="00963E57" w:rsidRDefault="00BF331B" w:rsidP="00BF331B">
      <w:pPr>
        <w:spacing w:line="360" w:lineRule="auto"/>
        <w:rPr>
          <w:b/>
        </w:rPr>
      </w:pPr>
      <w:r w:rsidRPr="00963E57">
        <w:rPr>
          <w:b/>
        </w:rPr>
        <w:t xml:space="preserve">Osoba prowadząca postępowanie: </w:t>
      </w:r>
    </w:p>
    <w:p w:rsidR="00281641" w:rsidRPr="00963E57" w:rsidRDefault="004B339A" w:rsidP="00281641">
      <w:pPr>
        <w:spacing w:line="360" w:lineRule="auto"/>
        <w:rPr>
          <w:b/>
        </w:rPr>
      </w:pPr>
      <w:r w:rsidRPr="00963E57">
        <w:rPr>
          <w:lang w:val="de-DE"/>
        </w:rPr>
        <w:t>mgr Magdalena Salamon</w:t>
      </w:r>
      <w:r w:rsidR="00281641" w:rsidRPr="00963E57">
        <w:rPr>
          <w:lang w:val="de-DE"/>
        </w:rPr>
        <w:t xml:space="preserve"> -  tel. </w:t>
      </w:r>
      <w:r w:rsidRPr="00963E57">
        <w:rPr>
          <w:lang w:val="de-DE"/>
        </w:rPr>
        <w:t>(17) 8653636</w:t>
      </w:r>
      <w:r w:rsidR="00281641" w:rsidRPr="00963E57">
        <w:rPr>
          <w:lang w:val="en-US"/>
        </w:rPr>
        <w:t xml:space="preserve"> e-mail </w:t>
      </w:r>
      <w:r w:rsidRPr="00963E57">
        <w:rPr>
          <w:lang w:val="en-US"/>
        </w:rPr>
        <w:t>msalamon@prz.edu.pl</w:t>
      </w:r>
    </w:p>
    <w:p w:rsidR="00281641" w:rsidRPr="00963E57" w:rsidRDefault="00281641" w:rsidP="00963E57">
      <w:pPr>
        <w:pStyle w:val="Nagwek1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963E57">
        <w:rPr>
          <w:rFonts w:ascii="Times New Roman" w:hAnsi="Times New Roman"/>
          <w:sz w:val="24"/>
          <w:szCs w:val="24"/>
        </w:rPr>
        <w:t xml:space="preserve">Uzasadnienie zastosowania art. </w:t>
      </w:r>
      <w:r w:rsidR="00963E57" w:rsidRPr="00963E57">
        <w:rPr>
          <w:rFonts w:ascii="Times New Roman" w:hAnsi="Times New Roman"/>
          <w:sz w:val="24"/>
          <w:szCs w:val="24"/>
        </w:rPr>
        <w:t xml:space="preserve">4 d ust 1 pkt 1. </w:t>
      </w:r>
      <w:r w:rsidRPr="00963E57">
        <w:rPr>
          <w:rFonts w:ascii="Times New Roman" w:hAnsi="Times New Roman"/>
          <w:sz w:val="24"/>
          <w:szCs w:val="24"/>
        </w:rPr>
        <w:t xml:space="preserve"> </w:t>
      </w:r>
      <w:r w:rsidR="00963E57">
        <w:rPr>
          <w:rFonts w:ascii="Times New Roman" w:hAnsi="Times New Roman"/>
          <w:sz w:val="24"/>
          <w:szCs w:val="24"/>
        </w:rPr>
        <w:t xml:space="preserve">– dotyczy zadania nr 3 </w:t>
      </w:r>
    </w:p>
    <w:p w:rsidR="00281641" w:rsidRPr="00963E57" w:rsidRDefault="00281641" w:rsidP="00963E57">
      <w:pPr>
        <w:pStyle w:val="Nagwek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963E57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Pr="00963E57" w:rsidRDefault="00281641" w:rsidP="00963E57">
      <w:pPr>
        <w:pStyle w:val="p15"/>
        <w:spacing w:before="0" w:beforeAutospacing="0" w:after="0" w:afterAutospacing="0"/>
        <w:jc w:val="both"/>
        <w:rPr>
          <w:b/>
        </w:rPr>
      </w:pPr>
      <w:r w:rsidRPr="00963E57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963E57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  <w:sz w:val="16"/>
          <w:szCs w:val="16"/>
        </w:rPr>
      </w:pPr>
    </w:p>
    <w:p w:rsidR="00281641" w:rsidRPr="00963E57" w:rsidRDefault="00BF331B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63E57">
        <w:rPr>
          <w:b/>
          <w:bCs/>
          <w:color w:val="000000"/>
        </w:rPr>
        <w:t>II. OPIS PRZEDMIOTU ZAMÓWIENIA</w:t>
      </w:r>
    </w:p>
    <w:p w:rsidR="00281641" w:rsidRPr="00963E57" w:rsidRDefault="00281641" w:rsidP="00BF331B">
      <w:pPr>
        <w:spacing w:line="360" w:lineRule="auto"/>
        <w:rPr>
          <w:b/>
          <w:sz w:val="16"/>
          <w:szCs w:val="16"/>
        </w:rPr>
      </w:pPr>
    </w:p>
    <w:p w:rsidR="00BF331B" w:rsidRPr="00963E57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63E57">
        <w:rPr>
          <w:rFonts w:ascii="Times New Roman" w:hAnsi="Times New Roman"/>
          <w:sz w:val="24"/>
          <w:szCs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F331B" w:rsidRPr="00963E57" w:rsidTr="00AE7290">
        <w:tc>
          <w:tcPr>
            <w:tcW w:w="1510" w:type="dxa"/>
            <w:shd w:val="clear" w:color="auto" w:fill="F3F3F3"/>
            <w:vAlign w:val="center"/>
          </w:tcPr>
          <w:p w:rsidR="00BF331B" w:rsidRPr="00963E57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F331B" w:rsidRPr="00963E57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Temat</w:t>
            </w:r>
            <w:r w:rsidRPr="00963E57">
              <w:t>: Dostawa oleju.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Wspólny Słownik Zamówień</w:t>
            </w:r>
            <w:r w:rsidRPr="00963E57">
              <w:t>:</w:t>
            </w:r>
            <w:r w:rsidRPr="00963E57">
              <w:rPr>
                <w:b/>
              </w:rPr>
              <w:t xml:space="preserve"> </w:t>
            </w:r>
            <w:r w:rsidRPr="00963E57">
              <w:t xml:space="preserve">09211000-1 - Oleje smarowe i środki smarowe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Opis</w:t>
            </w:r>
            <w:r w:rsidRPr="00963E57">
              <w:t xml:space="preserve">: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Olej TURBONYCOIL 600 ilość 208 litrów.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Olej do </w:t>
            </w:r>
            <w:r w:rsidR="00D903A9" w:rsidRPr="00963E57">
              <w:t>stanowiska</w:t>
            </w:r>
            <w:r w:rsidRPr="00963E57">
              <w:t xml:space="preserve"> badawczego do testowania silnikowych uszczelnień.</w:t>
            </w:r>
          </w:p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</w:t>
            </w: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Temat</w:t>
            </w:r>
            <w:r w:rsidRPr="00963E57">
              <w:t>: Dostawa srebra izotopowego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Wspólny Słownik Zamówień</w:t>
            </w:r>
            <w:r w:rsidRPr="00963E57">
              <w:t>:</w:t>
            </w:r>
            <w:r w:rsidRPr="00963E57">
              <w:rPr>
                <w:b/>
              </w:rPr>
              <w:t xml:space="preserve"> </w:t>
            </w:r>
            <w:r w:rsidRPr="00963E57">
              <w:t xml:space="preserve">33696400-9 - Odczynniki izotopowe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Opis</w:t>
            </w:r>
            <w:r w:rsidRPr="00963E57">
              <w:t xml:space="preserve">: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Srebro, izotop 109, 500mg, czystość izotopowa min. 99,75%.</w:t>
            </w:r>
          </w:p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</w:t>
            </w: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Temat</w:t>
            </w:r>
            <w:r w:rsidRPr="00963E57">
              <w:t xml:space="preserve">: Dostawa szkła </w:t>
            </w:r>
            <w:r w:rsidR="00D903A9" w:rsidRPr="00963E57">
              <w:t>laboratoryjnego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Wspólny Słownik Zamówień</w:t>
            </w:r>
            <w:r w:rsidRPr="00963E57">
              <w:t>:</w:t>
            </w:r>
            <w:r w:rsidRPr="00963E57">
              <w:rPr>
                <w:b/>
              </w:rPr>
              <w:t xml:space="preserve"> </w:t>
            </w:r>
            <w:r w:rsidRPr="00963E57">
              <w:t xml:space="preserve">33793000-5 - Laboratoryjne wyroby szklane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Opis</w:t>
            </w:r>
            <w:r w:rsidRPr="00963E57">
              <w:t xml:space="preserve">: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1. Podwójna linia próżniowa z 5-cioma przyłączami dla węży, z teflonowymi kranami próżniowymi średnica rur 22-25 mm (np. linia</w:t>
            </w:r>
            <w:r w:rsidR="00B80987" w:rsidRPr="00963E57">
              <w:t xml:space="preserve"> tożsama z </w:t>
            </w:r>
            <w:proofErr w:type="spellStart"/>
            <w:r w:rsidR="00B80987" w:rsidRPr="00963E57">
              <w:t>Labit</w:t>
            </w:r>
            <w:proofErr w:type="spellEnd"/>
            <w:r w:rsidR="00B80987" w:rsidRPr="00963E57">
              <w:t xml:space="preserve"> nr kat.: LPR/5</w:t>
            </w:r>
            <w:r w:rsidR="00D903A9" w:rsidRPr="00963E57">
              <w:t xml:space="preserve">lub równoważne </w:t>
            </w:r>
            <w:r w:rsidRPr="00963E57">
              <w:t xml:space="preserve"> – 1 sztuka.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2. Dodatkowe krany próżniowe </w:t>
            </w:r>
            <w:proofErr w:type="spellStart"/>
            <w:r w:rsidRPr="00963E57">
              <w:t>Rotaflo</w:t>
            </w:r>
            <w:proofErr w:type="spellEnd"/>
            <w:r w:rsidRPr="00963E57">
              <w:t xml:space="preserve"> identyczne z zamontowanymi w zamawianej linii próżniowej – 4 sztuki.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3. Krany przelotowe, proste, szklane przelot 2,5 mm, wymiar NS 14,5, średnica zewnętrza ramion 9 mm (np. tożsame z </w:t>
            </w:r>
            <w:proofErr w:type="spellStart"/>
            <w:r w:rsidRPr="00963E57">
              <w:t>Labit</w:t>
            </w:r>
            <w:proofErr w:type="spellEnd"/>
            <w:r w:rsidRPr="00963E57">
              <w:t xml:space="preserve"> nr kat. KR/2</w:t>
            </w:r>
            <w:r w:rsidR="00F072C9" w:rsidRPr="00963E57">
              <w:t xml:space="preserve"> </w:t>
            </w:r>
            <w:r w:rsidR="00B80987" w:rsidRPr="00963E57">
              <w:t>lub równoważne</w:t>
            </w:r>
            <w:r w:rsidRPr="00963E57">
              <w:t>) – 20 sztuk.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4. Złącza stożkowe, szlifowane, męskie bez przedłużenia 45/40, długość trzonu 90 mm (np. tożsame z </w:t>
            </w:r>
            <w:proofErr w:type="spellStart"/>
            <w:r w:rsidRPr="00963E57">
              <w:t>Labit</w:t>
            </w:r>
            <w:proofErr w:type="spellEnd"/>
            <w:r w:rsidRPr="00963E57">
              <w:t xml:space="preserve"> nr kat. SMA/9</w:t>
            </w:r>
            <w:r w:rsidR="00F072C9" w:rsidRPr="00963E57">
              <w:t xml:space="preserve"> </w:t>
            </w:r>
            <w:r w:rsidR="00B80987" w:rsidRPr="00963E57">
              <w:t>lub równoważne</w:t>
            </w:r>
            <w:r w:rsidRPr="00963E57">
              <w:t>) – 1 sztuka.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5. Złącza stożkowe, szlifowane, męskie z przedłużeniem wymiar 14/23 długość trzonu 90 (np. tożsame z </w:t>
            </w:r>
            <w:proofErr w:type="spellStart"/>
            <w:r w:rsidRPr="00963E57">
              <w:t>Labit</w:t>
            </w:r>
            <w:proofErr w:type="spellEnd"/>
            <w:r w:rsidRPr="00963E57">
              <w:t xml:space="preserve"> nr kat. SMP/14</w:t>
            </w:r>
            <w:r w:rsidR="00F072C9" w:rsidRPr="00963E57">
              <w:t xml:space="preserve"> lub równoważne  </w:t>
            </w:r>
            <w:r w:rsidRPr="00963E57">
              <w:t>) – 20 szt.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6. Złącza stożkowe, szlifowane, damskie wymiar 14/23 długość trzonu 100 (np. tożsame z </w:t>
            </w:r>
            <w:proofErr w:type="spellStart"/>
            <w:r w:rsidRPr="00963E57">
              <w:t>Labit</w:t>
            </w:r>
            <w:proofErr w:type="spellEnd"/>
            <w:r w:rsidRPr="00963E57">
              <w:t xml:space="preserve"> nr kat. SDA/3</w:t>
            </w:r>
            <w:r w:rsidR="00F072C9" w:rsidRPr="00963E57">
              <w:t xml:space="preserve"> lub równoważne  </w:t>
            </w:r>
            <w:r w:rsidRPr="00963E57">
              <w:t>) – 20 szt.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7. Złącza stożkowe, szlifowane, damskie wymiar 45/40, długość trzonu 120 mm (np. tożsame z </w:t>
            </w:r>
            <w:proofErr w:type="spellStart"/>
            <w:r w:rsidRPr="00963E57">
              <w:t>Labit</w:t>
            </w:r>
            <w:proofErr w:type="spellEnd"/>
            <w:r w:rsidRPr="00963E57">
              <w:t xml:space="preserve"> nr kat. SDA/9</w:t>
            </w:r>
            <w:r w:rsidR="00B80987" w:rsidRPr="00963E57">
              <w:t xml:space="preserve"> lub równoważne  </w:t>
            </w:r>
            <w:r w:rsidRPr="00963E57">
              <w:t>) – 1 sztuka</w:t>
            </w:r>
          </w:p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</w:t>
            </w: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Temat</w:t>
            </w:r>
            <w:r w:rsidRPr="00963E57">
              <w:t xml:space="preserve">: </w:t>
            </w:r>
            <w:proofErr w:type="spellStart"/>
            <w:r w:rsidRPr="00963E57">
              <w:t>Dostwa</w:t>
            </w:r>
            <w:proofErr w:type="spellEnd"/>
            <w:r w:rsidRPr="00963E57">
              <w:t xml:space="preserve"> urządzenia do procesu badawczego wraz z </w:t>
            </w:r>
            <w:proofErr w:type="spellStart"/>
            <w:r w:rsidRPr="00963E57">
              <w:t>oprogramwaniem</w:t>
            </w:r>
            <w:proofErr w:type="spellEnd"/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Wspólny Słownik Zamówień</w:t>
            </w:r>
            <w:r w:rsidRPr="00963E57">
              <w:t>:</w:t>
            </w:r>
            <w:r w:rsidRPr="00963E57">
              <w:rPr>
                <w:b/>
              </w:rPr>
              <w:t xml:space="preserve"> </w:t>
            </w:r>
            <w:r w:rsidRPr="00963E57">
              <w:t xml:space="preserve">38500000-0 - Aparatura kontrolna i badawcza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Opis</w:t>
            </w:r>
            <w:r w:rsidRPr="00963E57">
              <w:t xml:space="preserve">: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1. Aktualizacja posiadanego zestawu </w:t>
            </w:r>
            <w:proofErr w:type="spellStart"/>
            <w:r w:rsidRPr="00963E57">
              <w:t>Dream</w:t>
            </w:r>
            <w:proofErr w:type="spellEnd"/>
            <w:r w:rsidRPr="00963E57">
              <w:t xml:space="preserve"> </w:t>
            </w:r>
            <w:proofErr w:type="spellStart"/>
            <w:r w:rsidRPr="00963E57">
              <w:t>Catcher</w:t>
            </w:r>
            <w:proofErr w:type="spellEnd"/>
            <w:r w:rsidRPr="00963E57">
              <w:t xml:space="preserve"> ME1300 Product </w:t>
            </w:r>
            <w:proofErr w:type="spellStart"/>
            <w:r w:rsidRPr="00963E57">
              <w:t>Key</w:t>
            </w:r>
            <w:proofErr w:type="spellEnd"/>
            <w:r w:rsidRPr="00963E57">
              <w:t xml:space="preserve">: 1023080310920751) do wersji “ME1310 RX Subsystem with one </w:t>
            </w:r>
            <w:proofErr w:type="spellStart"/>
            <w:r w:rsidRPr="00963E57">
              <w:t>license</w:t>
            </w:r>
            <w:proofErr w:type="spellEnd"/>
            <w:r w:rsidRPr="00963E57">
              <w:t xml:space="preserve"> of </w:t>
            </w:r>
            <w:proofErr w:type="spellStart"/>
            <w:r w:rsidRPr="00963E57">
              <w:t>RadPat</w:t>
            </w:r>
            <w:proofErr w:type="spellEnd"/>
            <w:r w:rsidRPr="00963E57">
              <w:t xml:space="preserve"> 4.0 for 3D </w:t>
            </w:r>
            <w:proofErr w:type="spellStart"/>
            <w:r w:rsidRPr="00963E57">
              <w:t>measurements</w:t>
            </w:r>
            <w:proofErr w:type="spellEnd"/>
            <w:r w:rsidRPr="00963E57">
              <w:t>”- 1 sztuka</w:t>
            </w:r>
          </w:p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</w:t>
            </w: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Temat</w:t>
            </w:r>
            <w:r w:rsidRPr="00963E57">
              <w:t>: Dostawa grubościomierza.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Wspólny Słownik Zamówień</w:t>
            </w:r>
            <w:r w:rsidRPr="00963E57">
              <w:t>:</w:t>
            </w:r>
            <w:r w:rsidRPr="00963E57">
              <w:rPr>
                <w:b/>
              </w:rPr>
              <w:t xml:space="preserve"> </w:t>
            </w:r>
            <w:r w:rsidRPr="00963E57">
              <w:t xml:space="preserve">38300000-8 - Przyrządy do pomiaru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rPr>
                <w:b/>
              </w:rPr>
              <w:t>Opis</w:t>
            </w:r>
            <w:r w:rsidRPr="00963E57">
              <w:t xml:space="preserve">: 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Ultradźwiękowy miernik do nieniszczącego, jednostronnego pomiaru grubości materiałów z funkcją pominięcia powłoki.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Automatyczna kompensacja głowicy w funkcji temperatury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Automatyczna kompensacja głowicy w funkcji zużywania się części roboczej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Współpraca z komputerem - RS232 lub konwerter RS232-USB (opcja)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>Pamięć i statystyka 1999 pomiarów z możliwością oznaczenia datą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t xml:space="preserve">Pamięć grubościomierza zawierająca nastawy prędkości fali ultradźwiękowej dla 13 typów materiałów: stali, aluminium, miedzi, mosiądzu, cyny, brązu, chromu, tytanu, cynku, srebra, polietylenu, </w:t>
            </w:r>
            <w:proofErr w:type="spellStart"/>
            <w:r w:rsidRPr="00963E57">
              <w:t>plexi</w:t>
            </w:r>
            <w:proofErr w:type="spellEnd"/>
            <w:r w:rsidRPr="00963E57">
              <w:t>, szkła</w:t>
            </w:r>
          </w:p>
          <w:p w:rsidR="004B339A" w:rsidRPr="00963E57" w:rsidRDefault="004B339A" w:rsidP="00806E1D">
            <w:pPr>
              <w:spacing w:after="120"/>
              <w:jc w:val="both"/>
            </w:pPr>
            <w:r w:rsidRPr="00963E57">
              <w:lastRenderedPageBreak/>
              <w:t>Kalibracja dwu punktowa wykonywana przez użytkownika na dowolnego rodzaju materiale, przez który</w:t>
            </w:r>
            <w:r w:rsidR="00B80987" w:rsidRPr="00963E57">
              <w:t xml:space="preserve"> przechodzi fala ultradźwiękowa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specyfikacja - grubościomierz ultradźwiękowy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 xml:space="preserve">wzorzec ultradźwiękowy: w - 3 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zakres pomiarowy: 1 ...199,9 mm lub z pominięciem lakieru 2 ...199,9 mm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rozdzielczość: 0,1 mm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dokładność: ±1% ±0,1mm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prędkość dźwięku: 1000...10000 m/s (możliwość zapisywania własnej kalibracji)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sonda pomiarowa: m70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pamięć: 1999 pomiarów, możliwość zakładania banków danych, możliwość oznaczania pomiarów datą, statystyka pomiarów (minimalna, średnia i największa grubość)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 xml:space="preserve">interfejs </w:t>
            </w:r>
            <w:proofErr w:type="spellStart"/>
            <w:r w:rsidRPr="00963E57">
              <w:t>pc</w:t>
            </w:r>
            <w:proofErr w:type="spellEnd"/>
            <w:r w:rsidRPr="00963E57">
              <w:t>: rs232 lub konwerter rs232-usb (opcja)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wymiary: 150 x 80 x 30 mm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waga: 300g</w:t>
            </w:r>
          </w:p>
          <w:p w:rsidR="004B339A" w:rsidRPr="00963E57" w:rsidRDefault="00B80987" w:rsidP="00806E1D">
            <w:pPr>
              <w:spacing w:after="120"/>
              <w:jc w:val="both"/>
            </w:pPr>
            <w:r w:rsidRPr="00963E57">
              <w:t>zestaw powinien zawierać: grubościomierz, głowica ultradźwiękowa m70, 2 wewnętrzne akumulatory typ aa (r6), zasilacz - ładowarka, oprogramowanie komunikacyjne, kabel rs232 1,8m, walizka transportowa, futerał przeznaczony do pracy w terenie, instrukcja obsługi, certyfikat kalibracyjny producenta, deklaracja zgodności, karta gwarancyjna + wzorzec w-3</w:t>
            </w:r>
          </w:p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</w:t>
            </w: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80987" w:rsidRPr="00963E57" w:rsidRDefault="00B80987" w:rsidP="00B80987">
      <w:pPr>
        <w:numPr>
          <w:ilvl w:val="0"/>
          <w:numId w:val="22"/>
        </w:numPr>
        <w:ind w:left="714" w:hanging="357"/>
        <w:jc w:val="both"/>
      </w:pPr>
      <w:r w:rsidRPr="00963E57">
        <w:lastRenderedPageBreak/>
        <w:t>Części nie mogą być dzielone przez wykonawców, oferty nie zawierające pełnego zakresu przedmiotu zamówienia określonego w zadaniu częściowym zostaną odrzucone.</w:t>
      </w:r>
    </w:p>
    <w:p w:rsidR="00B80987" w:rsidRPr="00963E57" w:rsidRDefault="00B80987" w:rsidP="00B80987">
      <w:pPr>
        <w:numPr>
          <w:ilvl w:val="0"/>
          <w:numId w:val="22"/>
        </w:numPr>
        <w:ind w:left="714" w:hanging="357"/>
        <w:jc w:val="both"/>
      </w:pPr>
      <w:r w:rsidRPr="00963E57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B80987" w:rsidRPr="00963E57" w:rsidRDefault="00B80987" w:rsidP="00B80987">
      <w:pPr>
        <w:numPr>
          <w:ilvl w:val="0"/>
          <w:numId w:val="22"/>
        </w:numPr>
        <w:jc w:val="both"/>
      </w:pPr>
      <w:r w:rsidRPr="00963E57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</w:t>
      </w:r>
      <w:r w:rsidRPr="00963E57">
        <w:lastRenderedPageBreak/>
        <w:t xml:space="preserve">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B80987" w:rsidRPr="00963E57" w:rsidRDefault="00B80987" w:rsidP="00B80987">
      <w:pPr>
        <w:numPr>
          <w:ilvl w:val="0"/>
          <w:numId w:val="22"/>
        </w:numPr>
        <w:jc w:val="both"/>
        <w:rPr>
          <w:spacing w:val="-6"/>
        </w:rPr>
      </w:pPr>
      <w:r w:rsidRPr="00963E57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B80987" w:rsidRPr="00963E57" w:rsidRDefault="00B80987" w:rsidP="00B80987">
      <w:pPr>
        <w:numPr>
          <w:ilvl w:val="0"/>
          <w:numId w:val="22"/>
        </w:numPr>
        <w:jc w:val="both"/>
      </w:pPr>
      <w:r w:rsidRPr="00963E57">
        <w:t>Zamawiający podkreśla, że ewentualne badanie równoważności zaproponowanych produktów przez uprawnioną do tego instytucję będzie na koszt Wykonawcy.</w:t>
      </w:r>
    </w:p>
    <w:p w:rsidR="00B80987" w:rsidRPr="00963E57" w:rsidRDefault="00B80987" w:rsidP="00B80987">
      <w:pPr>
        <w:numPr>
          <w:ilvl w:val="0"/>
          <w:numId w:val="22"/>
        </w:numPr>
        <w:jc w:val="both"/>
      </w:pPr>
      <w:r w:rsidRPr="00963E57">
        <w:t>W przypadku, zaoferowania produktu wskazanego  z nazwy przez Zamawiającego,</w:t>
      </w:r>
    </w:p>
    <w:p w:rsidR="00B80987" w:rsidRPr="00963E57" w:rsidRDefault="00B80987" w:rsidP="00B80987">
      <w:pPr>
        <w:numPr>
          <w:ilvl w:val="0"/>
          <w:numId w:val="22"/>
        </w:numPr>
        <w:jc w:val="both"/>
        <w:rPr>
          <w:spacing w:val="-6"/>
        </w:rPr>
      </w:pPr>
      <w:r w:rsidRPr="00963E57">
        <w:t xml:space="preserve"> </w:t>
      </w:r>
      <w:r w:rsidRPr="00963E57"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B80987" w:rsidRPr="00963E57" w:rsidRDefault="00B80987" w:rsidP="00B80987">
      <w:pPr>
        <w:numPr>
          <w:ilvl w:val="0"/>
          <w:numId w:val="22"/>
        </w:numPr>
        <w:jc w:val="both"/>
        <w:rPr>
          <w:spacing w:val="-6"/>
        </w:rPr>
      </w:pPr>
      <w:r w:rsidRPr="00963E57">
        <w:rPr>
          <w:spacing w:val="-6"/>
        </w:rPr>
        <w:t>Wraz z dostawą bezwzględnie należy dołączyć karty charakterystyki o ferowanych produktów.</w:t>
      </w:r>
    </w:p>
    <w:p w:rsidR="00B80987" w:rsidRPr="00963E57" w:rsidRDefault="00B80987" w:rsidP="00B80987">
      <w:pPr>
        <w:numPr>
          <w:ilvl w:val="0"/>
          <w:numId w:val="22"/>
        </w:numPr>
        <w:jc w:val="both"/>
      </w:pPr>
      <w:r w:rsidRPr="00963E57">
        <w:t>Zaoferowany przedmiot zamówienia musi spełniać:</w:t>
      </w:r>
    </w:p>
    <w:p w:rsidR="00B80987" w:rsidRPr="00963E57" w:rsidRDefault="00B80987" w:rsidP="00B80987">
      <w:pPr>
        <w:ind w:left="720"/>
        <w:jc w:val="both"/>
      </w:pPr>
      <w:r w:rsidRPr="00963E57">
        <w:t xml:space="preserve"> - wymagania określone przez Zamawiającego w szczególności, musi być tożsamy pod względem charakterystyki analitycznej;</w:t>
      </w:r>
    </w:p>
    <w:p w:rsidR="00B80987" w:rsidRPr="00963E57" w:rsidRDefault="00B80987" w:rsidP="00B80987">
      <w:pPr>
        <w:ind w:left="720"/>
        <w:jc w:val="both"/>
      </w:pPr>
      <w:r w:rsidRPr="00963E57"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B80987" w:rsidRPr="00963E57" w:rsidRDefault="00B80987" w:rsidP="00B80987">
      <w:pPr>
        <w:numPr>
          <w:ilvl w:val="0"/>
          <w:numId w:val="22"/>
        </w:numPr>
        <w:jc w:val="both"/>
      </w:pPr>
      <w:r w:rsidRPr="00963E57">
        <w:t>Zaoferowane przez Wykonawcę produkty do badań o parametrach /właściwościach równoważnych nie mogą spowodować konieczności nabycia dodatkowych odczynników i innych akcesoriów.</w:t>
      </w:r>
    </w:p>
    <w:p w:rsidR="00B80987" w:rsidRPr="00963E57" w:rsidRDefault="00B80987" w:rsidP="00B80987">
      <w:pPr>
        <w:numPr>
          <w:ilvl w:val="0"/>
          <w:numId w:val="22"/>
        </w:numPr>
        <w:jc w:val="both"/>
      </w:pPr>
      <w:r w:rsidRPr="00963E57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B80987" w:rsidRPr="00963E57" w:rsidRDefault="00B80987" w:rsidP="00B80987">
      <w:pPr>
        <w:numPr>
          <w:ilvl w:val="0"/>
          <w:numId w:val="22"/>
        </w:numPr>
        <w:jc w:val="both"/>
        <w:rPr>
          <w:spacing w:val="-6"/>
        </w:rPr>
      </w:pPr>
      <w:r w:rsidRPr="00963E57">
        <w:t xml:space="preserve"> </w:t>
      </w:r>
      <w:r w:rsidRPr="00963E57">
        <w:rPr>
          <w:spacing w:val="-6"/>
        </w:rPr>
        <w:t>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B80987" w:rsidRPr="00963E57" w:rsidRDefault="00B80987" w:rsidP="00B80987">
      <w:pPr>
        <w:numPr>
          <w:ilvl w:val="0"/>
          <w:numId w:val="22"/>
        </w:numPr>
        <w:jc w:val="both"/>
      </w:pPr>
      <w:r w:rsidRPr="00963E57">
        <w:t>Przedmiot zamówienia musi być fabrycznie nowy, pełnowartościowy, wolny od wszelkich wad i uszkodzeń, bez wcześniejszej eksploatacji.</w:t>
      </w:r>
    </w:p>
    <w:p w:rsidR="00AC7FA3" w:rsidRPr="00963E57" w:rsidRDefault="00AC7FA3" w:rsidP="00BF331B">
      <w:pPr>
        <w:spacing w:after="120"/>
        <w:jc w:val="both"/>
      </w:pPr>
    </w:p>
    <w:p w:rsidR="00BF4DF8" w:rsidRDefault="00AC7FA3" w:rsidP="00AC7FA3">
      <w:pPr>
        <w:spacing w:before="120" w:after="120"/>
        <w:rPr>
          <w:b/>
          <w:bCs/>
          <w:color w:val="000000"/>
        </w:rPr>
      </w:pPr>
      <w:r w:rsidRPr="00963E57">
        <w:rPr>
          <w:b/>
          <w:bCs/>
          <w:color w:val="000000"/>
        </w:rPr>
        <w:t>III. TERMIN REALIZACJI</w:t>
      </w:r>
    </w:p>
    <w:p w:rsidR="00BF4DF8" w:rsidRDefault="00BF4DF8" w:rsidP="00AC7FA3">
      <w:pPr>
        <w:spacing w:before="120" w:after="120"/>
        <w:rPr>
          <w:b/>
          <w:bCs/>
          <w:color w:val="000000"/>
        </w:rPr>
      </w:pPr>
    </w:p>
    <w:p w:rsidR="00AC7FA3" w:rsidRPr="00963E57" w:rsidRDefault="00BF4DF8" w:rsidP="00AC7FA3">
      <w:pPr>
        <w:spacing w:before="120" w:after="120"/>
        <w:rPr>
          <w:b/>
          <w:bCs/>
          <w:color w:val="000000"/>
        </w:rPr>
      </w:pPr>
      <w:r w:rsidRPr="00963E57">
        <w:rPr>
          <w:b/>
        </w:rPr>
        <w:t>14 dni od daty udzielenia zamówienia</w:t>
      </w:r>
      <w:r w:rsidRPr="00963E57">
        <w:t xml:space="preserve"> – dla zadania częściowego: 1,</w:t>
      </w:r>
    </w:p>
    <w:p w:rsidR="00BF4DF8" w:rsidRPr="00963E57" w:rsidRDefault="00BF4DF8" w:rsidP="00BF4DF8">
      <w:pPr>
        <w:spacing w:before="120" w:after="120"/>
        <w:rPr>
          <w:b/>
          <w:bCs/>
          <w:color w:val="000000"/>
        </w:rPr>
      </w:pPr>
      <w:r>
        <w:rPr>
          <w:b/>
        </w:rPr>
        <w:t>30</w:t>
      </w:r>
      <w:r w:rsidRPr="00963E57">
        <w:rPr>
          <w:b/>
        </w:rPr>
        <w:t xml:space="preserve"> dni od daty udzielenia zamówienia</w:t>
      </w:r>
      <w:r w:rsidRPr="00963E57">
        <w:t xml:space="preserve"> – dla zadania częściowego: </w:t>
      </w:r>
      <w:r>
        <w:t>2</w:t>
      </w:r>
    </w:p>
    <w:p w:rsidR="00BF4DF8" w:rsidRPr="00963E57" w:rsidRDefault="00BF4DF8" w:rsidP="00BF4DF8">
      <w:pPr>
        <w:spacing w:before="120" w:after="120"/>
        <w:rPr>
          <w:b/>
          <w:bCs/>
          <w:color w:val="000000"/>
        </w:rPr>
      </w:pPr>
      <w:r>
        <w:rPr>
          <w:b/>
        </w:rPr>
        <w:t xml:space="preserve">35 </w:t>
      </w:r>
      <w:r w:rsidRPr="00963E57">
        <w:rPr>
          <w:b/>
        </w:rPr>
        <w:t>dni od daty udzielenia zamówienia</w:t>
      </w:r>
      <w:r w:rsidRPr="00963E57">
        <w:t xml:space="preserve"> – dla zadania częściowego: </w:t>
      </w:r>
      <w:r>
        <w:t>3</w:t>
      </w:r>
    </w:p>
    <w:p w:rsidR="00BF4DF8" w:rsidRPr="00963E57" w:rsidRDefault="00F066B3" w:rsidP="00BF4DF8">
      <w:pPr>
        <w:spacing w:before="120" w:after="120"/>
        <w:rPr>
          <w:b/>
          <w:bCs/>
          <w:color w:val="000000"/>
        </w:rPr>
      </w:pPr>
      <w:r>
        <w:rPr>
          <w:b/>
        </w:rPr>
        <w:t xml:space="preserve">90 </w:t>
      </w:r>
      <w:r w:rsidR="00BF4DF8" w:rsidRPr="00963E57">
        <w:rPr>
          <w:b/>
        </w:rPr>
        <w:t>dni od daty udzielenia zamówienia</w:t>
      </w:r>
      <w:r w:rsidR="00BF4DF8" w:rsidRPr="00963E57">
        <w:t xml:space="preserve"> – dla zadania częściowego: </w:t>
      </w:r>
      <w:r>
        <w:t>4</w:t>
      </w:r>
    </w:p>
    <w:p w:rsidR="00BF4DF8" w:rsidRPr="00963E57" w:rsidRDefault="00F066B3" w:rsidP="00BF4DF8">
      <w:pPr>
        <w:spacing w:before="120" w:after="120"/>
        <w:rPr>
          <w:b/>
          <w:bCs/>
          <w:color w:val="000000"/>
        </w:rPr>
      </w:pPr>
      <w:r>
        <w:rPr>
          <w:b/>
        </w:rPr>
        <w:t>30</w:t>
      </w:r>
      <w:r w:rsidR="00BF4DF8" w:rsidRPr="00963E57">
        <w:rPr>
          <w:b/>
        </w:rPr>
        <w:t xml:space="preserve"> dni od daty udzielenia zamówienia</w:t>
      </w:r>
      <w:r w:rsidR="00BF4DF8" w:rsidRPr="00963E57">
        <w:t xml:space="preserve"> – dla zadania częściowego: </w:t>
      </w:r>
      <w:r>
        <w:t>5</w:t>
      </w:r>
    </w:p>
    <w:p w:rsidR="00BF331B" w:rsidRPr="00963E57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F331B" w:rsidRPr="00963E57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436" w:rsidRPr="00963E57" w:rsidRDefault="00C31436" w:rsidP="00C31436">
            <w:pPr>
              <w:spacing w:before="120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C31436" w:rsidRPr="00963E57" w:rsidRDefault="00C31436" w:rsidP="00C31436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</w:rPr>
            </w:pPr>
            <w:r w:rsidRPr="00963E57"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</w:rPr>
              <w:t>1. Oferta musi być sporządzona według wzoru formularza oferty stanowiącego załącznik nr 1 do niniejszego ogłoszenia.</w:t>
            </w:r>
          </w:p>
          <w:p w:rsidR="00C31436" w:rsidRPr="00963E57" w:rsidRDefault="00C31436" w:rsidP="00C31436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963E57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C31436" w:rsidRPr="00963E57" w:rsidRDefault="00C31436" w:rsidP="00C31436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  <w:bCs/>
                <w:color w:val="000000"/>
              </w:rPr>
              <w:t xml:space="preserve">3 Do oferty należy dołączyć </w:t>
            </w:r>
            <w:r w:rsidRPr="00963E57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963E57">
              <w:rPr>
                <w:b/>
              </w:rPr>
              <w:t xml:space="preserve"> </w:t>
            </w:r>
          </w:p>
          <w:p w:rsidR="00C31436" w:rsidRPr="00963E57" w:rsidRDefault="00C31436" w:rsidP="00C31436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</w:rPr>
              <w:t>4. Oferta i wszystkie załączniki, opisy muszą być sporządzona w języku polskim</w:t>
            </w:r>
          </w:p>
          <w:p w:rsidR="00C31436" w:rsidRPr="00963E57" w:rsidRDefault="00C31436" w:rsidP="00C31436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</w:rPr>
              <w:t xml:space="preserve">5. </w:t>
            </w:r>
            <w:r w:rsidRPr="00963E57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C31436" w:rsidRPr="00963E57" w:rsidRDefault="00C31436" w:rsidP="00C31436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963E57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C31436" w:rsidRPr="00963E57" w:rsidRDefault="00C31436" w:rsidP="00C31436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963E5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F331B" w:rsidRPr="00963E57" w:rsidRDefault="00BF331B" w:rsidP="00AE7290">
            <w:pPr>
              <w:spacing w:before="120"/>
              <w:rPr>
                <w:color w:val="000000"/>
                <w:u w:val="single"/>
              </w:rPr>
            </w:pPr>
            <w:r w:rsidRPr="00963E57">
              <w:rPr>
                <w:color w:val="000000"/>
                <w:u w:val="single"/>
              </w:rPr>
              <w:t>Oferta powinna zawierać:</w:t>
            </w:r>
          </w:p>
          <w:p w:rsidR="00BF331B" w:rsidRPr="00963E57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963E57">
              <w:rPr>
                <w:color w:val="000000"/>
              </w:rPr>
              <w:t>Dane teleadresowe firmy - numer NIP , REGON firmy itp.</w:t>
            </w:r>
          </w:p>
          <w:p w:rsidR="00BF331B" w:rsidRPr="00963E57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963E57">
              <w:rPr>
                <w:color w:val="000000"/>
              </w:rPr>
              <w:t>Wskazanie osoby do kontaktu w sprawie oferty (numer telefonu i e-mail).</w:t>
            </w:r>
          </w:p>
          <w:p w:rsidR="00BF331B" w:rsidRPr="00963E57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963E57">
              <w:rPr>
                <w:color w:val="000000"/>
              </w:rPr>
              <w:t>Proponowaną cenę brutto za realizację zamówienia.</w:t>
            </w:r>
          </w:p>
          <w:p w:rsidR="00BF331B" w:rsidRPr="00963E57" w:rsidRDefault="00BF331B" w:rsidP="00AE7290">
            <w:pPr>
              <w:spacing w:before="120"/>
            </w:pPr>
            <w:r w:rsidRPr="00963E57">
              <w:t>Oferta złożona przez wykonawcę nie jest ofertą w rozumieniu KC.</w:t>
            </w:r>
          </w:p>
        </w:tc>
      </w:tr>
      <w:tr w:rsidR="00BF331B" w:rsidRPr="00963E57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436" w:rsidRPr="00963E57" w:rsidRDefault="00C31436" w:rsidP="00C31436">
            <w:pPr>
              <w:jc w:val="both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t>V. KRYTERIA OCENY OFERT</w:t>
            </w:r>
          </w:p>
          <w:p w:rsidR="00C31436" w:rsidRPr="00963E57" w:rsidRDefault="00C31436" w:rsidP="00C31436">
            <w:pPr>
              <w:jc w:val="both"/>
              <w:rPr>
                <w:color w:val="000000"/>
              </w:rPr>
            </w:pPr>
            <w:r w:rsidRPr="00963E57">
              <w:rPr>
                <w:color w:val="000000"/>
              </w:rPr>
              <w:t xml:space="preserve">Przy ocenie i porównaniu ofert zastosowane będą następujące kryteria: </w:t>
            </w:r>
          </w:p>
          <w:p w:rsidR="00C31436" w:rsidRPr="00963E57" w:rsidRDefault="00C31436" w:rsidP="00C31436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E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C31436" w:rsidRPr="00963E57" w:rsidRDefault="00C31436" w:rsidP="00C31436">
            <w:pPr>
              <w:jc w:val="both"/>
              <w:rPr>
                <w:b/>
              </w:rPr>
            </w:pPr>
            <w:r w:rsidRPr="00963E57">
              <w:rPr>
                <w:b/>
              </w:rPr>
              <w:t>Ocena złożonych ofert w zakresie kryterium „Cena”</w:t>
            </w:r>
            <w:r w:rsidRPr="00963E57">
              <w:t xml:space="preserve"> zostanie dokonana na podstawie podanej przez Wykonawcę całkowitej ceny brutto. Oferty zostaną ocenione przy zastosowaniu poniższego wzoru:</w:t>
            </w:r>
          </w:p>
          <w:p w:rsidR="00C31436" w:rsidRPr="00963E57" w:rsidRDefault="00C31436" w:rsidP="00C31436">
            <w:pPr>
              <w:jc w:val="both"/>
            </w:pPr>
            <w:r w:rsidRPr="00963E57">
              <w:tab/>
              <w:t xml:space="preserve">                                                   cena najniższa</w:t>
            </w:r>
          </w:p>
          <w:p w:rsidR="00C31436" w:rsidRPr="00963E57" w:rsidRDefault="00C31436" w:rsidP="00C31436">
            <w:pPr>
              <w:jc w:val="both"/>
            </w:pPr>
            <w:r w:rsidRPr="00963E57">
              <w:t>Liczba pkt. oferty ocenianej =Kc = -------------------------------- x max liczby punktów</w:t>
            </w:r>
          </w:p>
          <w:p w:rsidR="00C31436" w:rsidRPr="00963E57" w:rsidRDefault="00C31436" w:rsidP="00C31436">
            <w:pPr>
              <w:jc w:val="both"/>
            </w:pPr>
            <w:r w:rsidRPr="00963E57">
              <w:t xml:space="preserve">                                                           cena oferty ocenianej</w:t>
            </w:r>
          </w:p>
          <w:p w:rsidR="00C31436" w:rsidRPr="00963E57" w:rsidRDefault="00C31436" w:rsidP="00C31436">
            <w:pPr>
              <w:jc w:val="both"/>
            </w:pPr>
          </w:p>
          <w:p w:rsidR="00BF331B" w:rsidRPr="00963E57" w:rsidRDefault="00C31436" w:rsidP="00C31436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963E57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BF331B" w:rsidRPr="00963E57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963E57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t>VI.TERMINY PŁATNOŚCI</w:t>
            </w:r>
          </w:p>
          <w:p w:rsidR="00BF331B" w:rsidRPr="00963E57" w:rsidRDefault="00BF331B" w:rsidP="00C31436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963E57">
              <w:rPr>
                <w:color w:val="000000"/>
              </w:rPr>
              <w:t xml:space="preserve">Wynagrodzenie zostanie wypłacone w terminie do </w:t>
            </w:r>
            <w:r w:rsidR="00C31436" w:rsidRPr="00963E57">
              <w:rPr>
                <w:color w:val="000000"/>
              </w:rPr>
              <w:t>14</w:t>
            </w:r>
            <w:r w:rsidRPr="00963E57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963E57" w:rsidTr="00AE7290">
        <w:trPr>
          <w:trHeight w:val="2923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963E57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lastRenderedPageBreak/>
              <w:t>VII. MIEJSCE I TERMIN SKŁADANIA OFERT</w:t>
            </w:r>
          </w:p>
          <w:p w:rsidR="00BF331B" w:rsidRPr="00963E57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963E57">
              <w:rPr>
                <w:color w:val="000000"/>
              </w:rPr>
              <w:t>Ofertę należy przygotować w wersji elektronicznej i przesłać odpowiednio drogą</w:t>
            </w:r>
            <w:r w:rsidRPr="00963E57">
              <w:rPr>
                <w:rStyle w:val="apple-converted-space"/>
                <w:color w:val="000000"/>
              </w:rPr>
              <w:t> </w:t>
            </w:r>
            <w:r w:rsidRPr="00963E57">
              <w:rPr>
                <w:rStyle w:val="apple-converted-space"/>
                <w:color w:val="000000"/>
              </w:rPr>
              <w:br/>
            </w:r>
            <w:r w:rsidRPr="00963E57">
              <w:rPr>
                <w:color w:val="000000"/>
              </w:rPr>
              <w:t>e-mailową</w:t>
            </w:r>
            <w:r w:rsidRPr="00963E57">
              <w:rPr>
                <w:rStyle w:val="apple-converted-space"/>
                <w:color w:val="000000"/>
              </w:rPr>
              <w:t> </w:t>
            </w:r>
            <w:r w:rsidRPr="00963E57">
              <w:rPr>
                <w:color w:val="000000"/>
              </w:rPr>
              <w:t xml:space="preserve">na adres </w:t>
            </w:r>
            <w:r w:rsidRPr="00963E57">
              <w:t xml:space="preserve">e-mail </w:t>
            </w:r>
            <w:r w:rsidR="004B339A" w:rsidRPr="00963E57">
              <w:t>msalamon@prz.edu.pl</w:t>
            </w:r>
            <w:r w:rsidRPr="00963E57">
              <w:rPr>
                <w:color w:val="000000"/>
              </w:rPr>
              <w:t xml:space="preserve">. Otrzymanie oferty zostanie potwierdzone niezwłocznie w e- mailu zwrotnym, ofertę można przesłać również w zamkniętej kopercie oznaczonej: </w:t>
            </w:r>
            <w:r w:rsidRPr="00963E57">
              <w:t xml:space="preserve">„Oferta na: </w:t>
            </w:r>
            <w:r w:rsidR="004B339A" w:rsidRPr="00963E57">
              <w:t xml:space="preserve">Dostawa oleju. Dostawa srebra izotopowego. Dostawa szkła </w:t>
            </w:r>
            <w:r w:rsidR="00C31436" w:rsidRPr="00963E57">
              <w:t>laboratoryjnego</w:t>
            </w:r>
            <w:r w:rsidR="004B339A" w:rsidRPr="00963E57">
              <w:t xml:space="preserve">. </w:t>
            </w:r>
            <w:r w:rsidR="00C31436" w:rsidRPr="00963E57">
              <w:t>Dostaw</w:t>
            </w:r>
            <w:r w:rsidR="004B339A" w:rsidRPr="00963E57">
              <w:t xml:space="preserve"> urządzenia do procesu badawczego wraz z </w:t>
            </w:r>
            <w:r w:rsidR="00C31436" w:rsidRPr="00963E57">
              <w:t>oprogramowaniem</w:t>
            </w:r>
            <w:r w:rsidR="004B339A" w:rsidRPr="00963E57">
              <w:t>. Dostawa grubościomierza.</w:t>
            </w:r>
            <w:r w:rsidRPr="00963E57">
              <w:t xml:space="preserve"> NIE OTWIERAĆ przed </w:t>
            </w:r>
            <w:r w:rsidR="004B339A" w:rsidRPr="00963E57">
              <w:t>2018-06-12</w:t>
            </w:r>
            <w:r w:rsidRPr="00963E57">
              <w:t xml:space="preserve"> godz. </w:t>
            </w:r>
            <w:r w:rsidR="004B339A" w:rsidRPr="00963E57">
              <w:t>10:00</w:t>
            </w:r>
            <w:r w:rsidRPr="00963E57">
              <w:t xml:space="preserve"> - </w:t>
            </w:r>
            <w:r w:rsidR="004B339A" w:rsidRPr="00963E57">
              <w:rPr>
                <w:b/>
              </w:rPr>
              <w:t>NA/O/154/2018</w:t>
            </w:r>
            <w:r w:rsidRPr="00963E57">
              <w:t>”</w:t>
            </w:r>
          </w:p>
          <w:p w:rsidR="00EF5978" w:rsidRPr="00963E57" w:rsidRDefault="00EF5978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963E57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</w:t>
            </w:r>
          </w:p>
          <w:p w:rsidR="00BF331B" w:rsidRPr="00963E57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63E57">
              <w:rPr>
                <w:color w:val="000000"/>
              </w:rPr>
              <w:t>Nieprzekraczalny termin dostarczenia oferty:</w:t>
            </w:r>
            <w:r w:rsidRPr="00963E57">
              <w:rPr>
                <w:rStyle w:val="apple-converted-space"/>
                <w:color w:val="000000"/>
              </w:rPr>
              <w:t> </w:t>
            </w:r>
          </w:p>
          <w:p w:rsidR="00BF331B" w:rsidRPr="00963E57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4B339A" w:rsidRPr="00963E57">
              <w:rPr>
                <w:rFonts w:ascii="Times New Roman" w:hAnsi="Times New Roman"/>
                <w:sz w:val="24"/>
                <w:szCs w:val="24"/>
              </w:rPr>
              <w:t>siedzibie Zamawiającego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 xml:space="preserve">, pokój nr </w:t>
            </w:r>
            <w:r w:rsidR="004B339A" w:rsidRPr="00963E57">
              <w:rPr>
                <w:rFonts w:ascii="Times New Roman" w:hAnsi="Times New Roman"/>
                <w:sz w:val="24"/>
                <w:szCs w:val="24"/>
              </w:rPr>
              <w:t>424-1, bud. V, al. Powstańców Warszawy 12, 35-959 Rzeszów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 xml:space="preserve"> do dnia </w:t>
            </w:r>
            <w:r w:rsidR="004B339A" w:rsidRPr="00963E57">
              <w:rPr>
                <w:rFonts w:ascii="Times New Roman" w:hAnsi="Times New Roman"/>
                <w:sz w:val="24"/>
                <w:szCs w:val="24"/>
              </w:rPr>
              <w:t>2018-06-12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4B339A" w:rsidRPr="00963E57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331B" w:rsidRPr="00963E57" w:rsidRDefault="00BF331B" w:rsidP="00AE7290">
            <w:pPr>
              <w:spacing w:after="120"/>
              <w:jc w:val="both"/>
              <w:rPr>
                <w:bCs/>
              </w:rPr>
            </w:pPr>
            <w:r w:rsidRPr="00963E57">
              <w:rPr>
                <w:b/>
              </w:rPr>
              <w:t xml:space="preserve">Termin związania ofertą: </w:t>
            </w:r>
            <w:r w:rsidR="004B339A" w:rsidRPr="00963E57">
              <w:t>30</w:t>
            </w:r>
            <w:r w:rsidRPr="00963E57">
              <w:t xml:space="preserve"> dn</w:t>
            </w:r>
            <w:r w:rsidRPr="00963E57">
              <w:rPr>
                <w:bCs/>
              </w:rPr>
              <w:t>i</w:t>
            </w:r>
          </w:p>
          <w:p w:rsidR="00BF331B" w:rsidRPr="009D4041" w:rsidRDefault="00BF331B" w:rsidP="009D4041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63E57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4B339A"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2018-06-12</w:t>
            </w:r>
            <w:r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4B339A"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4B339A"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4B339A"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963E5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BF331B" w:rsidRPr="00963E57" w:rsidTr="00AE7290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F331B" w:rsidRPr="00963E57" w:rsidRDefault="00BF331B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3E74B6" w:rsidRPr="00963E57" w:rsidRDefault="003E74B6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3E74B6" w:rsidRPr="00963E57" w:rsidRDefault="003E74B6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3E74B6" w:rsidRPr="00963E57" w:rsidRDefault="003E74B6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3E74B6" w:rsidRPr="00963E57" w:rsidRDefault="003E74B6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  <w:tr w:rsidR="009110D1" w:rsidRPr="00963E57" w:rsidTr="009110D1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110D1" w:rsidRPr="00963E57" w:rsidRDefault="009110D1" w:rsidP="00806E1D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9110D1" w:rsidRPr="00963E57" w:rsidRDefault="009110D1" w:rsidP="009110D1">
            <w:pPr>
              <w:pStyle w:val="p1"/>
              <w:spacing w:before="30" w:beforeAutospacing="0" w:after="0" w:afterAutospacing="0" w:line="285" w:lineRule="atLeast"/>
              <w:rPr>
                <w:b/>
                <w:color w:val="000000"/>
              </w:rPr>
            </w:pPr>
            <w:r w:rsidRPr="00963E57">
              <w:rPr>
                <w:b/>
                <w:color w:val="000000"/>
              </w:rPr>
              <w:t>VIII. WARUNKI UDZIAŁU W POSTĘPOWANIU</w:t>
            </w:r>
          </w:p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9110D1" w:rsidRPr="00963E57" w:rsidTr="00806E1D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9110D1" w:rsidRPr="00963E57" w:rsidRDefault="009110D1" w:rsidP="00806E1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9110D1" w:rsidRPr="00963E57" w:rsidTr="00806E1D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9110D1" w:rsidRPr="00963E57" w:rsidRDefault="009110D1" w:rsidP="00806E1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 w:rsidRPr="00963E57"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9110D1" w:rsidRPr="00963E57" w:rsidTr="00806E1D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9110D1" w:rsidRPr="00963E57" w:rsidRDefault="009110D1" w:rsidP="00806E1D">
                  <w:pPr>
                    <w:jc w:val="both"/>
                    <w:rPr>
                      <w:spacing w:val="-6"/>
                    </w:rPr>
                  </w:pPr>
                  <w:r w:rsidRPr="00963E57">
                    <w:rPr>
                      <w:spacing w:val="-6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9110D1" w:rsidRPr="00963E57" w:rsidTr="00806E1D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9110D1" w:rsidRPr="00963E57" w:rsidRDefault="009110D1" w:rsidP="00806E1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9110D1" w:rsidRPr="00963E57" w:rsidTr="00806E1D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9110D1" w:rsidRPr="00963E57" w:rsidRDefault="009110D1" w:rsidP="00806E1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/>
                      <w:u w:val="single"/>
                    </w:rPr>
                    <w:t>XIV  Informacja dodatkowa: W</w:t>
                  </w:r>
                  <w:r w:rsidRPr="00963E57">
                    <w:rPr>
                      <w:b/>
                    </w:rPr>
                    <w:t xml:space="preserve"> przypadku pytań dotyczących zapytania ofertowego, które wpłyną od Wykonawcy do Zamawiającego dzień przed terminem otwarcia ofert Zamawiający informuje, że nie mam obowiązku odpowiedzi na pytania</w:t>
                  </w:r>
                  <w:r w:rsidRPr="00963E57">
                    <w:t>.</w:t>
                  </w:r>
                </w:p>
              </w:tc>
            </w:tr>
          </w:tbl>
          <w:p w:rsidR="009110D1" w:rsidRPr="00963E57" w:rsidRDefault="009110D1" w:rsidP="009110D1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 w:rsidRPr="00963E57">
              <w:rPr>
                <w:color w:val="000000"/>
              </w:rPr>
              <w:t>Zamawiający nie ustanawia warunków udziału w postępowaniu</w:t>
            </w:r>
          </w:p>
        </w:tc>
      </w:tr>
    </w:tbl>
    <w:p w:rsidR="00BF331B" w:rsidRPr="00963E57" w:rsidRDefault="00BF331B" w:rsidP="00BF331B">
      <w:pPr>
        <w:spacing w:line="360" w:lineRule="auto"/>
        <w:rPr>
          <w:b/>
        </w:rPr>
      </w:pPr>
    </w:p>
    <w:p w:rsidR="00BF331B" w:rsidRPr="00963E57" w:rsidRDefault="00BF331B" w:rsidP="00BF331B">
      <w:pPr>
        <w:spacing w:line="360" w:lineRule="auto"/>
        <w:rPr>
          <w:b/>
        </w:rPr>
      </w:pPr>
    </w:p>
    <w:p w:rsidR="00BF331B" w:rsidRPr="00963E57" w:rsidRDefault="00BF331B" w:rsidP="00BF331B">
      <w:pPr>
        <w:spacing w:line="360" w:lineRule="auto"/>
        <w:rPr>
          <w:b/>
        </w:rPr>
      </w:pPr>
    </w:p>
    <w:p w:rsidR="00F066B3" w:rsidRDefault="00F066B3" w:rsidP="00BF331B">
      <w:pPr>
        <w:jc w:val="center"/>
        <w:rPr>
          <w:b/>
        </w:rPr>
      </w:pPr>
    </w:p>
    <w:p w:rsidR="00F066B3" w:rsidRDefault="00F066B3" w:rsidP="00BF331B">
      <w:pPr>
        <w:jc w:val="center"/>
        <w:rPr>
          <w:b/>
        </w:rPr>
      </w:pPr>
    </w:p>
    <w:p w:rsidR="00F066B3" w:rsidRDefault="00F066B3" w:rsidP="00BF331B">
      <w:pPr>
        <w:jc w:val="center"/>
        <w:rPr>
          <w:b/>
        </w:rPr>
      </w:pPr>
    </w:p>
    <w:p w:rsidR="00F066B3" w:rsidRDefault="00F066B3" w:rsidP="00BF331B">
      <w:pPr>
        <w:jc w:val="center"/>
        <w:rPr>
          <w:b/>
        </w:rPr>
      </w:pPr>
    </w:p>
    <w:p w:rsidR="00F066B3" w:rsidRDefault="00F066B3" w:rsidP="00BF331B">
      <w:pPr>
        <w:jc w:val="center"/>
        <w:rPr>
          <w:b/>
        </w:rPr>
      </w:pPr>
    </w:p>
    <w:p w:rsidR="00F066B3" w:rsidRDefault="00F066B3" w:rsidP="00BF331B">
      <w:pPr>
        <w:jc w:val="center"/>
        <w:rPr>
          <w:b/>
        </w:rPr>
      </w:pPr>
    </w:p>
    <w:p w:rsidR="00F066B3" w:rsidRDefault="00F066B3" w:rsidP="00F066B3">
      <w:pPr>
        <w:jc w:val="right"/>
        <w:rPr>
          <w:b/>
        </w:rPr>
      </w:pPr>
      <w:r>
        <w:rPr>
          <w:b/>
        </w:rPr>
        <w:t>Zał. nr 1 do zapytania ofertowego</w:t>
      </w:r>
    </w:p>
    <w:p w:rsidR="00F066B3" w:rsidRDefault="00F066B3" w:rsidP="00BF331B">
      <w:pPr>
        <w:jc w:val="center"/>
        <w:rPr>
          <w:b/>
        </w:rPr>
      </w:pPr>
    </w:p>
    <w:p w:rsidR="00F066B3" w:rsidRDefault="00F066B3" w:rsidP="00BF331B">
      <w:pPr>
        <w:jc w:val="center"/>
        <w:rPr>
          <w:b/>
        </w:rPr>
      </w:pPr>
    </w:p>
    <w:p w:rsidR="00BF331B" w:rsidRPr="00963E57" w:rsidRDefault="00BF331B" w:rsidP="00BF331B">
      <w:pPr>
        <w:jc w:val="center"/>
        <w:rPr>
          <w:b/>
        </w:rPr>
      </w:pPr>
      <w:r w:rsidRPr="00963E57">
        <w:rPr>
          <w:b/>
        </w:rPr>
        <w:t>FORMULARZ OFERTY</w:t>
      </w:r>
    </w:p>
    <w:p w:rsidR="00BF331B" w:rsidRPr="00963E57" w:rsidRDefault="00BF331B" w:rsidP="00BF331B">
      <w:pPr>
        <w:jc w:val="center"/>
        <w:rPr>
          <w:u w:val="single"/>
        </w:rPr>
      </w:pPr>
      <w:r w:rsidRPr="00963E57">
        <w:rPr>
          <w:u w:val="single"/>
        </w:rPr>
        <w:t xml:space="preserve">na wykonanie </w:t>
      </w:r>
      <w:r w:rsidR="004B339A" w:rsidRPr="00963E57">
        <w:rPr>
          <w:u w:val="single"/>
        </w:rPr>
        <w:t>Dostawy</w:t>
      </w:r>
      <w:r w:rsidRPr="00963E57">
        <w:rPr>
          <w:u w:val="single"/>
        </w:rPr>
        <w:t xml:space="preserve"> o wartości netto </w:t>
      </w:r>
      <w:r w:rsidRPr="00963E57">
        <w:rPr>
          <w:b/>
          <w:u w:val="single"/>
        </w:rPr>
        <w:t>poniżej 30 000</w:t>
      </w:r>
      <w:r w:rsidRPr="00963E57">
        <w:rPr>
          <w:u w:val="single"/>
        </w:rPr>
        <w:t xml:space="preserve"> €.</w:t>
      </w:r>
    </w:p>
    <w:p w:rsidR="00BF331B" w:rsidRPr="00963E57" w:rsidRDefault="00BF331B" w:rsidP="00BF331B">
      <w:pPr>
        <w:jc w:val="center"/>
        <w:rPr>
          <w:b/>
        </w:rPr>
      </w:pPr>
    </w:p>
    <w:p w:rsidR="00BF331B" w:rsidRPr="00963E57" w:rsidRDefault="00BF331B" w:rsidP="00BF331B"/>
    <w:p w:rsidR="00BF331B" w:rsidRPr="00963E57" w:rsidRDefault="00BF331B" w:rsidP="00BF331B">
      <w:pPr>
        <w:rPr>
          <w:b/>
        </w:rPr>
      </w:pPr>
      <w:r w:rsidRPr="00963E57">
        <w:rPr>
          <w:b/>
        </w:rPr>
        <w:t>I. Nazwa i adres ZAMAWIAJĄCEGO:</w:t>
      </w:r>
    </w:p>
    <w:p w:rsidR="00BF331B" w:rsidRPr="00963E57" w:rsidRDefault="004B339A" w:rsidP="00BF331B">
      <w:pPr>
        <w:pStyle w:val="Tekstpodstawowy"/>
        <w:ind w:left="360"/>
        <w:jc w:val="center"/>
        <w:rPr>
          <w:szCs w:val="24"/>
        </w:rPr>
      </w:pPr>
      <w:r w:rsidRPr="00963E57">
        <w:rPr>
          <w:szCs w:val="24"/>
        </w:rPr>
        <w:t>POLITECHNIKA RZESZOWSKA</w:t>
      </w:r>
    </w:p>
    <w:p w:rsidR="00BF331B" w:rsidRPr="00963E57" w:rsidRDefault="004B339A" w:rsidP="00BF331B">
      <w:pPr>
        <w:pStyle w:val="Tekstpodstawowy"/>
        <w:ind w:left="360"/>
        <w:jc w:val="center"/>
        <w:rPr>
          <w:szCs w:val="24"/>
        </w:rPr>
      </w:pPr>
      <w:r w:rsidRPr="00963E57">
        <w:rPr>
          <w:szCs w:val="24"/>
        </w:rPr>
        <w:t>Al. Powstańców Warszawy</w:t>
      </w:r>
      <w:r w:rsidR="00BF331B" w:rsidRPr="00963E57">
        <w:rPr>
          <w:szCs w:val="24"/>
        </w:rPr>
        <w:t xml:space="preserve"> </w:t>
      </w:r>
      <w:r w:rsidRPr="00963E57">
        <w:rPr>
          <w:szCs w:val="24"/>
        </w:rPr>
        <w:t>12</w:t>
      </w:r>
      <w:r w:rsidR="00BF331B" w:rsidRPr="00963E57">
        <w:rPr>
          <w:szCs w:val="24"/>
        </w:rPr>
        <w:t xml:space="preserve"> </w:t>
      </w:r>
    </w:p>
    <w:p w:rsidR="00BF331B" w:rsidRPr="00963E57" w:rsidRDefault="004B339A" w:rsidP="00BF331B">
      <w:pPr>
        <w:pStyle w:val="Tekstpodstawowy"/>
        <w:ind w:left="360"/>
        <w:jc w:val="center"/>
        <w:rPr>
          <w:szCs w:val="24"/>
        </w:rPr>
      </w:pPr>
      <w:r w:rsidRPr="00963E57">
        <w:rPr>
          <w:szCs w:val="24"/>
        </w:rPr>
        <w:t>35-959</w:t>
      </w:r>
      <w:r w:rsidR="00BF331B" w:rsidRPr="00963E57">
        <w:rPr>
          <w:szCs w:val="24"/>
        </w:rPr>
        <w:t xml:space="preserve"> </w:t>
      </w:r>
      <w:r w:rsidRPr="00963E57">
        <w:rPr>
          <w:szCs w:val="24"/>
        </w:rPr>
        <w:t>Rzeszów</w:t>
      </w:r>
    </w:p>
    <w:p w:rsidR="00BF331B" w:rsidRPr="00963E57" w:rsidRDefault="00BF331B" w:rsidP="00BF331B">
      <w:pPr>
        <w:ind w:left="708"/>
        <w:rPr>
          <w:u w:val="single"/>
        </w:rPr>
      </w:pPr>
    </w:p>
    <w:p w:rsidR="00BF331B" w:rsidRPr="00963E57" w:rsidRDefault="00BF331B" w:rsidP="00BF331B">
      <w:pPr>
        <w:spacing w:before="240"/>
        <w:ind w:left="181"/>
      </w:pPr>
      <w:r w:rsidRPr="00963E57">
        <w:t xml:space="preserve">Sprawę prowadzi:  </w:t>
      </w:r>
      <w:r w:rsidR="004B339A" w:rsidRPr="00963E57">
        <w:t>mgr Magdalena</w:t>
      </w:r>
      <w:r w:rsidRPr="00963E57">
        <w:t xml:space="preserve"> </w:t>
      </w:r>
      <w:r w:rsidR="004B339A" w:rsidRPr="00963E57">
        <w:t>Salamon</w:t>
      </w:r>
    </w:p>
    <w:p w:rsidR="00BF331B" w:rsidRPr="00963E57" w:rsidRDefault="00BF331B" w:rsidP="00BF331B">
      <w:pPr>
        <w:rPr>
          <w:b/>
        </w:rPr>
      </w:pPr>
    </w:p>
    <w:p w:rsidR="00BF331B" w:rsidRPr="00963E57" w:rsidRDefault="00BF331B" w:rsidP="00BF331B">
      <w:pPr>
        <w:rPr>
          <w:b/>
        </w:rPr>
      </w:pPr>
      <w:r w:rsidRPr="00963E57">
        <w:rPr>
          <w:b/>
        </w:rPr>
        <w:t>II. Nazwa przedmiotu zamówienia:</w:t>
      </w:r>
    </w:p>
    <w:p w:rsidR="00BF331B" w:rsidRPr="00963E57" w:rsidRDefault="00BF331B" w:rsidP="00BF331B">
      <w:pPr>
        <w:ind w:left="142"/>
        <w:jc w:val="both"/>
      </w:pPr>
    </w:p>
    <w:p w:rsidR="00BF331B" w:rsidRPr="00963E57" w:rsidRDefault="004B339A" w:rsidP="00BF331B">
      <w:pPr>
        <w:ind w:left="142"/>
        <w:jc w:val="center"/>
      </w:pPr>
      <w:r w:rsidRPr="00963E57">
        <w:rPr>
          <w:b/>
        </w:rPr>
        <w:t xml:space="preserve">Dostawa oleju. Dostawa srebra izotopowego. Dostawa szkła </w:t>
      </w:r>
      <w:r w:rsidR="003E74B6" w:rsidRPr="00963E57">
        <w:rPr>
          <w:b/>
        </w:rPr>
        <w:t>laboratoryjnego</w:t>
      </w:r>
      <w:r w:rsidRPr="00963E57">
        <w:rPr>
          <w:b/>
        </w:rPr>
        <w:t xml:space="preserve">. </w:t>
      </w:r>
      <w:r w:rsidR="003E74B6" w:rsidRPr="00963E57">
        <w:rPr>
          <w:b/>
        </w:rPr>
        <w:t>Dostaw</w:t>
      </w:r>
      <w:r w:rsidRPr="00963E57">
        <w:rPr>
          <w:b/>
        </w:rPr>
        <w:t xml:space="preserve"> urządzenia do procesu badawczego wraz z </w:t>
      </w:r>
      <w:r w:rsidR="003E74B6" w:rsidRPr="00963E57">
        <w:rPr>
          <w:b/>
        </w:rPr>
        <w:t>oprogramowaniem</w:t>
      </w:r>
      <w:r w:rsidRPr="00963E57">
        <w:rPr>
          <w:b/>
        </w:rPr>
        <w:t>. Dostawa grubościomierza.</w:t>
      </w:r>
    </w:p>
    <w:p w:rsidR="00BF331B" w:rsidRPr="00963E57" w:rsidRDefault="00BF331B" w:rsidP="00BF331B"/>
    <w:p w:rsidR="00BF331B" w:rsidRPr="00963E57" w:rsidRDefault="00BF331B" w:rsidP="00BF331B">
      <w:pPr>
        <w:rPr>
          <w:b/>
        </w:rPr>
      </w:pPr>
      <w:r w:rsidRPr="00963E57">
        <w:rPr>
          <w:b/>
        </w:rPr>
        <w:t>III. Tryb postępowania: Zapytanie ofertowe.</w:t>
      </w:r>
    </w:p>
    <w:p w:rsidR="00BF331B" w:rsidRPr="00963E57" w:rsidRDefault="00BF331B" w:rsidP="00BF331B"/>
    <w:p w:rsidR="00BF331B" w:rsidRPr="00963E57" w:rsidRDefault="007F0CC0" w:rsidP="00BF331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335" r="571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845A0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BF331B" w:rsidRPr="00963E57">
        <w:rPr>
          <w:b/>
        </w:rPr>
        <w:t>IV. Nazwa i adres WYKONAWCY</w:t>
      </w:r>
    </w:p>
    <w:p w:rsidR="00BF331B" w:rsidRPr="00963E57" w:rsidRDefault="00BF331B" w:rsidP="00BF331B"/>
    <w:p w:rsidR="00BF331B" w:rsidRPr="00963E57" w:rsidRDefault="00BF331B" w:rsidP="00BF331B">
      <w:pPr>
        <w:spacing w:line="360" w:lineRule="auto"/>
      </w:pPr>
      <w:r w:rsidRPr="00963E57">
        <w:t>...........................................................</w:t>
      </w:r>
    </w:p>
    <w:p w:rsidR="00BF331B" w:rsidRPr="00963E57" w:rsidRDefault="00BF331B" w:rsidP="00BF331B">
      <w:pPr>
        <w:spacing w:line="360" w:lineRule="auto"/>
      </w:pPr>
      <w:r w:rsidRPr="00963E57">
        <w:t>............................................................</w:t>
      </w:r>
    </w:p>
    <w:p w:rsidR="00BF331B" w:rsidRPr="00963E57" w:rsidRDefault="00BF331B" w:rsidP="00BF331B">
      <w:pPr>
        <w:spacing w:line="360" w:lineRule="auto"/>
      </w:pPr>
      <w:r w:rsidRPr="00963E57">
        <w:t>..........................................................................</w:t>
      </w:r>
    </w:p>
    <w:p w:rsidR="00BF331B" w:rsidRPr="00963E57" w:rsidRDefault="00BF331B" w:rsidP="00BF331B">
      <w:pPr>
        <w:spacing w:line="360" w:lineRule="auto"/>
      </w:pPr>
      <w:r w:rsidRPr="00963E57">
        <w:t>...........................................................................</w:t>
      </w:r>
    </w:p>
    <w:p w:rsidR="00BF331B" w:rsidRPr="00963E57" w:rsidRDefault="00BF331B" w:rsidP="00BF331B">
      <w:pPr>
        <w:spacing w:line="360" w:lineRule="auto"/>
      </w:pPr>
      <w:r w:rsidRPr="00963E57">
        <w:t>...........................................................................</w:t>
      </w:r>
    </w:p>
    <w:p w:rsidR="00BF331B" w:rsidRPr="00963E57" w:rsidRDefault="00BF331B" w:rsidP="00BF331B">
      <w:pPr>
        <w:rPr>
          <w:i/>
        </w:rPr>
      </w:pPr>
      <w:r w:rsidRPr="00963E57">
        <w:rPr>
          <w:i/>
        </w:rPr>
        <w:t xml:space="preserve">                                                                                                                                                 (pieczęć Wykonawcy) </w:t>
      </w:r>
    </w:p>
    <w:p w:rsidR="007F0CC0" w:rsidRPr="00A21603" w:rsidRDefault="007F0CC0" w:rsidP="007F0CC0">
      <w:pPr>
        <w:spacing w:line="360" w:lineRule="auto"/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Proszę uzupełnić obowiązkowo:</w:t>
      </w:r>
    </w:p>
    <w:p w:rsidR="007F0CC0" w:rsidRPr="00A21603" w:rsidRDefault="007F0CC0" w:rsidP="007F0CC0">
      <w:pPr>
        <w:spacing w:line="360" w:lineRule="auto"/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Osoba do kontaktu:</w:t>
      </w:r>
    </w:p>
    <w:p w:rsidR="007F0CC0" w:rsidRPr="00A21603" w:rsidRDefault="007F0CC0" w:rsidP="007F0CC0">
      <w:pPr>
        <w:spacing w:line="360" w:lineRule="auto"/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Telefon:</w:t>
      </w:r>
    </w:p>
    <w:p w:rsidR="00BF331B" w:rsidRPr="00963E57" w:rsidRDefault="007F0CC0" w:rsidP="007F0CC0">
      <w:r w:rsidRPr="00A21603">
        <w:rPr>
          <w:b/>
          <w:sz w:val="28"/>
          <w:szCs w:val="28"/>
          <w:u w:val="single"/>
        </w:rPr>
        <w:t>e-mail:</w:t>
      </w:r>
      <w:r w:rsidRPr="00A2160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763672" w:rsidRPr="00963E57" w:rsidRDefault="00763672" w:rsidP="00BF331B"/>
    <w:p w:rsidR="00763672" w:rsidRPr="00963E57" w:rsidRDefault="00763672" w:rsidP="00BF331B"/>
    <w:p w:rsidR="00BF331B" w:rsidRPr="00963E57" w:rsidRDefault="00BF331B" w:rsidP="00763672">
      <w:pPr>
        <w:numPr>
          <w:ilvl w:val="0"/>
          <w:numId w:val="21"/>
        </w:numPr>
        <w:spacing w:line="360" w:lineRule="auto"/>
      </w:pPr>
      <w:r w:rsidRPr="00963E57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763672" w:rsidRPr="00963E57" w:rsidTr="00025C9F">
        <w:tc>
          <w:tcPr>
            <w:tcW w:w="1510" w:type="dxa"/>
            <w:shd w:val="clear" w:color="auto" w:fill="F3F3F3"/>
            <w:vAlign w:val="center"/>
          </w:tcPr>
          <w:p w:rsidR="00763672" w:rsidRPr="00963E57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763672" w:rsidRPr="00963E57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line="360" w:lineRule="auto"/>
              <w:rPr>
                <w:b/>
              </w:rPr>
            </w:pPr>
            <w:r w:rsidRPr="00963E57">
              <w:rPr>
                <w:b/>
              </w:rPr>
              <w:t>Dostawa oleju.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netto:....................................zł.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netto: .</w:t>
            </w:r>
            <w:r w:rsidR="003E74B6" w:rsidRPr="00963E57">
              <w:t>...............................</w:t>
            </w:r>
            <w:r w:rsidRPr="00963E57">
              <w:t>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brutto:..................................zł.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brutto: ...................................................................................................................zł.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podatek VAT:...............................zł.</w:t>
            </w:r>
          </w:p>
          <w:p w:rsidR="004B339A" w:rsidRPr="00963E57" w:rsidRDefault="004B339A" w:rsidP="0007504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VAT:.....................................................................................................zł.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line="360" w:lineRule="auto"/>
              <w:rPr>
                <w:b/>
              </w:rPr>
            </w:pPr>
            <w:r w:rsidRPr="00963E57">
              <w:rPr>
                <w:b/>
              </w:rPr>
              <w:t>Dostawa srebra izotopowego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netto:....................................zł.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netto: .............................................................................................................zł.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brutto:..................................zł.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brutto: .....................................................................................................................zł.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podatek VAT:...............................zł.</w:t>
            </w:r>
          </w:p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sz w:val="24"/>
                <w:szCs w:val="24"/>
              </w:rPr>
              <w:t>słownie podatek VAT:............................</w:t>
            </w:r>
            <w:r w:rsidR="00F066B3">
              <w:rPr>
                <w:rFonts w:ascii="Times New Roman" w:hAnsi="Times New Roman"/>
                <w:sz w:val="24"/>
                <w:szCs w:val="24"/>
              </w:rPr>
              <w:t>.......................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............................................................zł.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line="360" w:lineRule="auto"/>
              <w:rPr>
                <w:b/>
              </w:rPr>
            </w:pPr>
            <w:r w:rsidRPr="00963E57">
              <w:rPr>
                <w:b/>
              </w:rPr>
              <w:t xml:space="preserve">Dostawa szkła </w:t>
            </w:r>
            <w:r w:rsidR="00F066B3" w:rsidRPr="00963E57">
              <w:rPr>
                <w:b/>
              </w:rPr>
              <w:t>laboratoryjnego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netto:....................................zł.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netto: ..........................................</w:t>
            </w:r>
            <w:r w:rsidR="0007504F">
              <w:t>..............................</w:t>
            </w:r>
            <w:r w:rsidRPr="00963E57">
              <w:t>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brutto:..................................zł.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brutto: ....................................................................................................................zł.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podatek VAT:...............................zł.</w:t>
            </w:r>
          </w:p>
          <w:p w:rsidR="004B339A" w:rsidRPr="00963E57" w:rsidRDefault="004B339A" w:rsidP="0007504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VAT:.............................................................................................................zł.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4B339A" w:rsidRPr="00963E57" w:rsidRDefault="0007504F" w:rsidP="00806E1D">
            <w:pPr>
              <w:spacing w:line="360" w:lineRule="auto"/>
              <w:rPr>
                <w:b/>
              </w:rPr>
            </w:pPr>
            <w:r w:rsidRPr="00963E57">
              <w:rPr>
                <w:b/>
              </w:rPr>
              <w:t>Dostawa</w:t>
            </w:r>
            <w:r w:rsidR="004B339A" w:rsidRPr="00963E57">
              <w:rPr>
                <w:b/>
              </w:rPr>
              <w:t xml:space="preserve"> urządzenia do procesu badawczego wraz z </w:t>
            </w:r>
            <w:r w:rsidRPr="00963E57">
              <w:rPr>
                <w:b/>
              </w:rPr>
              <w:t>oprogramowaniem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netto:....................................zł.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netto: ..........................................................................................................................zł.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lastRenderedPageBreak/>
              <w:t>cenę brutto:..................................zł.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brutto: ...................................................</w:t>
            </w:r>
            <w:r w:rsidR="0007504F">
              <w:t>.....</w:t>
            </w:r>
            <w:r w:rsidRPr="00963E57">
              <w:t>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podatek VAT:...............................zł.</w:t>
            </w:r>
          </w:p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B339A" w:rsidRPr="00963E57" w:rsidTr="00806E1D">
        <w:tc>
          <w:tcPr>
            <w:tcW w:w="1510" w:type="dxa"/>
            <w:vAlign w:val="center"/>
          </w:tcPr>
          <w:p w:rsidR="004B339A" w:rsidRPr="00963E57" w:rsidRDefault="004B339A" w:rsidP="00806E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4B339A" w:rsidRPr="00963E57" w:rsidRDefault="004B339A" w:rsidP="00806E1D">
            <w:pPr>
              <w:spacing w:line="360" w:lineRule="auto"/>
              <w:rPr>
                <w:b/>
              </w:rPr>
            </w:pPr>
            <w:r w:rsidRPr="00963E57">
              <w:rPr>
                <w:b/>
              </w:rPr>
              <w:t>Dostawa grubościomierza.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netto:....................................zł.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netto: .................................................................................................................zł.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cenę brutto:..................................zł.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słownie brutto: .......................................................................................................................zł.</w:t>
            </w:r>
          </w:p>
          <w:p w:rsidR="004B339A" w:rsidRPr="00963E57" w:rsidRDefault="004B339A" w:rsidP="00806E1D">
            <w:pPr>
              <w:spacing w:line="360" w:lineRule="auto"/>
            </w:pPr>
            <w:r w:rsidRPr="00963E57">
              <w:t>podatek VAT:...............................zł.</w:t>
            </w:r>
          </w:p>
          <w:p w:rsidR="004B339A" w:rsidRPr="00963E57" w:rsidRDefault="004B339A" w:rsidP="0007504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3E57">
              <w:rPr>
                <w:rFonts w:ascii="Times New Roman" w:hAnsi="Times New Roman"/>
                <w:sz w:val="24"/>
                <w:szCs w:val="24"/>
              </w:rPr>
              <w:t>słownie podatek VAT:......................................</w:t>
            </w:r>
            <w:r w:rsidR="0007504F">
              <w:rPr>
                <w:rFonts w:ascii="Times New Roman" w:hAnsi="Times New Roman"/>
                <w:sz w:val="24"/>
                <w:szCs w:val="24"/>
              </w:rPr>
              <w:t>...............................</w:t>
            </w:r>
            <w:r w:rsidRPr="00963E57">
              <w:rPr>
                <w:rFonts w:ascii="Times New Roman" w:hAnsi="Times New Roman"/>
                <w:sz w:val="24"/>
                <w:szCs w:val="24"/>
              </w:rPr>
              <w:t>......................................zł.</w:t>
            </w:r>
          </w:p>
        </w:tc>
      </w:tr>
    </w:tbl>
    <w:p w:rsidR="00BF331B" w:rsidRPr="00982677" w:rsidRDefault="00BF331B" w:rsidP="00BF331B">
      <w:pPr>
        <w:spacing w:line="360" w:lineRule="auto"/>
      </w:pPr>
      <w:r w:rsidRPr="00982677">
        <w:t>zgodnie z wypełnionym formularzem cenowym.</w:t>
      </w:r>
    </w:p>
    <w:p w:rsidR="00BF331B" w:rsidRPr="00963E57" w:rsidRDefault="00BF331B" w:rsidP="00BF331B">
      <w:pPr>
        <w:spacing w:before="120"/>
      </w:pPr>
      <w:r w:rsidRPr="00963E57">
        <w:t>2. Deklaruję ponadto:</w:t>
      </w:r>
    </w:p>
    <w:p w:rsidR="00BF331B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r w:rsidRPr="00963E57">
        <w:t xml:space="preserve">termin wykonania zamówienia: </w:t>
      </w:r>
    </w:p>
    <w:p w:rsidR="0007504F" w:rsidRPr="00963E57" w:rsidRDefault="0007504F" w:rsidP="0007504F">
      <w:pPr>
        <w:spacing w:before="120" w:after="120"/>
        <w:ind w:left="660"/>
        <w:rPr>
          <w:b/>
          <w:bCs/>
          <w:color w:val="000000"/>
        </w:rPr>
      </w:pPr>
      <w:r w:rsidRPr="00963E57">
        <w:rPr>
          <w:b/>
        </w:rPr>
        <w:t>14 dni od daty udzielenia zamówienia</w:t>
      </w:r>
      <w:r w:rsidRPr="00963E57">
        <w:t xml:space="preserve"> – dla zadania częściowego: 1,</w:t>
      </w:r>
    </w:p>
    <w:p w:rsidR="0007504F" w:rsidRPr="00963E57" w:rsidRDefault="0007504F" w:rsidP="0007504F">
      <w:pPr>
        <w:spacing w:before="120" w:after="120"/>
        <w:ind w:left="660"/>
        <w:rPr>
          <w:b/>
          <w:bCs/>
          <w:color w:val="000000"/>
        </w:rPr>
      </w:pPr>
      <w:r>
        <w:rPr>
          <w:b/>
        </w:rPr>
        <w:t>30</w:t>
      </w:r>
      <w:r w:rsidRPr="00963E57">
        <w:rPr>
          <w:b/>
        </w:rPr>
        <w:t xml:space="preserve"> dni od daty udzielenia zamówienia</w:t>
      </w:r>
      <w:r w:rsidRPr="00963E57">
        <w:t xml:space="preserve"> – dla zadania częściowego: </w:t>
      </w:r>
      <w:r>
        <w:t>2</w:t>
      </w:r>
    </w:p>
    <w:p w:rsidR="0007504F" w:rsidRPr="00963E57" w:rsidRDefault="0007504F" w:rsidP="0007504F">
      <w:pPr>
        <w:spacing w:before="120" w:after="120"/>
        <w:ind w:left="660"/>
        <w:rPr>
          <w:b/>
          <w:bCs/>
          <w:color w:val="000000"/>
        </w:rPr>
      </w:pPr>
      <w:r>
        <w:rPr>
          <w:b/>
        </w:rPr>
        <w:t xml:space="preserve">35 </w:t>
      </w:r>
      <w:r w:rsidRPr="00963E57">
        <w:rPr>
          <w:b/>
        </w:rPr>
        <w:t>dni od daty udzielenia zamówienia</w:t>
      </w:r>
      <w:r w:rsidRPr="00963E57">
        <w:t xml:space="preserve"> – dla zadania częściowego: </w:t>
      </w:r>
      <w:r>
        <w:t>3</w:t>
      </w:r>
    </w:p>
    <w:p w:rsidR="0007504F" w:rsidRPr="00963E57" w:rsidRDefault="0007504F" w:rsidP="0007504F">
      <w:pPr>
        <w:spacing w:before="120" w:after="120"/>
        <w:ind w:left="660"/>
        <w:rPr>
          <w:b/>
          <w:bCs/>
          <w:color w:val="000000"/>
        </w:rPr>
      </w:pPr>
      <w:r>
        <w:rPr>
          <w:b/>
        </w:rPr>
        <w:t xml:space="preserve">90 </w:t>
      </w:r>
      <w:r w:rsidRPr="00963E57">
        <w:rPr>
          <w:b/>
        </w:rPr>
        <w:t>dni od daty udzielenia zamówienia</w:t>
      </w:r>
      <w:r w:rsidRPr="00963E57">
        <w:t xml:space="preserve"> – dla zadania częściowego: </w:t>
      </w:r>
      <w:r>
        <w:t>4</w:t>
      </w:r>
    </w:p>
    <w:p w:rsidR="0007504F" w:rsidRPr="00963E57" w:rsidRDefault="0007504F" w:rsidP="0007504F">
      <w:pPr>
        <w:spacing w:before="120" w:after="120"/>
        <w:ind w:left="660"/>
        <w:rPr>
          <w:b/>
          <w:bCs/>
          <w:color w:val="000000"/>
        </w:rPr>
      </w:pPr>
      <w:r>
        <w:rPr>
          <w:b/>
        </w:rPr>
        <w:t>30</w:t>
      </w:r>
      <w:r w:rsidRPr="00963E57">
        <w:rPr>
          <w:b/>
        </w:rPr>
        <w:t xml:space="preserve"> dni od daty udzielenia zamówienia</w:t>
      </w:r>
      <w:r w:rsidRPr="00963E57">
        <w:t xml:space="preserve"> – dla zadania częściowego: </w:t>
      </w:r>
      <w:r>
        <w:t>5</w:t>
      </w:r>
    </w:p>
    <w:p w:rsidR="0007504F" w:rsidRPr="00982677" w:rsidRDefault="0007504F" w:rsidP="0007504F">
      <w:pPr>
        <w:spacing w:before="120" w:line="360" w:lineRule="auto"/>
        <w:ind w:left="658"/>
        <w:rPr>
          <w:sz w:val="16"/>
          <w:szCs w:val="16"/>
        </w:rPr>
      </w:pPr>
    </w:p>
    <w:p w:rsidR="0007504F" w:rsidRPr="00963E57" w:rsidRDefault="0007504F" w:rsidP="0007504F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płatności: 14 dni </w:t>
      </w:r>
    </w:p>
    <w:p w:rsidR="00BF331B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963E57">
        <w:t>okres gwarancji</w:t>
      </w:r>
    </w:p>
    <w:p w:rsidR="0007504F" w:rsidRDefault="0007504F" w:rsidP="0007504F">
      <w:pPr>
        <w:spacing w:line="360" w:lineRule="auto"/>
        <w:ind w:left="658"/>
      </w:pPr>
      <w:r>
        <w:t>zad 1</w:t>
      </w:r>
      <w:r w:rsidR="00982677">
        <w:t>- zgodnie z gwarancja producenta</w:t>
      </w:r>
    </w:p>
    <w:p w:rsidR="0007504F" w:rsidRDefault="0007504F" w:rsidP="0007504F">
      <w:pPr>
        <w:spacing w:line="360" w:lineRule="auto"/>
        <w:ind w:left="658"/>
      </w:pPr>
      <w:r>
        <w:t>zad 2</w:t>
      </w:r>
      <w:r w:rsidR="00982677">
        <w:t>-</w:t>
      </w:r>
      <w:r w:rsidR="00982677" w:rsidRPr="00982677">
        <w:t xml:space="preserve"> </w:t>
      </w:r>
      <w:r w:rsidR="00982677">
        <w:t>zgodnie z gwarancja producenta</w:t>
      </w:r>
    </w:p>
    <w:p w:rsidR="0007504F" w:rsidRDefault="0007504F" w:rsidP="0007504F">
      <w:pPr>
        <w:spacing w:line="360" w:lineRule="auto"/>
        <w:ind w:left="658"/>
      </w:pPr>
      <w:r>
        <w:t>zad 3</w:t>
      </w:r>
      <w:r w:rsidR="00982677">
        <w:t>- zgodnie z gwarancja producenta</w:t>
      </w:r>
    </w:p>
    <w:p w:rsidR="0007504F" w:rsidRDefault="0007504F" w:rsidP="0007504F">
      <w:pPr>
        <w:spacing w:line="360" w:lineRule="auto"/>
        <w:ind w:left="658"/>
      </w:pPr>
      <w:r>
        <w:t xml:space="preserve">zad 4 </w:t>
      </w:r>
      <w:r w:rsidR="00982677">
        <w:t xml:space="preserve">min 24 miesiące </w:t>
      </w:r>
    </w:p>
    <w:p w:rsidR="0007504F" w:rsidRPr="00963E57" w:rsidRDefault="0007504F" w:rsidP="0007504F">
      <w:pPr>
        <w:spacing w:line="360" w:lineRule="auto"/>
        <w:ind w:left="658"/>
      </w:pPr>
      <w:r>
        <w:t xml:space="preserve">zad 5 </w:t>
      </w:r>
      <w:r w:rsidR="00982677">
        <w:t xml:space="preserve">min 24 miesiące </w:t>
      </w:r>
    </w:p>
    <w:p w:rsidR="00BF331B" w:rsidRPr="00963E57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963E57">
        <w:t>...................................................................,</w:t>
      </w:r>
    </w:p>
    <w:p w:rsidR="00BF331B" w:rsidRPr="00963E57" w:rsidRDefault="00BF331B" w:rsidP="00BF331B">
      <w:pPr>
        <w:spacing w:before="120"/>
        <w:jc w:val="both"/>
      </w:pPr>
      <w:r w:rsidRPr="00963E57">
        <w:lastRenderedPageBreak/>
        <w:t>3. Oświadczam, że:</w:t>
      </w:r>
    </w:p>
    <w:p w:rsidR="0068533F" w:rsidRPr="00EF500D" w:rsidRDefault="0068533F" w:rsidP="0068533F">
      <w:pPr>
        <w:jc w:val="both"/>
      </w:pPr>
      <w:r>
        <w:t xml:space="preserve">a) </w:t>
      </w:r>
      <w:r w:rsidRPr="00EF500D">
        <w:t xml:space="preserve">oświadczamy, że zapoznaliśmy się z </w:t>
      </w:r>
      <w:r>
        <w:t xml:space="preserve">zapytania ofertowego </w:t>
      </w:r>
      <w:r w:rsidRPr="00EF500D">
        <w:t xml:space="preserve"> i uznajemy się za związanych określonymi w nim zasadami postępowania</w:t>
      </w:r>
    </w:p>
    <w:p w:rsidR="0068533F" w:rsidRDefault="0068533F" w:rsidP="0068533F">
      <w:pPr>
        <w:jc w:val="both"/>
      </w:pPr>
      <w:r>
        <w:t xml:space="preserve">b) </w:t>
      </w:r>
      <w:r w:rsidRPr="00EF500D">
        <w:t xml:space="preserve">spełniamy warunki określone przez Zamawiającego w zapytaniu ofertowym. </w:t>
      </w:r>
    </w:p>
    <w:p w:rsidR="0068533F" w:rsidRPr="00205D5A" w:rsidRDefault="0068533F" w:rsidP="0068533F">
      <w:pPr>
        <w:jc w:val="both"/>
      </w:pPr>
      <w:r w:rsidRPr="0068533F">
        <w:t xml:space="preserve">c) </w:t>
      </w:r>
      <w:r w:rsidRPr="0068533F">
        <w:rPr>
          <w:color w:val="000000"/>
        </w:rPr>
        <w:t xml:space="preserve"> Oświadczam, że wypełniłem obowiązki informacyjne przewidziane w art. 13 lub art. 14 RODO wobec osób fizycznych, </w:t>
      </w:r>
      <w:r w:rsidRPr="0068533F">
        <w:t>od których dane osobowe bezpośrednio lub pośrednio pozyskałem</w:t>
      </w:r>
      <w:r w:rsidRPr="0068533F">
        <w:rPr>
          <w:color w:val="000000"/>
        </w:rPr>
        <w:t xml:space="preserve"> w celu ubiegania się o udzielenie zamówienia publicznego w niniejszym postępowaniu</w:t>
      </w:r>
      <w:r w:rsidRPr="0068533F">
        <w:t>.*</w:t>
      </w:r>
      <w:r w:rsidRPr="0068533F">
        <w:rPr>
          <w:i/>
          <w:color w:val="000000"/>
        </w:rPr>
        <w:t xml:space="preserve"> /Jeśli nie dotyczy wykreślić</w:t>
      </w:r>
      <w:r w:rsidRPr="00205D5A">
        <w:rPr>
          <w:rFonts w:ascii="Arial" w:hAnsi="Arial" w:cs="Arial"/>
          <w:i/>
          <w:color w:val="000000"/>
        </w:rPr>
        <w:t>/</w:t>
      </w:r>
    </w:p>
    <w:p w:rsidR="0068533F" w:rsidRPr="00584497" w:rsidRDefault="0068533F" w:rsidP="00584497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68533F" w:rsidRPr="00EF500D" w:rsidRDefault="0068533F" w:rsidP="0068533F">
      <w:pPr>
        <w:jc w:val="both"/>
        <w:rPr>
          <w:color w:val="000000"/>
        </w:rPr>
      </w:pPr>
      <w:r>
        <w:rPr>
          <w:color w:val="000000"/>
        </w:rPr>
        <w:t>d</w:t>
      </w:r>
      <w:r w:rsidRPr="00EF500D">
        <w:rPr>
          <w:color w:val="000000"/>
        </w:rPr>
        <w:t xml:space="preserve">) oferta liczy </w:t>
      </w:r>
      <w:r w:rsidRPr="00EF500D">
        <w:rPr>
          <w:b/>
          <w:bCs/>
          <w:color w:val="000000"/>
        </w:rPr>
        <w:t xml:space="preserve">........................ </w:t>
      </w:r>
      <w:r w:rsidRPr="00EF500D">
        <w:rPr>
          <w:color w:val="000000"/>
        </w:rPr>
        <w:t>kolejno ponumerowanych kart,</w:t>
      </w:r>
    </w:p>
    <w:p w:rsidR="0068533F" w:rsidRPr="00EF500D" w:rsidRDefault="00584497" w:rsidP="0068533F">
      <w:pPr>
        <w:jc w:val="both"/>
        <w:rPr>
          <w:color w:val="000000"/>
        </w:rPr>
      </w:pPr>
      <w:r>
        <w:rPr>
          <w:color w:val="000000"/>
        </w:rPr>
        <w:t>e</w:t>
      </w:r>
      <w:r w:rsidR="0068533F" w:rsidRPr="00EF500D">
        <w:rPr>
          <w:color w:val="000000"/>
        </w:rPr>
        <w:t xml:space="preserve">) </w:t>
      </w:r>
      <w:r w:rsidR="0068533F" w:rsidRPr="00EF500D">
        <w:rPr>
          <w:spacing w:val="-6"/>
        </w:rPr>
        <w:t xml:space="preserve">uważamy się za związanych niniejszą ofertą przez </w:t>
      </w:r>
      <w:r w:rsidR="0068533F" w:rsidRPr="00EF500D">
        <w:rPr>
          <w:b/>
          <w:spacing w:val="-6"/>
        </w:rPr>
        <w:t>okres 30 dni</w:t>
      </w:r>
      <w:r w:rsidR="0068533F" w:rsidRPr="00EF500D">
        <w:rPr>
          <w:spacing w:val="-6"/>
        </w:rPr>
        <w:t xml:space="preserve"> licząc od daty otwarcia ofert. </w:t>
      </w:r>
    </w:p>
    <w:p w:rsidR="0068533F" w:rsidRPr="00A21603" w:rsidRDefault="00584497" w:rsidP="0068533F">
      <w:pPr>
        <w:jc w:val="both"/>
        <w:rPr>
          <w:sz w:val="26"/>
          <w:szCs w:val="26"/>
        </w:rPr>
      </w:pPr>
      <w:r>
        <w:t>f</w:t>
      </w:r>
      <w:r w:rsidR="0068533F" w:rsidRPr="00EF500D">
        <w:t xml:space="preserve">) zapoznaliśmy się z </w:t>
      </w:r>
      <w:r w:rsidR="0068533F" w:rsidRPr="00EF500D">
        <w:rPr>
          <w:color w:val="000000"/>
        </w:rPr>
        <w:t>wzorem umowy,</w:t>
      </w:r>
      <w:r w:rsidR="0068533F" w:rsidRPr="00EF500D">
        <w:t xml:space="preserve"> który został zawarty w załączniku nr </w:t>
      </w:r>
      <w:r w:rsidR="0068533F">
        <w:t>2</w:t>
      </w:r>
      <w:r w:rsidR="0068533F" w:rsidRPr="00EF500D">
        <w:t xml:space="preserve"> do zapytania ofertowego i zobowiązujemy się w przypadku wyboru</w:t>
      </w:r>
      <w:r w:rsidR="0068533F" w:rsidRPr="00A21603">
        <w:rPr>
          <w:sz w:val="26"/>
          <w:szCs w:val="26"/>
        </w:rPr>
        <w:t xml:space="preserve"> naszej oferty do zawarcia umowy na zawartych tam warunkach w miejscu i terminie wyznaczonym przez Zamawiającego.</w:t>
      </w:r>
    </w:p>
    <w:p w:rsidR="0068533F" w:rsidRDefault="0068533F" w:rsidP="0068533F">
      <w:pPr>
        <w:jc w:val="both"/>
        <w:rPr>
          <w:b/>
          <w:bCs/>
          <w:sz w:val="16"/>
          <w:szCs w:val="16"/>
        </w:rPr>
      </w:pPr>
    </w:p>
    <w:p w:rsidR="0068533F" w:rsidRPr="00A21603" w:rsidRDefault="0068533F" w:rsidP="0068533F">
      <w:pPr>
        <w:jc w:val="both"/>
        <w:rPr>
          <w:b/>
          <w:bCs/>
          <w:sz w:val="16"/>
          <w:szCs w:val="16"/>
        </w:rPr>
      </w:pPr>
    </w:p>
    <w:p w:rsidR="0068533F" w:rsidRPr="00A21603" w:rsidRDefault="0068533F" w:rsidP="0068533F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Proszę uzupełnić obowiązkowo:</w:t>
      </w:r>
    </w:p>
    <w:p w:rsidR="0068533F" w:rsidRPr="00A21603" w:rsidRDefault="0068533F" w:rsidP="0068533F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Dane kontaktowe Wykonawcy:   </w:t>
      </w:r>
    </w:p>
    <w:p w:rsidR="0068533F" w:rsidRPr="00A21603" w:rsidRDefault="0068533F" w:rsidP="0068533F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68533F" w:rsidRPr="00A21603" w:rsidRDefault="0068533F" w:rsidP="0068533F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telefon ........................................</w:t>
      </w:r>
    </w:p>
    <w:p w:rsidR="0068533F" w:rsidRPr="00A21603" w:rsidRDefault="0068533F" w:rsidP="0068533F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Fax. .............................................</w:t>
      </w:r>
    </w:p>
    <w:p w:rsidR="0068533F" w:rsidRPr="00A21603" w:rsidRDefault="0068533F" w:rsidP="0068533F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e-mail: .......................................</w:t>
      </w:r>
    </w:p>
    <w:p w:rsidR="0068533F" w:rsidRPr="00A21603" w:rsidRDefault="0068533F" w:rsidP="0068533F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NIP   : ...........................................</w:t>
      </w:r>
    </w:p>
    <w:p w:rsidR="0068533F" w:rsidRDefault="0068533F" w:rsidP="0068533F">
      <w:pPr>
        <w:ind w:left="660"/>
        <w:jc w:val="both"/>
        <w:rPr>
          <w:b/>
          <w:bCs/>
          <w:sz w:val="16"/>
          <w:szCs w:val="16"/>
        </w:rPr>
      </w:pPr>
    </w:p>
    <w:p w:rsidR="00584497" w:rsidRDefault="00584497" w:rsidP="0068533F">
      <w:pPr>
        <w:ind w:left="660"/>
        <w:jc w:val="both"/>
        <w:rPr>
          <w:b/>
          <w:bCs/>
          <w:sz w:val="16"/>
          <w:szCs w:val="16"/>
        </w:rPr>
      </w:pPr>
    </w:p>
    <w:p w:rsidR="00584497" w:rsidRDefault="00584497" w:rsidP="0068533F">
      <w:pPr>
        <w:ind w:left="660"/>
        <w:jc w:val="both"/>
        <w:rPr>
          <w:b/>
          <w:bCs/>
          <w:sz w:val="16"/>
          <w:szCs w:val="16"/>
        </w:rPr>
      </w:pPr>
    </w:p>
    <w:p w:rsidR="00584497" w:rsidRPr="00A21603" w:rsidRDefault="00584497" w:rsidP="0068533F">
      <w:pPr>
        <w:ind w:left="660"/>
        <w:jc w:val="both"/>
        <w:rPr>
          <w:b/>
          <w:bCs/>
          <w:sz w:val="16"/>
          <w:szCs w:val="16"/>
        </w:rPr>
      </w:pPr>
    </w:p>
    <w:p w:rsidR="0068533F" w:rsidRPr="00A21603" w:rsidRDefault="0068533F" w:rsidP="0068533F">
      <w:pPr>
        <w:tabs>
          <w:tab w:val="left" w:pos="1985"/>
          <w:tab w:val="left" w:pos="4820"/>
          <w:tab w:val="left" w:pos="5387"/>
          <w:tab w:val="left" w:pos="8931"/>
        </w:tabs>
        <w:ind w:left="660"/>
        <w:rPr>
          <w:sz w:val="26"/>
          <w:szCs w:val="26"/>
        </w:rPr>
      </w:pPr>
      <w:r w:rsidRPr="00A21603">
        <w:rPr>
          <w:sz w:val="26"/>
          <w:szCs w:val="26"/>
          <w:u w:val="dotted"/>
        </w:rPr>
        <w:tab/>
      </w:r>
      <w:r w:rsidRPr="00A21603">
        <w:rPr>
          <w:sz w:val="26"/>
          <w:szCs w:val="26"/>
        </w:rPr>
        <w:t xml:space="preserve"> dnia </w:t>
      </w:r>
      <w:r w:rsidRPr="00A21603">
        <w:rPr>
          <w:sz w:val="26"/>
          <w:szCs w:val="26"/>
          <w:u w:val="dotted"/>
        </w:rPr>
        <w:tab/>
      </w:r>
      <w:r w:rsidRPr="00A21603">
        <w:rPr>
          <w:sz w:val="26"/>
          <w:szCs w:val="26"/>
        </w:rPr>
        <w:tab/>
      </w:r>
      <w:r w:rsidRPr="00A21603">
        <w:rPr>
          <w:sz w:val="26"/>
          <w:szCs w:val="26"/>
          <w:u w:val="dotted"/>
        </w:rPr>
        <w:tab/>
      </w:r>
    </w:p>
    <w:p w:rsidR="0068533F" w:rsidRPr="00A21603" w:rsidRDefault="00584497" w:rsidP="0068533F">
      <w:pPr>
        <w:ind w:left="660"/>
        <w:rPr>
          <w:sz w:val="26"/>
          <w:szCs w:val="26"/>
        </w:rPr>
      </w:pPr>
      <w:r>
        <w:rPr>
          <w:sz w:val="26"/>
          <w:szCs w:val="26"/>
          <w:vertAlign w:val="superscript"/>
        </w:rPr>
        <w:t xml:space="preserve">                                                                  </w:t>
      </w:r>
      <w:r w:rsidR="0068533F" w:rsidRPr="00A21603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68533F" w:rsidRPr="00372648" w:rsidRDefault="0068533F" w:rsidP="0068533F"/>
    <w:p w:rsidR="0068533F" w:rsidRPr="00584497" w:rsidRDefault="0068533F" w:rsidP="00584497">
      <w:pPr>
        <w:rPr>
          <w:i/>
        </w:rPr>
      </w:pPr>
      <w:r w:rsidRPr="00372648">
        <w:rPr>
          <w:i/>
        </w:rPr>
        <w:t xml:space="preserve">                                                          </w:t>
      </w:r>
    </w:p>
    <w:p w:rsidR="00BF331B" w:rsidRPr="00963E57" w:rsidRDefault="00BF331B" w:rsidP="00BF331B">
      <w:pPr>
        <w:spacing w:before="240"/>
        <w:jc w:val="both"/>
      </w:pPr>
    </w:p>
    <w:p w:rsidR="00BF331B" w:rsidRPr="00963E57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963E57">
        <w:t>....................................................................</w:t>
      </w:r>
    </w:p>
    <w:p w:rsidR="00BF331B" w:rsidRPr="00963E57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963E57">
        <w:t>...................................................................</w:t>
      </w:r>
    </w:p>
    <w:p w:rsidR="00BF331B" w:rsidRPr="00963E57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963E57">
        <w:t>...................................................................</w:t>
      </w:r>
    </w:p>
    <w:p w:rsidR="00BF331B" w:rsidRPr="00963E57" w:rsidRDefault="00BF331B" w:rsidP="00BF331B">
      <w:pPr>
        <w:spacing w:before="120"/>
        <w:jc w:val="both"/>
      </w:pPr>
      <w:r w:rsidRPr="00963E57">
        <w:t>*) niepotrzebne skreślić</w:t>
      </w:r>
    </w:p>
    <w:p w:rsidR="00BF331B" w:rsidRPr="00963E57" w:rsidRDefault="00BF331B" w:rsidP="00BF331B"/>
    <w:p w:rsidR="00BF331B" w:rsidRPr="00963E57" w:rsidRDefault="00BF331B" w:rsidP="00BF331B"/>
    <w:p w:rsidR="00BF331B" w:rsidRPr="00963E57" w:rsidRDefault="00BF331B" w:rsidP="00BF331B">
      <w:pPr>
        <w:jc w:val="right"/>
      </w:pPr>
      <w:r w:rsidRPr="00963E57">
        <w:t xml:space="preserve">................................dn. ............................           </w:t>
      </w:r>
    </w:p>
    <w:p w:rsidR="00BF331B" w:rsidRPr="00963E57" w:rsidRDefault="00BF331B" w:rsidP="00BF331B">
      <w:pPr>
        <w:jc w:val="right"/>
      </w:pPr>
    </w:p>
    <w:p w:rsidR="00BF331B" w:rsidRPr="00963E57" w:rsidRDefault="00BF331B" w:rsidP="00BF331B"/>
    <w:p w:rsidR="00BF331B" w:rsidRPr="00963E57" w:rsidRDefault="00BF331B" w:rsidP="00BF331B">
      <w:r w:rsidRPr="00963E57">
        <w:t xml:space="preserve">..............................................................           </w:t>
      </w:r>
    </w:p>
    <w:p w:rsidR="00BF331B" w:rsidRPr="00963E57" w:rsidRDefault="00BF331B" w:rsidP="00BF331B">
      <w:pPr>
        <w:pStyle w:val="Tekstpodstawowywcity"/>
      </w:pPr>
      <w:r w:rsidRPr="00963E57">
        <w:t>podpisy i pieczęcie osób upoważnionych</w:t>
      </w:r>
    </w:p>
    <w:p w:rsidR="00BF331B" w:rsidRPr="00963E57" w:rsidRDefault="00BF331B" w:rsidP="00584497">
      <w:pPr>
        <w:pStyle w:val="Tekstpodstawowywcity"/>
      </w:pPr>
      <w:r w:rsidRPr="00963E57">
        <w:t>do reprezentowania Wykonawcy</w:t>
      </w:r>
    </w:p>
    <w:p w:rsidR="00BF331B" w:rsidRPr="00963E57" w:rsidRDefault="00BF331B" w:rsidP="00BF331B"/>
    <w:p w:rsidR="00583EF9" w:rsidRPr="00584497" w:rsidRDefault="00BF331B" w:rsidP="004C1477">
      <w:pPr>
        <w:rPr>
          <w:i/>
        </w:rPr>
      </w:pPr>
      <w:r w:rsidRPr="00963E57">
        <w:rPr>
          <w:i/>
        </w:rPr>
        <w:t xml:space="preserve">                                                          </w:t>
      </w:r>
    </w:p>
    <w:sectPr w:rsidR="00583EF9" w:rsidRPr="005844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77F" w:rsidRDefault="00AC477F">
      <w:r>
        <w:separator/>
      </w:r>
    </w:p>
  </w:endnote>
  <w:endnote w:type="continuationSeparator" w:id="0">
    <w:p w:rsidR="00AC477F" w:rsidRDefault="00AC4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F0C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01F16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D4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D48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477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77F" w:rsidRDefault="00AC477F">
      <w:r>
        <w:separator/>
      </w:r>
    </w:p>
  </w:footnote>
  <w:footnote w:type="continuationSeparator" w:id="0">
    <w:p w:rsidR="00AC477F" w:rsidRDefault="00AC4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39A" w:rsidRDefault="004B33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39A" w:rsidRDefault="004B33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39A" w:rsidRDefault="004B33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2"/>
  </w:num>
  <w:num w:numId="4">
    <w:abstractNumId w:val="19"/>
  </w:num>
  <w:num w:numId="5">
    <w:abstractNumId w:val="5"/>
  </w:num>
  <w:num w:numId="6">
    <w:abstractNumId w:val="8"/>
  </w:num>
  <w:num w:numId="7">
    <w:abstractNumId w:val="18"/>
  </w:num>
  <w:num w:numId="8">
    <w:abstractNumId w:val="1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21"/>
  </w:num>
  <w:num w:numId="13">
    <w:abstractNumId w:val="1"/>
  </w:num>
  <w:num w:numId="14">
    <w:abstractNumId w:val="17"/>
  </w:num>
  <w:num w:numId="15">
    <w:abstractNumId w:val="2"/>
  </w:num>
  <w:num w:numId="16">
    <w:abstractNumId w:val="7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6"/>
  </w:num>
  <w:num w:numId="20">
    <w:abstractNumId w:val="0"/>
  </w:num>
  <w:num w:numId="21">
    <w:abstractNumId w:val="16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7F"/>
    <w:rsid w:val="00025C9F"/>
    <w:rsid w:val="0003011F"/>
    <w:rsid w:val="0007504F"/>
    <w:rsid w:val="000D33D9"/>
    <w:rsid w:val="000E2D26"/>
    <w:rsid w:val="001306AD"/>
    <w:rsid w:val="001423AC"/>
    <w:rsid w:val="00161679"/>
    <w:rsid w:val="00166F66"/>
    <w:rsid w:val="00180468"/>
    <w:rsid w:val="001F5C7C"/>
    <w:rsid w:val="002213D5"/>
    <w:rsid w:val="00255C88"/>
    <w:rsid w:val="00281641"/>
    <w:rsid w:val="00283F79"/>
    <w:rsid w:val="00290754"/>
    <w:rsid w:val="00296213"/>
    <w:rsid w:val="002967B7"/>
    <w:rsid w:val="002E0AE7"/>
    <w:rsid w:val="002E482B"/>
    <w:rsid w:val="003078F2"/>
    <w:rsid w:val="00335D48"/>
    <w:rsid w:val="00353851"/>
    <w:rsid w:val="00360E6F"/>
    <w:rsid w:val="003D5087"/>
    <w:rsid w:val="003E74B6"/>
    <w:rsid w:val="003F5C86"/>
    <w:rsid w:val="004025A9"/>
    <w:rsid w:val="0040294E"/>
    <w:rsid w:val="004268EA"/>
    <w:rsid w:val="004B339A"/>
    <w:rsid w:val="004B616D"/>
    <w:rsid w:val="004C1477"/>
    <w:rsid w:val="004C1BCD"/>
    <w:rsid w:val="00534EBA"/>
    <w:rsid w:val="00577E99"/>
    <w:rsid w:val="00583EF9"/>
    <w:rsid w:val="00584497"/>
    <w:rsid w:val="00587DBF"/>
    <w:rsid w:val="005D3C55"/>
    <w:rsid w:val="005D78E1"/>
    <w:rsid w:val="005E67CB"/>
    <w:rsid w:val="00611080"/>
    <w:rsid w:val="0063457F"/>
    <w:rsid w:val="0064545E"/>
    <w:rsid w:val="00650B8E"/>
    <w:rsid w:val="0068533F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7E349D"/>
    <w:rsid w:val="007F0CC0"/>
    <w:rsid w:val="0086572D"/>
    <w:rsid w:val="008A3EF3"/>
    <w:rsid w:val="008F7860"/>
    <w:rsid w:val="00903B9A"/>
    <w:rsid w:val="009110D1"/>
    <w:rsid w:val="0093214C"/>
    <w:rsid w:val="00945E42"/>
    <w:rsid w:val="0095289F"/>
    <w:rsid w:val="00963E57"/>
    <w:rsid w:val="00982677"/>
    <w:rsid w:val="009B230D"/>
    <w:rsid w:val="009D4041"/>
    <w:rsid w:val="009E25D7"/>
    <w:rsid w:val="009F201D"/>
    <w:rsid w:val="00A44B51"/>
    <w:rsid w:val="00A64B1A"/>
    <w:rsid w:val="00A7581F"/>
    <w:rsid w:val="00A776D8"/>
    <w:rsid w:val="00A831A5"/>
    <w:rsid w:val="00AC237B"/>
    <w:rsid w:val="00AC477F"/>
    <w:rsid w:val="00AC7FA3"/>
    <w:rsid w:val="00AD43C9"/>
    <w:rsid w:val="00AD4C38"/>
    <w:rsid w:val="00AE7290"/>
    <w:rsid w:val="00AF0090"/>
    <w:rsid w:val="00AF3479"/>
    <w:rsid w:val="00B0255F"/>
    <w:rsid w:val="00B34FAC"/>
    <w:rsid w:val="00B80987"/>
    <w:rsid w:val="00B82C42"/>
    <w:rsid w:val="00B87530"/>
    <w:rsid w:val="00B9039F"/>
    <w:rsid w:val="00B910A3"/>
    <w:rsid w:val="00BF331B"/>
    <w:rsid w:val="00BF4DF8"/>
    <w:rsid w:val="00C27B23"/>
    <w:rsid w:val="00C31436"/>
    <w:rsid w:val="00CA0351"/>
    <w:rsid w:val="00CD2766"/>
    <w:rsid w:val="00D129B6"/>
    <w:rsid w:val="00D13914"/>
    <w:rsid w:val="00D63505"/>
    <w:rsid w:val="00D903A9"/>
    <w:rsid w:val="00DA6C25"/>
    <w:rsid w:val="00DF2457"/>
    <w:rsid w:val="00E05B88"/>
    <w:rsid w:val="00E57B92"/>
    <w:rsid w:val="00E77CD7"/>
    <w:rsid w:val="00E836F2"/>
    <w:rsid w:val="00EF5978"/>
    <w:rsid w:val="00F02403"/>
    <w:rsid w:val="00F066B3"/>
    <w:rsid w:val="00F072C9"/>
    <w:rsid w:val="00F14028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DC96190-FEC4-452F-B9CD-4D9E9848F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C31436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C3143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68533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2238</Words>
  <Characters>18161</Characters>
  <Application>Microsoft Office Word</Application>
  <DocSecurity>0</DocSecurity>
  <Lines>151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2018-06-07T11:44:00Z</dcterms:created>
  <dcterms:modified xsi:type="dcterms:W3CDTF">2018-06-07T11:44:00Z</dcterms:modified>
</cp:coreProperties>
</file>