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31F97">
        <w:rPr>
          <w:b/>
          <w:i w:val="0"/>
          <w:sz w:val="22"/>
          <w:szCs w:val="22"/>
        </w:rPr>
        <w:t>2</w:t>
      </w:r>
      <w:bookmarkStart w:id="0" w:name="_GoBack"/>
      <w:bookmarkEnd w:id="0"/>
      <w:r w:rsidR="003F7A2F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06C25" w:rsidRPr="00006C25">
        <w:rPr>
          <w:rFonts w:ascii="Times New Roman" w:hAnsi="Times New Roman"/>
          <w:b/>
        </w:rPr>
        <w:t>NA/P/164/2018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6C25" w:rsidRPr="00006C2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6C25" w:rsidRPr="00006C2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06C25" w:rsidRPr="00006C2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6C25" w:rsidRPr="00006C2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06C25" w:rsidRPr="00006C2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06C25" w:rsidRPr="00006C25">
        <w:rPr>
          <w:rFonts w:ascii="Times New Roman" w:hAnsi="Times New Roman"/>
        </w:rPr>
        <w:t>(</w:t>
      </w:r>
      <w:proofErr w:type="spellStart"/>
      <w:r w:rsidR="00006C25" w:rsidRPr="00006C25">
        <w:rPr>
          <w:rFonts w:ascii="Times New Roman" w:hAnsi="Times New Roman"/>
        </w:rPr>
        <w:t>t.j</w:t>
      </w:r>
      <w:proofErr w:type="spellEnd"/>
      <w:r w:rsidR="00006C25" w:rsidRPr="00006C25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06C25" w:rsidRPr="00006C25">
        <w:rPr>
          <w:rFonts w:ascii="Times New Roman" w:hAnsi="Times New Roman"/>
          <w:b/>
        </w:rPr>
        <w:t>Remont szachtu zewnętrznego (od strony północnej) przy budynku „H” oraz szachtu zewnętrznego (od strony północnej budynku „K” Politechniki Rzeszowskiej przy al. Powstańców Warszawy 6 w Rzeszowie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06C25" w:rsidRPr="00006C2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06C25" w:rsidRPr="00997D0F" w:rsidRDefault="00006C25" w:rsidP="00006C2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06C25" w:rsidRPr="00023477" w:rsidRDefault="00006C25" w:rsidP="00006C2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06C25" w:rsidRPr="00997D0F" w:rsidRDefault="00006C25" w:rsidP="00006C2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06C25" w:rsidRPr="000247FF" w:rsidRDefault="00006C25" w:rsidP="00006C2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06C25" w:rsidRPr="000247FF" w:rsidRDefault="00006C25" w:rsidP="00006C2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06C25" w:rsidRPr="00292198" w:rsidRDefault="00006C25" w:rsidP="00006C2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06C25" w:rsidRPr="000247FF" w:rsidRDefault="00006C25" w:rsidP="00006C2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006C25" w:rsidRDefault="00006C25" w:rsidP="00006C2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97A" w:rsidRDefault="00F2097A" w:rsidP="0038231F">
      <w:pPr>
        <w:spacing w:after="0" w:line="240" w:lineRule="auto"/>
      </w:pPr>
      <w:r>
        <w:separator/>
      </w:r>
    </w:p>
  </w:endnote>
  <w:endnote w:type="continuationSeparator" w:id="0">
    <w:p w:rsidR="00F2097A" w:rsidRDefault="00F209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C25" w:rsidRDefault="00006C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1F9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1F9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C25" w:rsidRDefault="00006C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97A" w:rsidRDefault="00F2097A" w:rsidP="0038231F">
      <w:pPr>
        <w:spacing w:after="0" w:line="240" w:lineRule="auto"/>
      </w:pPr>
      <w:r>
        <w:separator/>
      </w:r>
    </w:p>
  </w:footnote>
  <w:footnote w:type="continuationSeparator" w:id="0">
    <w:p w:rsidR="00F2097A" w:rsidRDefault="00F209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C25" w:rsidRDefault="00006C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C25" w:rsidRDefault="00006C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C25" w:rsidRDefault="00006C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097A"/>
    <w:rsid w:val="00006C2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7A2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1F97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097A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A6359A4-59C4-48AC-8EF5-FBDD6ABD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5D8C3-137E-4327-AA8E-1FCB22387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745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2018-06-13T09:39:00Z</cp:lastPrinted>
  <dcterms:created xsi:type="dcterms:W3CDTF">2018-06-13T09:39:00Z</dcterms:created>
  <dcterms:modified xsi:type="dcterms:W3CDTF">2018-06-13T09:39:00Z</dcterms:modified>
</cp:coreProperties>
</file>