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Pr="00B5456D">
        <w:rPr>
          <w:szCs w:val="24"/>
        </w:rPr>
        <w:t xml:space="preserve">ZAŁ </w:t>
      </w:r>
      <w:r w:rsidR="00EB44DC" w:rsidRPr="00B5456D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3F5E35" w:rsidP="00B5456D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F04139" w:rsidRPr="00F04139" w:rsidRDefault="00F04139" w:rsidP="006F12F2">
      <w:pPr>
        <w:ind w:firstLine="3969"/>
        <w:rPr>
          <w:b/>
        </w:rPr>
      </w:pPr>
      <w:r w:rsidRPr="00F04139">
        <w:rPr>
          <w:b/>
        </w:rPr>
        <w:t>Politechnika Rzeszowska</w:t>
      </w:r>
    </w:p>
    <w:p w:rsidR="006F12F2" w:rsidRPr="00205D5A" w:rsidRDefault="00F04139" w:rsidP="006F12F2">
      <w:pPr>
        <w:ind w:firstLine="3969"/>
        <w:rPr>
          <w:b/>
        </w:rPr>
      </w:pPr>
      <w:r w:rsidRPr="00F04139">
        <w:rPr>
          <w:b/>
        </w:rPr>
        <w:t>Dział Logistyki i Zamówień Publicznych</w:t>
      </w:r>
    </w:p>
    <w:p w:rsidR="006F12F2" w:rsidRPr="00205D5A" w:rsidRDefault="00F04139" w:rsidP="006F12F2">
      <w:pPr>
        <w:ind w:left="3969"/>
        <w:rPr>
          <w:b/>
        </w:rPr>
      </w:pPr>
      <w:r w:rsidRPr="00F04139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F04139">
        <w:rPr>
          <w:b/>
        </w:rPr>
        <w:t>12</w:t>
      </w:r>
    </w:p>
    <w:p w:rsidR="006F12F2" w:rsidRPr="00205D5A" w:rsidRDefault="00F04139" w:rsidP="006F12F2">
      <w:pPr>
        <w:ind w:firstLine="3969"/>
        <w:rPr>
          <w:b/>
        </w:rPr>
      </w:pPr>
      <w:r w:rsidRPr="00F04139">
        <w:rPr>
          <w:b/>
        </w:rPr>
        <w:t>35-959</w:t>
      </w:r>
      <w:r w:rsidR="006F12F2" w:rsidRPr="00205D5A">
        <w:rPr>
          <w:b/>
        </w:rPr>
        <w:t xml:space="preserve"> </w:t>
      </w:r>
      <w:r w:rsidRPr="00F04139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F04139" w:rsidRPr="00F04139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F04139" w:rsidRPr="00F04139">
        <w:rPr>
          <w:b/>
        </w:rPr>
        <w:t>Dostawa platformy edukacyjnej, Dostawa oscyloskopu cyfrowego z wyposażeniem, Dostawa miernika jakości energii z wyposażeniem, Dostawa stabilizatora impedancji, Dostawa multimetru cyfrowego, Dostawa cyfrowego przepływomierza dopplerowskiego, Dostawa projektora.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7"/>
        <w:gridCol w:w="2552"/>
        <w:gridCol w:w="2409"/>
        <w:gridCol w:w="3408"/>
      </w:tblGrid>
      <w:tr w:rsidR="006F12F2" w:rsidRPr="00205D5A" w:rsidTr="007517B7">
        <w:trPr>
          <w:jc w:val="center"/>
        </w:trPr>
        <w:tc>
          <w:tcPr>
            <w:tcW w:w="717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552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409" w:type="dxa"/>
            <w:shd w:val="clear" w:color="auto" w:fill="F3F3F3"/>
            <w:vAlign w:val="center"/>
          </w:tcPr>
          <w:p w:rsidR="00231C42" w:rsidRDefault="00231C42" w:rsidP="00231C4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Wartość brutto</w:t>
            </w:r>
          </w:p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408" w:type="dxa"/>
            <w:shd w:val="clear" w:color="auto" w:fill="F3F3F3"/>
            <w:vAlign w:val="center"/>
          </w:tcPr>
          <w:p w:rsidR="00231C42" w:rsidRDefault="00231C42" w:rsidP="00F2739A">
            <w:pPr>
              <w:pStyle w:val="Tekstpodstawowy"/>
              <w:rPr>
                <w:b/>
              </w:rPr>
            </w:pPr>
          </w:p>
          <w:p w:rsidR="006F12F2" w:rsidRPr="00F2739A" w:rsidRDefault="007517B7" w:rsidP="00F2739A">
            <w:pPr>
              <w:pStyle w:val="Tekstpodstawow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Marka/Model /Numer katalogowy oferowanego przedmiotu umowy</w:t>
            </w:r>
            <w:r w:rsidR="006F12F2" w:rsidRPr="00F2739A">
              <w:rPr>
                <w:sz w:val="20"/>
                <w:szCs w:val="20"/>
              </w:rPr>
              <w:t xml:space="preserve"> </w:t>
            </w: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1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platformy edukacyjnej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2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oscyloskopu cyfrowego z wyposażeniem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3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miernika jakości energii z wyposażeniem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4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 xml:space="preserve"> Dostawa stabilizatora impedancji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5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multimetru cyfrowego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6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 xml:space="preserve">Dostawa </w:t>
            </w:r>
            <w:r w:rsidRPr="00F04139">
              <w:lastRenderedPageBreak/>
              <w:t>cyfrowego przepływomierza dopplerowskiego.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  <w:tr w:rsidR="00F04139" w:rsidRPr="00205D5A" w:rsidTr="007517B7">
        <w:trPr>
          <w:jc w:val="center"/>
        </w:trPr>
        <w:tc>
          <w:tcPr>
            <w:tcW w:w="717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7</w:t>
            </w:r>
          </w:p>
        </w:tc>
        <w:tc>
          <w:tcPr>
            <w:tcW w:w="2552" w:type="dxa"/>
          </w:tcPr>
          <w:p w:rsidR="00F04139" w:rsidRPr="00F15C1C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projektora</w:t>
            </w:r>
            <w:r w:rsidRPr="00205D5A">
              <w:t xml:space="preserve"> </w:t>
            </w:r>
          </w:p>
        </w:tc>
        <w:tc>
          <w:tcPr>
            <w:tcW w:w="2409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  <w:tc>
          <w:tcPr>
            <w:tcW w:w="3408" w:type="dxa"/>
          </w:tcPr>
          <w:p w:rsidR="00F04139" w:rsidRPr="00205D5A" w:rsidRDefault="00F04139" w:rsidP="001F660A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8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6"/>
        <w:gridCol w:w="8308"/>
      </w:tblGrid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1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platformy edukacyjnej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2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oscyloskopu cyfrowego z wyposażeniem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3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miernika jakości energii z wyposażeniem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4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 xml:space="preserve"> Dostawa stabilizatora impedancji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 xml:space="preserve">cena  (C) za wykonanie zadania wynosi kwotę netto ....................... zł </w:t>
            </w:r>
            <w:r w:rsidRPr="00205D5A">
              <w:lastRenderedPageBreak/>
              <w:t>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lastRenderedPageBreak/>
              <w:t>5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multimetru cyfrowego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6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cyfrowego przepływomierza dopplerowskiego.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F04139" w:rsidRPr="00205D5A" w:rsidTr="003F10D3">
        <w:trPr>
          <w:jc w:val="center"/>
        </w:trPr>
        <w:tc>
          <w:tcPr>
            <w:tcW w:w="656" w:type="dxa"/>
          </w:tcPr>
          <w:p w:rsidR="00F04139" w:rsidRPr="00205D5A" w:rsidRDefault="00F04139" w:rsidP="001F660A">
            <w:pPr>
              <w:pStyle w:val="Tekstpodstawowy"/>
              <w:jc w:val="right"/>
            </w:pPr>
            <w:r w:rsidRPr="00F04139">
              <w:t>7</w:t>
            </w:r>
          </w:p>
        </w:tc>
        <w:tc>
          <w:tcPr>
            <w:tcW w:w="8308" w:type="dxa"/>
          </w:tcPr>
          <w:p w:rsidR="00F04139" w:rsidRPr="00205D5A" w:rsidRDefault="00F04139" w:rsidP="001F660A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F04139">
              <w:t>Dostawa projektora</w:t>
            </w:r>
            <w:r w:rsidRPr="00205D5A">
              <w:t xml:space="preserve"> </w:t>
            </w:r>
          </w:p>
          <w:p w:rsidR="00F04139" w:rsidRPr="00205D5A" w:rsidRDefault="00F04139" w:rsidP="001F660A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741164" w:rsidRPr="000F328D" w:rsidRDefault="00741164" w:rsidP="00DA130F">
      <w:pPr>
        <w:pStyle w:val="Tekstpodstawowywcity"/>
        <w:spacing w:line="360" w:lineRule="auto"/>
        <w:ind w:left="0" w:firstLine="0"/>
        <w:rPr>
          <w:sz w:val="28"/>
          <w:szCs w:val="28"/>
        </w:rPr>
      </w:pPr>
    </w:p>
    <w:p w:rsidR="00DA130F" w:rsidRPr="000F328D" w:rsidRDefault="00741164" w:rsidP="00DA130F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>Zadanie częściowe nr 1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546BF3" w:rsidRPr="00741164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546BF3" w:rsidRDefault="00546BF3" w:rsidP="00546BF3">
      <w:pPr>
        <w:jc w:val="both"/>
        <w:rPr>
          <w:b/>
        </w:rPr>
      </w:pPr>
      <w:r>
        <w:rPr>
          <w:b/>
        </w:rPr>
        <w:t xml:space="preserve">Okres gwarancji na: </w:t>
      </w: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lastRenderedPageBreak/>
        <w:t xml:space="preserve">□ </w:t>
      </w:r>
      <w:r w:rsidR="00741164">
        <w:rPr>
          <w:b/>
        </w:rPr>
        <w:t xml:space="preserve">12 </w:t>
      </w:r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741164">
        <w:rPr>
          <w:b/>
        </w:rPr>
        <w:t>24</w:t>
      </w:r>
      <w:r>
        <w:rPr>
          <w:b/>
        </w:rPr>
        <w:t xml:space="preserve">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 w:rsidR="00741164">
        <w:rPr>
          <w:b/>
        </w:rPr>
        <w:t>36</w:t>
      </w:r>
      <w:r>
        <w:rPr>
          <w:b/>
        </w:rPr>
        <w:t xml:space="preserve"> miesięcy</w:t>
      </w:r>
      <w:r>
        <w:t xml:space="preserve"> </w:t>
      </w: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4B1FE4" w:rsidRPr="004B1FE4" w:rsidRDefault="004B1FE4" w:rsidP="004B1F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546BF3" w:rsidRDefault="00546BF3" w:rsidP="00546BF3">
      <w:pPr>
        <w:jc w:val="both"/>
        <w:rPr>
          <w:b/>
          <w:sz w:val="26"/>
          <w:szCs w:val="26"/>
        </w:rPr>
      </w:pP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2 miesięcy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 miesiąca </w:t>
      </w: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4B1FE4" w:rsidRDefault="004B1FE4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4B1FE4" w:rsidRPr="000F328D" w:rsidRDefault="004B1FE4" w:rsidP="004B1FE4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 xml:space="preserve">Zadanie częściowe nr </w:t>
      </w:r>
      <w:r w:rsidRPr="000F328D">
        <w:rPr>
          <w:b/>
          <w:sz w:val="28"/>
          <w:szCs w:val="28"/>
          <w:highlight w:val="yellow"/>
          <w:u w:val="single"/>
        </w:rPr>
        <w:t>2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546BF3" w:rsidRDefault="00546BF3" w:rsidP="00546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7B05EF" w:rsidRPr="00741164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7B05EF" w:rsidRDefault="007B05EF" w:rsidP="007B05EF">
      <w:pPr>
        <w:jc w:val="both"/>
        <w:rPr>
          <w:b/>
        </w:rPr>
      </w:pPr>
      <w:r>
        <w:rPr>
          <w:b/>
        </w:rPr>
        <w:t xml:space="preserve">Okres gwarancji na: </w:t>
      </w:r>
    </w:p>
    <w:p w:rsidR="007B05EF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12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24 miesięcy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36 miesięcy</w:t>
      </w:r>
      <w:r>
        <w:t xml:space="preserve"> </w:t>
      </w:r>
    </w:p>
    <w:p w:rsidR="007B05EF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7B05EF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7B05EF" w:rsidRPr="004B1FE4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7B05EF" w:rsidRDefault="007B05EF" w:rsidP="007B05EF">
      <w:pPr>
        <w:jc w:val="both"/>
        <w:rPr>
          <w:b/>
          <w:sz w:val="26"/>
          <w:szCs w:val="26"/>
        </w:rPr>
      </w:pPr>
    </w:p>
    <w:p w:rsidR="007B05EF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7B05EF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</w:t>
      </w:r>
      <w:r>
        <w:rPr>
          <w:b/>
        </w:rPr>
        <w:t>3</w:t>
      </w:r>
      <w:r>
        <w:rPr>
          <w:b/>
        </w:rPr>
        <w:t xml:space="preserve"> miesięcy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>
        <w:rPr>
          <w:b/>
        </w:rPr>
        <w:t>2 miesięcy</w:t>
      </w:r>
    </w:p>
    <w:p w:rsidR="007B05EF" w:rsidRDefault="007B05EF" w:rsidP="007B05E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46BF3" w:rsidRDefault="00546BF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725871" w:rsidRPr="000F328D" w:rsidRDefault="00725871" w:rsidP="00725871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 xml:space="preserve">Zadanie częściowe nr </w:t>
      </w:r>
      <w:r w:rsidRPr="00725871">
        <w:rPr>
          <w:b/>
          <w:sz w:val="28"/>
          <w:szCs w:val="28"/>
          <w:highlight w:val="yellow"/>
          <w:u w:val="single"/>
        </w:rPr>
        <w:t>3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725871" w:rsidRPr="00741164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725871" w:rsidRDefault="00725871" w:rsidP="00725871">
      <w:pPr>
        <w:jc w:val="both"/>
        <w:rPr>
          <w:b/>
        </w:rPr>
      </w:pPr>
      <w:r>
        <w:rPr>
          <w:b/>
        </w:rPr>
        <w:t xml:space="preserve">Okres gwarancji na: </w:t>
      </w:r>
    </w:p>
    <w:p w:rsidR="00EB2D45" w:rsidRDefault="00725871" w:rsidP="00EB2D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 w:rsidR="00EB2D45">
        <w:rPr>
          <w:b/>
        </w:rPr>
        <w:t xml:space="preserve">36 </w:t>
      </w:r>
      <w:r>
        <w:rPr>
          <w:b/>
        </w:rPr>
        <w:t xml:space="preserve">miesięcy  </w:t>
      </w:r>
      <w:r w:rsidR="00EB2D45">
        <w:rPr>
          <w:b/>
        </w:rPr>
        <w:t>analizator, pozostałe wyposażenie 12 miesięcy</w:t>
      </w:r>
    </w:p>
    <w:p w:rsidR="00EB2D45" w:rsidRDefault="00EB2D45" w:rsidP="00EB2D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>42</w:t>
      </w:r>
      <w:r>
        <w:rPr>
          <w:b/>
        </w:rPr>
        <w:t xml:space="preserve"> </w:t>
      </w:r>
      <w:r>
        <w:rPr>
          <w:b/>
        </w:rPr>
        <w:t>miesiące</w:t>
      </w:r>
      <w:r>
        <w:rPr>
          <w:b/>
        </w:rPr>
        <w:t xml:space="preserve">  analizator, pozostałe wyposażenie 1</w:t>
      </w:r>
      <w:r>
        <w:rPr>
          <w:b/>
        </w:rPr>
        <w:t>8</w:t>
      </w:r>
      <w:r>
        <w:rPr>
          <w:b/>
        </w:rPr>
        <w:t xml:space="preserve"> miesięcy</w:t>
      </w:r>
    </w:p>
    <w:p w:rsidR="00C22B8B" w:rsidRDefault="00EB2D45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>48</w:t>
      </w:r>
      <w:r>
        <w:rPr>
          <w:b/>
        </w:rPr>
        <w:t xml:space="preserve"> miesięcy  analizator, pozostałe wyposażenie </w:t>
      </w:r>
      <w:r>
        <w:rPr>
          <w:b/>
        </w:rPr>
        <w:t>24 miesiące</w:t>
      </w:r>
    </w:p>
    <w:p w:rsidR="00725871" w:rsidRPr="00C22B8B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18"/>
        </w:rPr>
        <w:lastRenderedPageBreak/>
        <w:t>Proszę zaznaczyć znakiem X właściwe pole</w:t>
      </w: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725871" w:rsidRPr="004B1FE4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725871" w:rsidRDefault="00725871" w:rsidP="00725871">
      <w:pPr>
        <w:jc w:val="both"/>
        <w:rPr>
          <w:b/>
          <w:sz w:val="26"/>
          <w:szCs w:val="26"/>
        </w:rPr>
      </w:pP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</w:t>
      </w:r>
      <w:r w:rsidR="00C22B8B">
        <w:rPr>
          <w:b/>
        </w:rPr>
        <w:t>15 dni</w:t>
      </w:r>
      <w:r>
        <w:rPr>
          <w:b/>
        </w:rPr>
        <w:t xml:space="preserve">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C22B8B">
        <w:rPr>
          <w:b/>
        </w:rPr>
        <w:t xml:space="preserve">10 dni          </w:t>
      </w:r>
      <w:r w:rsidR="00C22B8B">
        <w:rPr>
          <w:b/>
          <w:sz w:val="96"/>
        </w:rPr>
        <w:t xml:space="preserve">□ </w:t>
      </w:r>
      <w:r w:rsidR="00C22B8B">
        <w:rPr>
          <w:b/>
        </w:rPr>
        <w:t xml:space="preserve">do  </w:t>
      </w:r>
      <w:r w:rsidR="00C22B8B">
        <w:rPr>
          <w:b/>
        </w:rPr>
        <w:t>7</w:t>
      </w:r>
      <w:r w:rsidR="00C22B8B">
        <w:rPr>
          <w:b/>
        </w:rPr>
        <w:t xml:space="preserve"> dni</w:t>
      </w:r>
    </w:p>
    <w:p w:rsidR="00725871" w:rsidRDefault="00725871" w:rsidP="007258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546BF3" w:rsidRDefault="00546BF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62C9A" w:rsidRPr="000F328D" w:rsidRDefault="00D62C9A" w:rsidP="00D62C9A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 xml:space="preserve">Zadanie częściowe nr </w:t>
      </w:r>
      <w:r w:rsidRPr="00D62C9A">
        <w:rPr>
          <w:b/>
          <w:sz w:val="28"/>
          <w:szCs w:val="28"/>
          <w:highlight w:val="yellow"/>
          <w:u w:val="single"/>
        </w:rPr>
        <w:t>4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D62C9A" w:rsidRPr="00741164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D62C9A" w:rsidRDefault="00D62C9A" w:rsidP="00D62C9A">
      <w:pPr>
        <w:jc w:val="both"/>
        <w:rPr>
          <w:b/>
        </w:rPr>
      </w:pPr>
      <w:r>
        <w:rPr>
          <w:b/>
        </w:rPr>
        <w:t xml:space="preserve">Okres gwarancji na: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36 </w:t>
      </w:r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42 miesiące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 xml:space="preserve">48 </w:t>
      </w:r>
      <w:r>
        <w:rPr>
          <w:b/>
        </w:rPr>
        <w:t>miesięcy</w:t>
      </w:r>
      <w:r>
        <w:t xml:space="preserve">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D62C9A" w:rsidRPr="004B1FE4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D62C9A" w:rsidRP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15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10 dni          </w:t>
      </w:r>
      <w:r>
        <w:rPr>
          <w:b/>
          <w:sz w:val="96"/>
        </w:rPr>
        <w:t xml:space="preserve">□ </w:t>
      </w:r>
      <w:r>
        <w:rPr>
          <w:b/>
        </w:rPr>
        <w:t>do  7 dni</w:t>
      </w:r>
    </w:p>
    <w:p w:rsidR="00D62C9A" w:rsidRDefault="00D62C9A" w:rsidP="00D62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D62C9A" w:rsidRDefault="00D62C9A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69320C" w:rsidRPr="000F328D" w:rsidRDefault="0069320C" w:rsidP="0069320C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 xml:space="preserve">Zadanie częściowe nr </w:t>
      </w:r>
      <w:r w:rsidRPr="0069320C">
        <w:rPr>
          <w:b/>
          <w:sz w:val="28"/>
          <w:szCs w:val="28"/>
          <w:highlight w:val="yellow"/>
          <w:u w:val="single"/>
        </w:rPr>
        <w:t>5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69320C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69320C" w:rsidRPr="00741164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69320C" w:rsidRDefault="0069320C" w:rsidP="0069320C">
      <w:pPr>
        <w:jc w:val="both"/>
        <w:rPr>
          <w:b/>
        </w:rPr>
      </w:pPr>
      <w:r>
        <w:rPr>
          <w:b/>
        </w:rPr>
        <w:t xml:space="preserve">Okres gwarancji na: </w:t>
      </w:r>
    </w:p>
    <w:p w:rsidR="0069320C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 w:rsidR="00E747D1">
        <w:rPr>
          <w:b/>
        </w:rPr>
        <w:t xml:space="preserve">36 </w:t>
      </w:r>
      <w:r>
        <w:rPr>
          <w:b/>
        </w:rPr>
        <w:t xml:space="preserve">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 w:rsidR="00E747D1">
        <w:rPr>
          <w:b/>
        </w:rPr>
        <w:t>42 miesiące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 w:rsidR="00E747D1">
        <w:rPr>
          <w:b/>
        </w:rPr>
        <w:t xml:space="preserve">48 </w:t>
      </w:r>
      <w:r>
        <w:rPr>
          <w:b/>
        </w:rPr>
        <w:t>miesięcy</w:t>
      </w:r>
      <w:r>
        <w:t xml:space="preserve"> </w:t>
      </w:r>
    </w:p>
    <w:p w:rsidR="0069320C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69320C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69320C" w:rsidRPr="004B1FE4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69320C" w:rsidRDefault="0069320C" w:rsidP="0069320C">
      <w:pPr>
        <w:jc w:val="both"/>
        <w:rPr>
          <w:b/>
          <w:sz w:val="26"/>
          <w:szCs w:val="26"/>
        </w:rPr>
      </w:pPr>
    </w:p>
    <w:p w:rsidR="0069320C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69320C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3 miesięcy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do  2 miesięcy</w:t>
      </w:r>
      <w:r w:rsidR="00E747D1">
        <w:rPr>
          <w:b/>
        </w:rPr>
        <w:t xml:space="preserve">    </w:t>
      </w:r>
      <w:r w:rsidR="00E747D1">
        <w:rPr>
          <w:b/>
          <w:sz w:val="96"/>
        </w:rPr>
        <w:t xml:space="preserve">□ </w:t>
      </w:r>
      <w:r w:rsidR="00E747D1">
        <w:rPr>
          <w:b/>
        </w:rPr>
        <w:t xml:space="preserve">do  </w:t>
      </w:r>
      <w:r w:rsidR="00E747D1">
        <w:rPr>
          <w:b/>
        </w:rPr>
        <w:t>1 miesiąca</w:t>
      </w:r>
    </w:p>
    <w:p w:rsidR="0069320C" w:rsidRDefault="0069320C" w:rsidP="006932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69320C" w:rsidRDefault="0069320C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0E1774" w:rsidRPr="000F328D" w:rsidRDefault="000E1774" w:rsidP="000E1774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 xml:space="preserve">Zadanie częściowe nr </w:t>
      </w:r>
      <w:r w:rsidRPr="000E1774">
        <w:rPr>
          <w:b/>
          <w:sz w:val="28"/>
          <w:szCs w:val="28"/>
          <w:highlight w:val="yellow"/>
          <w:u w:val="single"/>
        </w:rPr>
        <w:t>6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0E177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0E1774" w:rsidRPr="0074116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lastRenderedPageBreak/>
        <w:t>II. KRYTERIUM GWARANCJA:</w:t>
      </w:r>
    </w:p>
    <w:p w:rsidR="000E1774" w:rsidRDefault="000E1774" w:rsidP="000E1774">
      <w:pPr>
        <w:jc w:val="both"/>
        <w:rPr>
          <w:b/>
        </w:rPr>
      </w:pPr>
      <w:r>
        <w:rPr>
          <w:b/>
        </w:rPr>
        <w:t xml:space="preserve">Okres gwarancji na: </w:t>
      </w:r>
    </w:p>
    <w:p w:rsidR="000E177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 xml:space="preserve">□ </w:t>
      </w:r>
      <w:r>
        <w:rPr>
          <w:b/>
        </w:rPr>
        <w:t xml:space="preserve">36 miesięcy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>42 miesiące</w:t>
      </w:r>
      <w:r>
        <w:rPr>
          <w:b/>
        </w:rPr>
        <w:tab/>
      </w:r>
      <w:r>
        <w:rPr>
          <w:b/>
        </w:rPr>
        <w:tab/>
      </w:r>
      <w:r>
        <w:rPr>
          <w:b/>
          <w:sz w:val="96"/>
        </w:rPr>
        <w:t xml:space="preserve"> □ </w:t>
      </w:r>
      <w:r>
        <w:rPr>
          <w:b/>
        </w:rPr>
        <w:t>48 miesięcy</w:t>
      </w:r>
      <w:r>
        <w:t xml:space="preserve"> </w:t>
      </w:r>
    </w:p>
    <w:p w:rsidR="000E177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0E177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</w:rPr>
      </w:pPr>
    </w:p>
    <w:p w:rsidR="000E1774" w:rsidRPr="004B1FE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u w:val="single"/>
        </w:rPr>
      </w:pPr>
      <w:r w:rsidRPr="004B1FE4">
        <w:rPr>
          <w:b/>
          <w:u w:val="single"/>
        </w:rPr>
        <w:t xml:space="preserve">III. KRYTERIUM TERMIN WYKONANIA </w:t>
      </w:r>
    </w:p>
    <w:p w:rsidR="000E1774" w:rsidRDefault="000E1774" w:rsidP="000E1774">
      <w:pPr>
        <w:jc w:val="both"/>
        <w:rPr>
          <w:b/>
          <w:sz w:val="26"/>
          <w:szCs w:val="26"/>
        </w:rPr>
      </w:pPr>
    </w:p>
    <w:p w:rsidR="000E177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0E177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</w:t>
      </w:r>
      <w:r w:rsidR="000F7ADD">
        <w:rPr>
          <w:b/>
        </w:rPr>
        <w:t>14 dni</w:t>
      </w:r>
      <w:r>
        <w:rPr>
          <w:b/>
        </w:rPr>
        <w:t xml:space="preserve">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0F7ADD">
        <w:rPr>
          <w:b/>
        </w:rPr>
        <w:t>10 dni</w:t>
      </w:r>
      <w:r>
        <w:rPr>
          <w:b/>
        </w:rPr>
        <w:t xml:space="preserve">    </w:t>
      </w:r>
      <w:r>
        <w:rPr>
          <w:b/>
          <w:sz w:val="96"/>
        </w:rPr>
        <w:t xml:space="preserve">□ </w:t>
      </w:r>
      <w:r>
        <w:rPr>
          <w:b/>
        </w:rPr>
        <w:t xml:space="preserve">do  </w:t>
      </w:r>
      <w:r w:rsidR="000F7ADD">
        <w:rPr>
          <w:b/>
        </w:rPr>
        <w:t>7 dni</w:t>
      </w:r>
    </w:p>
    <w:p w:rsidR="000E1774" w:rsidRDefault="000E1774" w:rsidP="000E17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0E1774" w:rsidRDefault="000E1774" w:rsidP="000E1774">
      <w:pPr>
        <w:pStyle w:val="Tekstpodstawowywcity"/>
        <w:spacing w:line="360" w:lineRule="auto"/>
        <w:ind w:left="0" w:firstLine="0"/>
        <w:rPr>
          <w:szCs w:val="24"/>
        </w:rPr>
      </w:pPr>
    </w:p>
    <w:p w:rsidR="002E6294" w:rsidRPr="000F328D" w:rsidRDefault="002E6294" w:rsidP="002E6294">
      <w:pPr>
        <w:pStyle w:val="Tekstpodstawowywcity"/>
        <w:spacing w:line="360" w:lineRule="auto"/>
        <w:ind w:left="0" w:firstLine="0"/>
        <w:rPr>
          <w:b/>
          <w:sz w:val="28"/>
          <w:szCs w:val="28"/>
          <w:u w:val="single"/>
        </w:rPr>
      </w:pPr>
      <w:r w:rsidRPr="000F328D">
        <w:rPr>
          <w:b/>
          <w:sz w:val="28"/>
          <w:szCs w:val="28"/>
          <w:highlight w:val="yellow"/>
          <w:u w:val="single"/>
        </w:rPr>
        <w:t xml:space="preserve">Zadanie częściowe nr </w:t>
      </w:r>
      <w:r w:rsidRPr="002E6294">
        <w:rPr>
          <w:b/>
          <w:sz w:val="28"/>
          <w:szCs w:val="28"/>
          <w:highlight w:val="yellow"/>
          <w:u w:val="single"/>
        </w:rPr>
        <w:t>7</w:t>
      </w:r>
      <w:r w:rsidRPr="000F328D">
        <w:rPr>
          <w:b/>
          <w:sz w:val="28"/>
          <w:szCs w:val="28"/>
          <w:u w:val="single"/>
        </w:rPr>
        <w:t xml:space="preserve"> </w:t>
      </w:r>
    </w:p>
    <w:p w:rsidR="002E6294" w:rsidRDefault="002E6294" w:rsidP="002E62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2E6294" w:rsidRPr="00741164" w:rsidRDefault="002E6294" w:rsidP="002E62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 w:rsidRPr="00741164">
        <w:rPr>
          <w:b/>
        </w:rPr>
        <w:t>II. KRYTERIUM GWARANCJA:</w:t>
      </w:r>
    </w:p>
    <w:p w:rsidR="002E6294" w:rsidRDefault="002E6294" w:rsidP="002E6294">
      <w:pPr>
        <w:jc w:val="both"/>
        <w:rPr>
          <w:b/>
        </w:rPr>
      </w:pPr>
      <w:r>
        <w:rPr>
          <w:b/>
        </w:rPr>
        <w:t xml:space="preserve">Okres gwarancji na: </w:t>
      </w:r>
    </w:p>
    <w:p w:rsidR="002E6294" w:rsidRDefault="002E6294" w:rsidP="002E62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16"/>
          <w:szCs w:val="16"/>
          <w:highlight w:val="yellow"/>
          <w:u w:val="single"/>
        </w:rPr>
      </w:pPr>
    </w:p>
    <w:p w:rsidR="009B69F2" w:rsidRDefault="002E6294" w:rsidP="002E62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 w:rsidR="009B69F2">
        <w:rPr>
          <w:b/>
        </w:rPr>
        <w:t>24 miesiące/Klient zanosi do serwisu Lampa 12 miesięcy lub min. 1000 h</w:t>
      </w:r>
    </w:p>
    <w:p w:rsidR="00F27C9A" w:rsidRDefault="00F27C9A" w:rsidP="00F27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>36 miesięcy</w:t>
      </w:r>
      <w:r>
        <w:rPr>
          <w:b/>
        </w:rPr>
        <w:t>/Klient zanosi do serwisu Lampa 1</w:t>
      </w:r>
      <w:r>
        <w:rPr>
          <w:b/>
        </w:rPr>
        <w:t>8</w:t>
      </w:r>
      <w:r>
        <w:rPr>
          <w:b/>
        </w:rPr>
        <w:t xml:space="preserve"> miesięcy lub min. 1</w:t>
      </w:r>
      <w:r>
        <w:rPr>
          <w:b/>
        </w:rPr>
        <w:t>5</w:t>
      </w:r>
      <w:r>
        <w:rPr>
          <w:b/>
        </w:rPr>
        <w:t>00 h</w:t>
      </w:r>
    </w:p>
    <w:p w:rsidR="00F27C9A" w:rsidRDefault="00F27C9A" w:rsidP="002E62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</w:p>
    <w:p w:rsidR="002E6294" w:rsidRDefault="002E6294" w:rsidP="002E62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b/>
        </w:rPr>
        <w:t xml:space="preserve">              </w:t>
      </w:r>
      <w:r>
        <w:rPr>
          <w:b/>
        </w:rPr>
        <w:tab/>
      </w:r>
    </w:p>
    <w:p w:rsidR="002E6294" w:rsidRDefault="002E6294" w:rsidP="002E629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>
        <w:rPr>
          <w:sz w:val="18"/>
        </w:rPr>
        <w:t>Proszę zaznaczyć znakiem X właściwe pole</w:t>
      </w:r>
    </w:p>
    <w:p w:rsidR="002E6294" w:rsidRDefault="002E6294" w:rsidP="002E6294">
      <w:pPr>
        <w:pStyle w:val="Tekstpodstawowywcity"/>
        <w:spacing w:line="360" w:lineRule="auto"/>
        <w:ind w:left="0" w:firstLine="0"/>
        <w:rPr>
          <w:szCs w:val="24"/>
        </w:rPr>
      </w:pPr>
    </w:p>
    <w:p w:rsidR="002E6294" w:rsidRPr="00205D5A" w:rsidRDefault="00F27C9A" w:rsidP="002E6294">
      <w:pPr>
        <w:pStyle w:val="Tekstpodstawowywcity"/>
        <w:spacing w:line="360" w:lineRule="auto"/>
        <w:ind w:left="0" w:firstLine="0"/>
        <w:rPr>
          <w:szCs w:val="24"/>
        </w:rPr>
      </w:pPr>
      <w:r w:rsidRPr="004B1FE4">
        <w:rPr>
          <w:b/>
          <w:szCs w:val="24"/>
          <w:u w:val="single"/>
        </w:rPr>
        <w:t>III. KRYTERIUM TERMIN WYKONANIA</w:t>
      </w:r>
    </w:p>
    <w:p w:rsidR="000E1774" w:rsidRPr="00205D5A" w:rsidRDefault="000E1774" w:rsidP="000E1774">
      <w:pPr>
        <w:pStyle w:val="Tekstpodstawowywcity"/>
        <w:spacing w:line="360" w:lineRule="auto"/>
        <w:ind w:left="0" w:firstLine="0"/>
        <w:rPr>
          <w:szCs w:val="24"/>
        </w:rPr>
      </w:pPr>
    </w:p>
    <w:p w:rsidR="00F27C9A" w:rsidRDefault="00F27C9A" w:rsidP="00F27C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</w:rPr>
      </w:pPr>
      <w:r>
        <w:rPr>
          <w:sz w:val="96"/>
        </w:rPr>
        <w:t xml:space="preserve">□ </w:t>
      </w:r>
      <w:r>
        <w:rPr>
          <w:b/>
        </w:rPr>
        <w:t xml:space="preserve">do  14 dni              </w:t>
      </w:r>
      <w:r>
        <w:rPr>
          <w:b/>
        </w:rPr>
        <w:tab/>
      </w:r>
      <w:r>
        <w:rPr>
          <w:b/>
          <w:sz w:val="96"/>
        </w:rPr>
        <w:t xml:space="preserve">□ </w:t>
      </w:r>
      <w:r>
        <w:rPr>
          <w:b/>
        </w:rPr>
        <w:t xml:space="preserve">do  10 dni    </w:t>
      </w:r>
      <w:r>
        <w:rPr>
          <w:b/>
          <w:sz w:val="96"/>
        </w:rPr>
        <w:t xml:space="preserve">□ </w:t>
      </w:r>
      <w:r>
        <w:rPr>
          <w:b/>
        </w:rPr>
        <w:t>do  7 dni</w:t>
      </w:r>
    </w:p>
    <w:p w:rsidR="0069320C" w:rsidRDefault="00F27C9A" w:rsidP="00DA130F">
      <w:pPr>
        <w:pStyle w:val="Tekstpodstawowywcity"/>
        <w:spacing w:line="360" w:lineRule="auto"/>
        <w:ind w:left="0" w:firstLine="0"/>
        <w:rPr>
          <w:sz w:val="18"/>
        </w:rPr>
      </w:pPr>
      <w:r>
        <w:rPr>
          <w:sz w:val="18"/>
        </w:rPr>
        <w:t>Proszę zaznaczyć znakiem X właściwe pole</w:t>
      </w:r>
    </w:p>
    <w:p w:rsidR="003F5E35" w:rsidRPr="00205D5A" w:rsidRDefault="003F5E35" w:rsidP="00DA130F">
      <w:pPr>
        <w:pStyle w:val="Tekstpodstawowywcity"/>
        <w:spacing w:line="360" w:lineRule="auto"/>
        <w:ind w:left="0" w:firstLine="0"/>
        <w:rPr>
          <w:szCs w:val="24"/>
        </w:rPr>
      </w:pPr>
      <w:bookmarkStart w:id="0" w:name="_GoBack"/>
      <w:bookmarkEnd w:id="0"/>
    </w:p>
    <w:p w:rsidR="00DA130F" w:rsidRPr="00205D5A" w:rsidRDefault="00831B3D" w:rsidP="00DA130F">
      <w:pPr>
        <w:spacing w:line="360" w:lineRule="auto"/>
        <w:jc w:val="both"/>
      </w:pPr>
      <w:r w:rsidRPr="00205D5A">
        <w:t>2</w:t>
      </w:r>
      <w:r w:rsidR="00DA130F" w:rsidRPr="007758DC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 xml:space="preserve">oświadczamy, że uważamy się za związanych niniejszą </w:t>
      </w:r>
      <w:r w:rsidR="00DA130F" w:rsidRPr="007758DC">
        <w:t>ofertą częściową</w:t>
      </w:r>
      <w:r w:rsidR="00DA130F" w:rsidRPr="00205D5A">
        <w:t xml:space="preserve">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7758DC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7758DC" w:rsidP="00DA130F">
      <w:pPr>
        <w:spacing w:line="360" w:lineRule="auto"/>
        <w:jc w:val="both"/>
      </w:pPr>
      <w:r>
        <w:t>5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7758DC" w:rsidP="00DA130F">
      <w:pPr>
        <w:autoSpaceDE w:val="0"/>
        <w:autoSpaceDN w:val="0"/>
        <w:adjustRightInd w:val="0"/>
        <w:jc w:val="both"/>
      </w:pPr>
      <w:r>
        <w:t>6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7758DC" w:rsidP="00DA130F">
      <w:pPr>
        <w:spacing w:line="360" w:lineRule="auto"/>
        <w:ind w:hanging="284"/>
        <w:jc w:val="both"/>
      </w:pPr>
      <w:r>
        <w:t>7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</w:t>
      </w:r>
      <w:r w:rsidR="006F12F2" w:rsidRPr="007758DC">
        <w:t>oferty częściowej do</w:t>
      </w:r>
      <w:r w:rsidR="006F12F2" w:rsidRPr="00205D5A">
        <w:t xml:space="preserve">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7758DC" w:rsidP="00205D5A">
      <w:pPr>
        <w:spacing w:line="360" w:lineRule="auto"/>
        <w:ind w:hanging="284"/>
        <w:jc w:val="both"/>
      </w:pPr>
      <w:r>
        <w:t>8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7758DC" w:rsidP="00DA130F">
      <w:pPr>
        <w:spacing w:line="360" w:lineRule="auto"/>
        <w:ind w:hanging="284"/>
        <w:jc w:val="both"/>
      </w:pPr>
      <w:r>
        <w:t>9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7758DC" w:rsidRDefault="007758DC" w:rsidP="009C24E5">
      <w:pPr>
        <w:spacing w:line="360" w:lineRule="auto"/>
        <w:jc w:val="both"/>
        <w:rPr>
          <w:b/>
          <w:bCs/>
        </w:rPr>
      </w:pPr>
    </w:p>
    <w:p w:rsidR="00EA276E" w:rsidRDefault="00EA276E" w:rsidP="00EA27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</w:pPr>
      <w:r>
        <w:t>10) Wykonawca należy do sektora małych i średnich przedsiębiorstw*</w:t>
      </w:r>
    </w:p>
    <w:p w:rsidR="00EA276E" w:rsidRDefault="00EA276E" w:rsidP="00EA276E">
      <w:pPr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left="360"/>
        <w:jc w:val="center"/>
        <w:rPr>
          <w:b/>
        </w:rPr>
      </w:pPr>
      <w:r>
        <w:rPr>
          <w:b/>
          <w:sz w:val="56"/>
        </w:rPr>
        <w:t>□</w:t>
      </w:r>
      <w:r>
        <w:rPr>
          <w:b/>
          <w:sz w:val="96"/>
        </w:rPr>
        <w:t xml:space="preserve"> </w:t>
      </w:r>
      <w:r>
        <w:rPr>
          <w:b/>
        </w:rPr>
        <w:t xml:space="preserve"> NIE                                                         </w:t>
      </w:r>
      <w:r>
        <w:rPr>
          <w:b/>
          <w:sz w:val="56"/>
        </w:rPr>
        <w:t>□</w:t>
      </w:r>
      <w:r>
        <w:rPr>
          <w:b/>
        </w:rPr>
        <w:t xml:space="preserve">  TAK</w:t>
      </w:r>
    </w:p>
    <w:p w:rsidR="00EA276E" w:rsidRDefault="00EA276E" w:rsidP="00EA27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lastRenderedPageBreak/>
        <w:t>*</w:t>
      </w:r>
      <w:r>
        <w:rPr>
          <w:sz w:val="20"/>
          <w:szCs w:val="20"/>
          <w:u w:val="single"/>
        </w:rPr>
        <w:t>Należy zaznaczyć znakiem X właściwe pole.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357" w:rsidRDefault="00630357">
      <w:r>
        <w:separator/>
      </w:r>
    </w:p>
  </w:endnote>
  <w:endnote w:type="continuationSeparator" w:id="0">
    <w:p w:rsidR="00630357" w:rsidRDefault="00630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5E35">
      <w:rPr>
        <w:rStyle w:val="Numerstrony"/>
        <w:noProof/>
      </w:rPr>
      <w:t>8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357" w:rsidRDefault="00630357">
      <w:r>
        <w:separator/>
      </w:r>
    </w:p>
  </w:footnote>
  <w:footnote w:type="continuationSeparator" w:id="0">
    <w:p w:rsidR="00630357" w:rsidRDefault="006303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139" w:rsidRDefault="00F041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357"/>
    <w:rsid w:val="00016D63"/>
    <w:rsid w:val="00057AD7"/>
    <w:rsid w:val="000E1774"/>
    <w:rsid w:val="000F328D"/>
    <w:rsid w:val="000F7ADD"/>
    <w:rsid w:val="00205D5A"/>
    <w:rsid w:val="00231C42"/>
    <w:rsid w:val="00264B92"/>
    <w:rsid w:val="00275899"/>
    <w:rsid w:val="00280050"/>
    <w:rsid w:val="002E6294"/>
    <w:rsid w:val="00345612"/>
    <w:rsid w:val="003E3EB0"/>
    <w:rsid w:val="003F10D3"/>
    <w:rsid w:val="003F5E35"/>
    <w:rsid w:val="003F6F57"/>
    <w:rsid w:val="004368E0"/>
    <w:rsid w:val="004B1FE4"/>
    <w:rsid w:val="004C4264"/>
    <w:rsid w:val="00546BF3"/>
    <w:rsid w:val="00554A2B"/>
    <w:rsid w:val="0058146E"/>
    <w:rsid w:val="005A3802"/>
    <w:rsid w:val="006033A5"/>
    <w:rsid w:val="00604962"/>
    <w:rsid w:val="00630357"/>
    <w:rsid w:val="0069320C"/>
    <w:rsid w:val="006F12F2"/>
    <w:rsid w:val="006F5451"/>
    <w:rsid w:val="00725871"/>
    <w:rsid w:val="00741164"/>
    <w:rsid w:val="007517B7"/>
    <w:rsid w:val="007758DC"/>
    <w:rsid w:val="007B05EF"/>
    <w:rsid w:val="00831B3D"/>
    <w:rsid w:val="0085366D"/>
    <w:rsid w:val="008B0507"/>
    <w:rsid w:val="008B2454"/>
    <w:rsid w:val="00935CA5"/>
    <w:rsid w:val="00957E1B"/>
    <w:rsid w:val="009A4ABA"/>
    <w:rsid w:val="009B69F2"/>
    <w:rsid w:val="009C24E5"/>
    <w:rsid w:val="00A9454D"/>
    <w:rsid w:val="00A97DF6"/>
    <w:rsid w:val="00AA23A4"/>
    <w:rsid w:val="00B5456D"/>
    <w:rsid w:val="00B5672E"/>
    <w:rsid w:val="00BB45E3"/>
    <w:rsid w:val="00BC16BF"/>
    <w:rsid w:val="00BD0C7B"/>
    <w:rsid w:val="00C214D6"/>
    <w:rsid w:val="00C22B8B"/>
    <w:rsid w:val="00CE1EC2"/>
    <w:rsid w:val="00D21922"/>
    <w:rsid w:val="00D62C9A"/>
    <w:rsid w:val="00D67BAD"/>
    <w:rsid w:val="00D77E08"/>
    <w:rsid w:val="00DA130F"/>
    <w:rsid w:val="00E0656B"/>
    <w:rsid w:val="00E747D1"/>
    <w:rsid w:val="00E9601B"/>
    <w:rsid w:val="00EA276E"/>
    <w:rsid w:val="00EB2D45"/>
    <w:rsid w:val="00EB44DC"/>
    <w:rsid w:val="00EE5B67"/>
    <w:rsid w:val="00F04139"/>
    <w:rsid w:val="00F15C1C"/>
    <w:rsid w:val="00F2739A"/>
    <w:rsid w:val="00F27C9A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ADA4BB4C-639A-4F78-9958-EF6CC7C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TekstpodstawowywcityZnak">
    <w:name w:val="Tekst podstawowy wcięty Znak"/>
    <w:link w:val="Tekstpodstawowywcity"/>
    <w:rsid w:val="00546BF3"/>
    <w:rPr>
      <w:kern w:val="2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C2754-ADEC-4D12-B6C7-0179A8259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8</Pages>
  <Words>1044</Words>
  <Characters>9263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25</cp:revision>
  <cp:lastPrinted>2001-01-24T12:21:00Z</cp:lastPrinted>
  <dcterms:created xsi:type="dcterms:W3CDTF">2018-06-05T08:59:00Z</dcterms:created>
  <dcterms:modified xsi:type="dcterms:W3CDTF">2018-06-06T11:44:00Z</dcterms:modified>
</cp:coreProperties>
</file>