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C709AC" w:rsidRPr="00C709AC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709AC" w:rsidRPr="00C709AC">
        <w:rPr>
          <w:rFonts w:ascii="Times New Roman" w:hAnsi="Times New Roman"/>
          <w:b/>
        </w:rPr>
        <w:t>NA/P/178/2018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09AC" w:rsidRPr="00C709A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09AC" w:rsidRPr="00C709A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709AC" w:rsidRPr="00C709A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09AC" w:rsidRPr="00C709A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709AC" w:rsidRPr="00C709A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709AC" w:rsidRPr="00C709A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709AC" w:rsidRPr="00C709AC">
        <w:rPr>
          <w:rFonts w:ascii="Times New Roman" w:hAnsi="Times New Roman"/>
          <w:b/>
        </w:rPr>
        <w:t>Dostawa, montaż i ustawienie mebli oraz dostawa krzeseł dla jednostek Politechniki Rzeszowskiej. Dostawa, montaż i ustawienie szaf metalowych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709AC" w:rsidRPr="00C709A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D80" w:rsidRDefault="00347D80" w:rsidP="0038231F">
      <w:pPr>
        <w:spacing w:after="0" w:line="240" w:lineRule="auto"/>
      </w:pPr>
      <w:r>
        <w:separator/>
      </w:r>
    </w:p>
  </w:endnote>
  <w:endnote w:type="continuationSeparator" w:id="0">
    <w:p w:rsidR="00347D80" w:rsidRDefault="00347D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AC" w:rsidRDefault="00C709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09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09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AC" w:rsidRDefault="00C709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D80" w:rsidRDefault="00347D80" w:rsidP="0038231F">
      <w:pPr>
        <w:spacing w:after="0" w:line="240" w:lineRule="auto"/>
      </w:pPr>
      <w:r>
        <w:separator/>
      </w:r>
    </w:p>
  </w:footnote>
  <w:footnote w:type="continuationSeparator" w:id="0">
    <w:p w:rsidR="00347D80" w:rsidRDefault="00347D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AC" w:rsidRDefault="00C709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AC" w:rsidRDefault="00C709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9AC" w:rsidRDefault="00C709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D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7D80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09AC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0D8EF4-DC2B-4274-816B-4848D33F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9928F-6E76-41F6-90C3-5BB80AA53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2018-06-15T09:44:00Z</dcterms:created>
  <dcterms:modified xsi:type="dcterms:W3CDTF">2018-06-15T09:44:00Z</dcterms:modified>
</cp:coreProperties>
</file>