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8B9" w:rsidRPr="007338B9" w:rsidRDefault="007338B9">
      <w:pPr>
        <w:rPr>
          <w:b/>
          <w:bCs/>
          <w:sz w:val="24"/>
        </w:rPr>
      </w:pPr>
      <w:r w:rsidRPr="007338B9">
        <w:rPr>
          <w:b/>
          <w:bCs/>
          <w:sz w:val="24"/>
        </w:rPr>
        <w:t>Politechnika Rzeszowska</w:t>
      </w:r>
    </w:p>
    <w:p w:rsidR="006D4AB3" w:rsidRDefault="007338B9">
      <w:pPr>
        <w:rPr>
          <w:b/>
          <w:bCs/>
          <w:sz w:val="24"/>
        </w:rPr>
      </w:pPr>
      <w:r w:rsidRPr="007338B9">
        <w:rPr>
          <w:b/>
          <w:bCs/>
          <w:sz w:val="24"/>
        </w:rPr>
        <w:t>Dział Logistyki i Zamówień Publicznych</w:t>
      </w:r>
    </w:p>
    <w:p w:rsidR="006D4AB3" w:rsidRDefault="007338B9">
      <w:pPr>
        <w:rPr>
          <w:b/>
          <w:bCs/>
          <w:sz w:val="24"/>
        </w:rPr>
      </w:pPr>
      <w:r w:rsidRPr="007338B9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7338B9">
        <w:rPr>
          <w:b/>
          <w:bCs/>
          <w:sz w:val="24"/>
        </w:rPr>
        <w:t>12</w:t>
      </w:r>
    </w:p>
    <w:p w:rsidR="006D4AB3" w:rsidRDefault="007338B9">
      <w:pPr>
        <w:rPr>
          <w:b/>
          <w:bCs/>
          <w:sz w:val="24"/>
        </w:rPr>
      </w:pPr>
      <w:r w:rsidRPr="007338B9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7338B9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338B9" w:rsidRPr="007338B9">
        <w:rPr>
          <w:b/>
          <w:bCs/>
          <w:sz w:val="24"/>
        </w:rPr>
        <w:t>NA/P/158/2018/10</w:t>
      </w:r>
      <w:r>
        <w:rPr>
          <w:sz w:val="24"/>
        </w:rPr>
        <w:tab/>
        <w:t xml:space="preserve"> </w:t>
      </w:r>
      <w:r w:rsidR="007338B9" w:rsidRPr="007338B9">
        <w:rPr>
          <w:sz w:val="24"/>
        </w:rPr>
        <w:t>Rzeszów</w:t>
      </w:r>
      <w:r>
        <w:rPr>
          <w:sz w:val="24"/>
        </w:rPr>
        <w:t xml:space="preserve"> dnia: </w:t>
      </w:r>
      <w:r w:rsidR="007338B9" w:rsidRPr="007338B9">
        <w:rPr>
          <w:sz w:val="24"/>
        </w:rPr>
        <w:t>2018-06-20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338B9" w:rsidRPr="007338B9">
        <w:rPr>
          <w:sz w:val="24"/>
        </w:rPr>
        <w:t>2018-06-20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7338B9" w:rsidRPr="007338B9">
        <w:rPr>
          <w:sz w:val="24"/>
        </w:rPr>
        <w:t>(</w:t>
      </w:r>
      <w:proofErr w:type="spellStart"/>
      <w:r w:rsidR="007338B9" w:rsidRPr="007338B9">
        <w:rPr>
          <w:sz w:val="24"/>
        </w:rPr>
        <w:t>t.j</w:t>
      </w:r>
      <w:proofErr w:type="spellEnd"/>
      <w:r w:rsidR="007338B9" w:rsidRPr="007338B9">
        <w:rPr>
          <w:sz w:val="24"/>
        </w:rPr>
        <w:t xml:space="preserve">. Dz. U. z 2017 r. poz. 1579 z </w:t>
      </w:r>
      <w:proofErr w:type="spellStart"/>
      <w:r w:rsidR="007338B9" w:rsidRPr="007338B9">
        <w:rPr>
          <w:sz w:val="24"/>
        </w:rPr>
        <w:t>późn</w:t>
      </w:r>
      <w:proofErr w:type="spellEnd"/>
      <w:r w:rsidR="007338B9" w:rsidRPr="007338B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7338B9" w:rsidRPr="007338B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338B9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338B9">
        <w:rPr>
          <w:b/>
          <w:sz w:val="24"/>
        </w:rPr>
        <w:t>Dostawa platformy edukacyjnej, Dostawa oscyloskopu cyfrowego z wyposażeniem, Dostawa miernika jakości energii z wyposażeniem, Dostawa stabilizatora impedancji, Dostawa multimetru cyfrowego, Dostawa cyfrowego przepływomierza dopplerowskiego, Dostawa projektora.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7338B9" w:rsidRPr="004F5F59" w:rsidRDefault="007338B9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4F5F59">
        <w:rPr>
          <w:b/>
          <w:sz w:val="24"/>
          <w:u w:val="single"/>
        </w:rPr>
        <w:t>Dotyczy zadania częściowego nr 2 i 5</w:t>
      </w:r>
    </w:p>
    <w:p w:rsidR="007338B9" w:rsidRPr="007338B9" w:rsidRDefault="007338B9">
      <w:pPr>
        <w:pStyle w:val="Tekstpodstawowywcity3"/>
        <w:spacing w:before="120" w:after="120"/>
        <w:ind w:firstLine="0"/>
        <w:rPr>
          <w:sz w:val="24"/>
        </w:rPr>
      </w:pPr>
      <w:r w:rsidRPr="007338B9">
        <w:rPr>
          <w:sz w:val="24"/>
        </w:rPr>
        <w:t xml:space="preserve">1. Czy w związku z tym, że aparatura pomiarowa będąca przedmiotem tego postępowania, po </w:t>
      </w:r>
      <w:r w:rsidR="004F5F59" w:rsidRPr="007338B9">
        <w:rPr>
          <w:sz w:val="24"/>
        </w:rPr>
        <w:t>ewentualnej</w:t>
      </w:r>
      <w:r w:rsidRPr="007338B9">
        <w:rPr>
          <w:sz w:val="24"/>
        </w:rPr>
        <w:t xml:space="preserve"> każdorazowej naprawie wymaga kalibracji w autoryzowanym laboratorium producenta niedostępnym w Polsce, Zamawiający dopuszcza maksymalny czas </w:t>
      </w:r>
      <w:r w:rsidR="004F5F59" w:rsidRPr="007338B9">
        <w:rPr>
          <w:sz w:val="24"/>
        </w:rPr>
        <w:t>serwisu</w:t>
      </w:r>
      <w:r w:rsidRPr="007338B9">
        <w:rPr>
          <w:sz w:val="24"/>
        </w:rPr>
        <w:t xml:space="preserve"> do 30 dni? Jednocześnie zapewniamy, że </w:t>
      </w:r>
      <w:r w:rsidR="004F5F59" w:rsidRPr="007338B9">
        <w:rPr>
          <w:sz w:val="24"/>
        </w:rPr>
        <w:t>dołożymy</w:t>
      </w:r>
      <w:r w:rsidRPr="007338B9">
        <w:rPr>
          <w:sz w:val="24"/>
        </w:rPr>
        <w:t xml:space="preserve"> wszelkich starań, by ten czas skrócić. </w:t>
      </w:r>
    </w:p>
    <w:p w:rsidR="006D4AB3" w:rsidRDefault="007338B9">
      <w:pPr>
        <w:pStyle w:val="Tekstpodstawowywcity3"/>
        <w:spacing w:before="120" w:after="120"/>
        <w:ind w:firstLine="0"/>
        <w:rPr>
          <w:sz w:val="24"/>
        </w:rPr>
      </w:pPr>
      <w:r w:rsidRPr="007338B9">
        <w:rPr>
          <w:sz w:val="24"/>
        </w:rPr>
        <w:t xml:space="preserve">2. Czy zamawiający wyraża zgodę na wydłużenie czasu podjęcia czynności </w:t>
      </w:r>
      <w:r w:rsidR="004F5F59" w:rsidRPr="007338B9">
        <w:rPr>
          <w:sz w:val="24"/>
        </w:rPr>
        <w:t>zmierzających</w:t>
      </w:r>
      <w:r w:rsidRPr="007338B9">
        <w:rPr>
          <w:sz w:val="24"/>
        </w:rPr>
        <w:t xml:space="preserve"> do wykonania naprawy lub wymiany do 2 dni roboczych? Jednocześnie zapewniamy, że </w:t>
      </w:r>
      <w:r w:rsidR="004F5F59" w:rsidRPr="007338B9">
        <w:rPr>
          <w:sz w:val="24"/>
        </w:rPr>
        <w:t>dołożymy</w:t>
      </w:r>
      <w:r w:rsidRPr="007338B9">
        <w:rPr>
          <w:sz w:val="24"/>
        </w:rPr>
        <w:t xml:space="preserve"> wszelkich starań, by ten czas skrócić.</w:t>
      </w:r>
    </w:p>
    <w:p w:rsidR="006D4AB3" w:rsidRPr="004F5F59" w:rsidRDefault="004F5F59" w:rsidP="006D4AB3">
      <w:pPr>
        <w:spacing w:before="120" w:after="120" w:line="360" w:lineRule="auto"/>
        <w:rPr>
          <w:sz w:val="24"/>
          <w:u w:val="single"/>
        </w:rPr>
      </w:pPr>
      <w:r w:rsidRPr="004F5F59">
        <w:rPr>
          <w:sz w:val="24"/>
          <w:u w:val="single"/>
        </w:rPr>
        <w:t>Odpowiedź</w:t>
      </w:r>
    </w:p>
    <w:p w:rsidR="004F5F59" w:rsidRDefault="004F5F59" w:rsidP="003F07E3">
      <w:pPr>
        <w:spacing w:before="120" w:after="120"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Tak, zamawiający wyraża zgodę na </w:t>
      </w:r>
      <w:r w:rsidR="003F07E3">
        <w:rPr>
          <w:sz w:val="24"/>
        </w:rPr>
        <w:t>wprowadzenie sugerowanych zapisów umowy w zadaniach częściowych nr 2 i 5 SIWZ.</w:t>
      </w:r>
      <w:r>
        <w:rPr>
          <w:sz w:val="24"/>
        </w:rPr>
        <w:t xml:space="preserve"> </w:t>
      </w:r>
      <w:r w:rsidR="003F07E3">
        <w:rPr>
          <w:sz w:val="24"/>
        </w:rPr>
        <w:t>Zmiany zostaną naniesione w właściwej, podpisywanej umowie.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338B9" w:rsidRPr="007338B9">
        <w:rPr>
          <w:sz w:val="24"/>
        </w:rPr>
        <w:t>(</w:t>
      </w:r>
      <w:proofErr w:type="spellStart"/>
      <w:r w:rsidR="007338B9" w:rsidRPr="007338B9">
        <w:rPr>
          <w:sz w:val="24"/>
        </w:rPr>
        <w:t>t.j</w:t>
      </w:r>
      <w:proofErr w:type="spellEnd"/>
      <w:r w:rsidR="007338B9" w:rsidRPr="007338B9">
        <w:rPr>
          <w:sz w:val="24"/>
        </w:rPr>
        <w:t xml:space="preserve">. Dz. U. z 2017 r. poz. 1579 z </w:t>
      </w:r>
      <w:proofErr w:type="spellStart"/>
      <w:r w:rsidR="007338B9" w:rsidRPr="007338B9">
        <w:rPr>
          <w:sz w:val="24"/>
        </w:rPr>
        <w:t>późn</w:t>
      </w:r>
      <w:proofErr w:type="spellEnd"/>
      <w:r w:rsidR="007338B9" w:rsidRPr="007338B9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3F07E3" w:rsidRDefault="003F07E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9F8" w:rsidRDefault="00CF69F8">
      <w:r>
        <w:separator/>
      </w:r>
    </w:p>
  </w:endnote>
  <w:endnote w:type="continuationSeparator" w:id="0">
    <w:p w:rsidR="00CF69F8" w:rsidRDefault="00CF6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2B72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F69F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9F8" w:rsidRDefault="00CF69F8">
      <w:r>
        <w:separator/>
      </w:r>
    </w:p>
  </w:footnote>
  <w:footnote w:type="continuationSeparator" w:id="0">
    <w:p w:rsidR="00CF69F8" w:rsidRDefault="00CF6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8B9" w:rsidRDefault="007338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8B9" w:rsidRDefault="007338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8B9" w:rsidRDefault="007338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69F8"/>
    <w:rsid w:val="00031374"/>
    <w:rsid w:val="000A1097"/>
    <w:rsid w:val="00180C6E"/>
    <w:rsid w:val="002B7291"/>
    <w:rsid w:val="003F07E3"/>
    <w:rsid w:val="004A75F2"/>
    <w:rsid w:val="004F5F59"/>
    <w:rsid w:val="005144A9"/>
    <w:rsid w:val="005B1B08"/>
    <w:rsid w:val="00662BDB"/>
    <w:rsid w:val="006B7198"/>
    <w:rsid w:val="006D4AB3"/>
    <w:rsid w:val="006F3B81"/>
    <w:rsid w:val="007338B9"/>
    <w:rsid w:val="00897AB0"/>
    <w:rsid w:val="00A905AC"/>
    <w:rsid w:val="00BA6584"/>
    <w:rsid w:val="00C370F2"/>
    <w:rsid w:val="00C44EEC"/>
    <w:rsid w:val="00CF69F8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76AB88-A9E1-4A8B-88C5-5702C7E95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262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2001-02-10T13:28:00Z</cp:lastPrinted>
  <dcterms:created xsi:type="dcterms:W3CDTF">2018-06-20T07:09:00Z</dcterms:created>
  <dcterms:modified xsi:type="dcterms:W3CDTF">2018-06-20T07:19:00Z</dcterms:modified>
</cp:coreProperties>
</file>