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3F1C11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3F1C11">
                  <w:pPr>
                    <w:rPr>
                      <w:rFonts w:ascii="Tahoma" w:hAnsi="Tahoma" w:cs="Tahoma"/>
                      <w:sz w:val="16"/>
                    </w:rPr>
                  </w:pPr>
                  <w:bookmarkStart w:id="0" w:name="_GoBack"/>
                  <w:bookmarkEnd w:id="0"/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34211D">
        <w:rPr>
          <w:b/>
          <w:i w:val="0"/>
        </w:rPr>
        <w:t>5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34211D">
        <w:rPr>
          <w:sz w:val="24"/>
        </w:rPr>
        <w:t>NA/P/185/2018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34211D">
        <w:t>przetargu nieograniczonego</w:t>
      </w:r>
      <w:r w:rsidR="00753DC1">
        <w:t xml:space="preserve"> na:</w:t>
      </w:r>
    </w:p>
    <w:p w:rsidR="0000184A" w:rsidRDefault="0034211D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34211D">
        <w:rPr>
          <w:b/>
          <w:sz w:val="24"/>
          <w:szCs w:val="24"/>
        </w:rPr>
        <w:t>Remont pomieszczeń (H-104,104A,104B oraz H-95,96,97 i 1) po zalaniu wodą w budynku „H” Politechniki Rzeszowskiej.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4258" w:rsidRDefault="000F4258">
      <w:r>
        <w:separator/>
      </w:r>
    </w:p>
  </w:endnote>
  <w:endnote w:type="continuationSeparator" w:id="0">
    <w:p w:rsidR="000F4258" w:rsidRDefault="000F42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F1C11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F1C1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F1C1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39CC" w:rsidRDefault="007A39C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4258" w:rsidRDefault="000F4258">
      <w:r>
        <w:separator/>
      </w:r>
    </w:p>
  </w:footnote>
  <w:footnote w:type="continuationSeparator" w:id="0">
    <w:p w:rsidR="000F4258" w:rsidRDefault="000F4258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39CC" w:rsidRDefault="007A39C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39CC" w:rsidRDefault="007A39C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39CC" w:rsidRDefault="007A39C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F4258"/>
    <w:rsid w:val="0000184A"/>
    <w:rsid w:val="00012997"/>
    <w:rsid w:val="000621A2"/>
    <w:rsid w:val="00075CEC"/>
    <w:rsid w:val="000F4258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4211D"/>
    <w:rsid w:val="003E5D20"/>
    <w:rsid w:val="003F1C11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A39CC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7A5F043-6D12-4269-887E-8534B0CE47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3F1C1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3F1C1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A2AC30-F652-49F4-AE8F-1B20D77B5C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158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2</cp:revision>
  <cp:lastPrinted>2018-06-21T08:44:00Z</cp:lastPrinted>
  <dcterms:created xsi:type="dcterms:W3CDTF">2018-06-21T08:44:00Z</dcterms:created>
  <dcterms:modified xsi:type="dcterms:W3CDTF">2018-06-21T08:44:00Z</dcterms:modified>
</cp:coreProperties>
</file>