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8E42E4" w:rsidRDefault="00790EBA" w:rsidP="008E42E4">
      <w:pPr>
        <w:spacing w:line="360" w:lineRule="auto"/>
        <w:rPr>
          <w:sz w:val="24"/>
        </w:rPr>
      </w:pPr>
      <w:r>
        <w:rPr>
          <w:sz w:val="24"/>
        </w:rPr>
        <w:t>Znak sprawy: NA/P/190</w:t>
      </w:r>
      <w:r w:rsidR="008E42E4" w:rsidRPr="008E42E4">
        <w:rPr>
          <w:sz w:val="24"/>
        </w:rPr>
        <w:t>/2018</w:t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>
        <w:rPr>
          <w:sz w:val="24"/>
        </w:rPr>
        <w:t xml:space="preserve">         </w:t>
      </w:r>
      <w:r w:rsidR="008E42E4" w:rsidRPr="008E42E4">
        <w:rPr>
          <w:sz w:val="24"/>
        </w:rPr>
        <w:t>Załącznik nr 1</w:t>
      </w:r>
    </w:p>
    <w:p w:rsidR="008E42E4" w:rsidRDefault="008E42E4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8E42E4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 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4E6892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8E42E4">
      <w:pPr>
        <w:spacing w:line="360" w:lineRule="auto"/>
        <w:jc w:val="both"/>
        <w:rPr>
          <w:sz w:val="24"/>
        </w:rPr>
      </w:pPr>
    </w:p>
    <w:p w:rsidR="00ED22C7" w:rsidRPr="00ED22C7" w:rsidRDefault="00ED22C7">
      <w:pPr>
        <w:ind w:firstLine="3969"/>
        <w:rPr>
          <w:b/>
          <w:sz w:val="24"/>
        </w:rPr>
      </w:pPr>
      <w:r w:rsidRPr="00ED22C7">
        <w:rPr>
          <w:b/>
          <w:sz w:val="24"/>
        </w:rPr>
        <w:t>Politechnika Rzeszowska</w:t>
      </w:r>
    </w:p>
    <w:p w:rsidR="00905C81" w:rsidRDefault="00ED22C7">
      <w:pPr>
        <w:ind w:firstLine="3969"/>
        <w:rPr>
          <w:b/>
          <w:sz w:val="24"/>
        </w:rPr>
      </w:pPr>
      <w:r w:rsidRPr="00ED22C7">
        <w:rPr>
          <w:b/>
          <w:sz w:val="24"/>
        </w:rPr>
        <w:t>Dział Logistyki i Zamówień Publicznych</w:t>
      </w:r>
    </w:p>
    <w:p w:rsidR="00905C81" w:rsidRDefault="00ED22C7">
      <w:pPr>
        <w:ind w:left="3969"/>
        <w:rPr>
          <w:b/>
          <w:sz w:val="24"/>
        </w:rPr>
      </w:pPr>
      <w:r w:rsidRPr="00ED22C7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ED22C7">
        <w:rPr>
          <w:b/>
          <w:sz w:val="24"/>
        </w:rPr>
        <w:t>12</w:t>
      </w:r>
    </w:p>
    <w:p w:rsidR="00905C81" w:rsidRDefault="00ED22C7">
      <w:pPr>
        <w:ind w:firstLine="3969"/>
        <w:rPr>
          <w:b/>
          <w:sz w:val="24"/>
        </w:rPr>
      </w:pPr>
      <w:r w:rsidRPr="00ED22C7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ED22C7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</w:t>
      </w:r>
      <w:r w:rsidRPr="008E42E4">
        <w:rPr>
          <w:sz w:val="24"/>
        </w:rPr>
        <w:t xml:space="preserve">przetargu w trybie </w:t>
      </w:r>
      <w:r w:rsidR="00ED22C7" w:rsidRPr="008E42E4">
        <w:rPr>
          <w:sz w:val="24"/>
        </w:rPr>
        <w:t>przetarg</w:t>
      </w:r>
      <w:r w:rsidR="008E42E4" w:rsidRPr="008E42E4">
        <w:rPr>
          <w:sz w:val="24"/>
        </w:rPr>
        <w:t>u nieograniczonego</w:t>
      </w:r>
      <w:r>
        <w:rPr>
          <w:sz w:val="24"/>
        </w:rPr>
        <w:t xml:space="preserve"> na:</w:t>
      </w:r>
      <w:r w:rsidR="008E42E4">
        <w:rPr>
          <w:sz w:val="24"/>
        </w:rPr>
        <w:t xml:space="preserve"> </w:t>
      </w:r>
      <w:r w:rsidR="00ED22C7" w:rsidRPr="00ED22C7">
        <w:rPr>
          <w:b/>
          <w:sz w:val="24"/>
        </w:rPr>
        <w:t>Utwardzenie terenu w celu utworzenia wjazdu na plac parkingowy amfiteatru w systemie zaprojektuj i wybuduj</w:t>
      </w:r>
      <w:r>
        <w:rPr>
          <w:sz w:val="24"/>
        </w:rPr>
        <w:t>.</w:t>
      </w:r>
    </w:p>
    <w:p w:rsidR="008E42E4" w:rsidRPr="004A07C3" w:rsidRDefault="008E42E4" w:rsidP="008E42E4">
      <w:pPr>
        <w:jc w:val="both"/>
        <w:rPr>
          <w:sz w:val="24"/>
        </w:rPr>
      </w:pPr>
    </w:p>
    <w:p w:rsidR="008E42E4" w:rsidRPr="009C658F" w:rsidRDefault="008E42E4" w:rsidP="008E42E4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8E42E4" w:rsidRPr="009C658F" w:rsidRDefault="008E42E4" w:rsidP="008E42E4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8E42E4" w:rsidRPr="009C658F" w:rsidRDefault="008E42E4" w:rsidP="008E42E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8E42E4" w:rsidRDefault="008E42E4" w:rsidP="008E42E4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8E42E4" w:rsidRPr="009C658F" w:rsidRDefault="008E42E4" w:rsidP="008E42E4">
      <w:pPr>
        <w:spacing w:line="360" w:lineRule="auto"/>
        <w:jc w:val="both"/>
        <w:rPr>
          <w:sz w:val="24"/>
          <w:szCs w:val="24"/>
        </w:rPr>
      </w:pPr>
    </w:p>
    <w:p w:rsidR="008E42E4" w:rsidRPr="009C658F" w:rsidRDefault="008E42E4" w:rsidP="008E42E4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8E42E4" w:rsidRPr="006460E3" w:rsidRDefault="008E42E4" w:rsidP="008E42E4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8E42E4" w:rsidRDefault="008E42E4" w:rsidP="008E42E4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E42E4" w:rsidRPr="009C658F" w:rsidRDefault="008E42E4" w:rsidP="008E42E4">
      <w:pPr>
        <w:jc w:val="both"/>
        <w:rPr>
          <w:sz w:val="24"/>
          <w:szCs w:val="24"/>
        </w:rPr>
      </w:pP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8E42E4" w:rsidRPr="009C658F" w:rsidRDefault="008E42E4" w:rsidP="000F19BD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8E42E4" w:rsidRPr="009C658F" w:rsidTr="00106319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2E4" w:rsidRPr="009C658F" w:rsidRDefault="008E42E4" w:rsidP="00106319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lastRenderedPageBreak/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8E42E4" w:rsidRPr="009C658F" w:rsidTr="00106319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8E42E4" w:rsidRPr="009C658F" w:rsidTr="00106319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8E42E4" w:rsidRPr="009C658F" w:rsidRDefault="008E42E4" w:rsidP="008E42E4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8E42E4" w:rsidRPr="009C658F" w:rsidRDefault="008E42E4" w:rsidP="008E42E4">
      <w:pPr>
        <w:autoSpaceDE w:val="0"/>
        <w:autoSpaceDN w:val="0"/>
        <w:adjustRightInd w:val="0"/>
        <w:ind w:left="-426"/>
        <w:rPr>
          <w:b/>
        </w:rPr>
      </w:pP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8E42E4" w:rsidRPr="009C658F" w:rsidRDefault="008E42E4" w:rsidP="008E42E4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8E42E4" w:rsidRPr="009C658F" w:rsidRDefault="008E42E4" w:rsidP="008E42E4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8E42E4" w:rsidRPr="009C658F" w:rsidRDefault="008E42E4" w:rsidP="008E42E4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8E42E4" w:rsidRPr="009C658F" w:rsidRDefault="008E42E4" w:rsidP="008E42E4">
      <w:pPr>
        <w:ind w:left="-284"/>
        <w:jc w:val="both"/>
        <w:rPr>
          <w:sz w:val="16"/>
          <w:szCs w:val="16"/>
        </w:rPr>
      </w:pPr>
    </w:p>
    <w:p w:rsidR="008E42E4" w:rsidRPr="009C658F" w:rsidRDefault="008E42E4" w:rsidP="008E42E4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8E42E4" w:rsidRPr="004A07C3" w:rsidRDefault="008E42E4" w:rsidP="008E42E4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50</w:t>
      </w:r>
      <w:r w:rsidRPr="009C658F">
        <w:rPr>
          <w:sz w:val="24"/>
          <w:szCs w:val="24"/>
        </w:rPr>
        <w:t xml:space="preserve"> 000,00  zł</w:t>
      </w:r>
    </w:p>
    <w:p w:rsidR="008E42E4" w:rsidRPr="009C658F" w:rsidRDefault="008E42E4" w:rsidP="008E42E4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8E42E4" w:rsidRPr="009C658F" w:rsidRDefault="008E42E4" w:rsidP="008E42E4">
      <w:pPr>
        <w:ind w:left="142" w:hanging="426"/>
        <w:jc w:val="both"/>
        <w:rPr>
          <w:sz w:val="24"/>
          <w:szCs w:val="24"/>
        </w:rPr>
      </w:pPr>
    </w:p>
    <w:p w:rsidR="008E42E4" w:rsidRPr="009C658F" w:rsidRDefault="008E42E4" w:rsidP="008E42E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0F19BD">
        <w:rPr>
          <w:b/>
          <w:sz w:val="32"/>
          <w:szCs w:val="32"/>
        </w:rPr>
      </w:r>
      <w:r w:rsidR="000F19B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0F19BD">
        <w:rPr>
          <w:b/>
          <w:sz w:val="32"/>
          <w:szCs w:val="32"/>
        </w:rPr>
      </w:r>
      <w:r w:rsidR="000F19B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E42E4" w:rsidRPr="009C658F" w:rsidRDefault="008E42E4" w:rsidP="008E42E4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8E42E4" w:rsidRPr="009C658F" w:rsidRDefault="008E42E4" w:rsidP="008E42E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E42E4" w:rsidRPr="009C658F" w:rsidRDefault="008E42E4" w:rsidP="008E42E4">
      <w:pPr>
        <w:jc w:val="both"/>
      </w:pPr>
    </w:p>
    <w:p w:rsidR="008E42E4" w:rsidRPr="009C658F" w:rsidRDefault="008E42E4" w:rsidP="008E42E4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8E42E4" w:rsidRPr="009C658F" w:rsidRDefault="008E42E4" w:rsidP="008E42E4">
      <w:pPr>
        <w:ind w:left="142" w:hanging="426"/>
        <w:jc w:val="both"/>
        <w:rPr>
          <w:sz w:val="24"/>
          <w:szCs w:val="24"/>
        </w:rPr>
      </w:pPr>
    </w:p>
    <w:p w:rsidR="008E42E4" w:rsidRPr="009C658F" w:rsidRDefault="008E42E4" w:rsidP="008E42E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0F19BD">
        <w:rPr>
          <w:b/>
          <w:sz w:val="32"/>
          <w:szCs w:val="32"/>
        </w:rPr>
      </w:r>
      <w:r w:rsidR="000F19B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0F19BD">
        <w:rPr>
          <w:b/>
          <w:sz w:val="32"/>
          <w:szCs w:val="32"/>
        </w:rPr>
      </w:r>
      <w:r w:rsidR="000F19B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E42E4" w:rsidRPr="009C658F" w:rsidRDefault="008E42E4" w:rsidP="008E42E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E42E4" w:rsidRPr="009C658F" w:rsidRDefault="008E42E4" w:rsidP="008E42E4">
      <w:pPr>
        <w:ind w:hanging="284"/>
        <w:jc w:val="both"/>
        <w:rPr>
          <w:kern w:val="20"/>
          <w:sz w:val="18"/>
          <w:szCs w:val="18"/>
        </w:rPr>
      </w:pPr>
    </w:p>
    <w:p w:rsidR="000F19BD" w:rsidRDefault="008E42E4" w:rsidP="000F19B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9C658F">
        <w:rPr>
          <w:sz w:val="24"/>
          <w:szCs w:val="24"/>
        </w:rPr>
        <w:t xml:space="preserve">. </w:t>
      </w:r>
      <w:r w:rsidR="000F19B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0F19BD">
        <w:rPr>
          <w:sz w:val="24"/>
          <w:szCs w:val="24"/>
        </w:rPr>
        <w:t>od których dane osobowe bezpośrednio lub pośrednio pozyskałem</w:t>
      </w:r>
      <w:r w:rsidR="000F19B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="000F19BD">
        <w:rPr>
          <w:sz w:val="24"/>
          <w:szCs w:val="24"/>
        </w:rPr>
        <w:t>.</w:t>
      </w:r>
    </w:p>
    <w:p w:rsidR="000F19BD" w:rsidRDefault="000F19BD" w:rsidP="000F19B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r>
        <w:rPr>
          <w:i/>
          <w:color w:val="000000"/>
          <w:sz w:val="24"/>
          <w:szCs w:val="24"/>
        </w:rPr>
        <w:t xml:space="preserve"> /Jeśli nie dotyczy wykreślić/</w:t>
      </w:r>
    </w:p>
    <w:p w:rsidR="000F19BD" w:rsidRPr="000F19BD" w:rsidRDefault="000F19BD" w:rsidP="000F19BD">
      <w:pPr>
        <w:pStyle w:val="NormalnyWeb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8E42E4" w:rsidRPr="009C658F" w:rsidRDefault="000F19BD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="008E42E4" w:rsidRPr="009C658F">
        <w:rPr>
          <w:sz w:val="24"/>
          <w:szCs w:val="24"/>
        </w:rPr>
        <w:t>Załącznikami do niniejszego formularza oferty są:</w:t>
      </w:r>
    </w:p>
    <w:p w:rsidR="008E42E4" w:rsidRPr="009C658F" w:rsidRDefault="008E42E4" w:rsidP="008E42E4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8E42E4" w:rsidRPr="009C658F" w:rsidTr="00106319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2E4" w:rsidRPr="009C658F" w:rsidRDefault="008E42E4" w:rsidP="00106319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4" w:rsidRPr="009C658F" w:rsidRDefault="008E42E4" w:rsidP="00106319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8E42E4" w:rsidRPr="009C658F" w:rsidTr="00106319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2E4" w:rsidRPr="009C658F" w:rsidRDefault="008E42E4" w:rsidP="00106319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4" w:rsidRPr="009C658F" w:rsidRDefault="008E42E4" w:rsidP="00106319">
            <w:pPr>
              <w:spacing w:after="240"/>
              <w:ind w:firstLine="496"/>
              <w:jc w:val="both"/>
            </w:pPr>
          </w:p>
        </w:tc>
      </w:tr>
      <w:tr w:rsidR="008E42E4" w:rsidRPr="009C658F" w:rsidTr="00106319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2E4" w:rsidRPr="009C658F" w:rsidRDefault="008E42E4" w:rsidP="00106319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4" w:rsidRPr="009C658F" w:rsidRDefault="008E42E4" w:rsidP="00106319">
            <w:pPr>
              <w:spacing w:after="240"/>
              <w:ind w:firstLine="496"/>
              <w:jc w:val="both"/>
            </w:pPr>
          </w:p>
        </w:tc>
      </w:tr>
    </w:tbl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</w:t>
      </w:r>
      <w:r>
        <w:rPr>
          <w:sz w:val="24"/>
        </w:rPr>
        <w:t>…</w:t>
      </w:r>
      <w:r w:rsidRPr="009C658F">
        <w:rPr>
          <w:sz w:val="24"/>
        </w:rPr>
        <w:t xml:space="preserve">………………………………………..                                                                       </w:t>
      </w:r>
    </w:p>
    <w:p w:rsidR="00905C81" w:rsidRPr="000F19BD" w:rsidRDefault="008E42E4" w:rsidP="000F19BD">
      <w:pPr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</w:t>
      </w:r>
      <w:r w:rsidRPr="009C658F">
        <w:rPr>
          <w:sz w:val="24"/>
          <w:vertAlign w:val="superscript"/>
        </w:rPr>
        <w:t>oświadczeń woli w imieniu</w:t>
      </w:r>
      <w:r>
        <w:rPr>
          <w:sz w:val="24"/>
          <w:vertAlign w:val="superscript"/>
        </w:rPr>
        <w:t xml:space="preserve"> Wykonawcy</w:t>
      </w:r>
      <w:bookmarkStart w:id="0" w:name="_GoBack"/>
      <w:bookmarkEnd w:id="0"/>
    </w:p>
    <w:sectPr w:rsidR="00905C81" w:rsidRPr="000F19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2D3" w:rsidRDefault="004D72D3">
      <w:r>
        <w:separator/>
      </w:r>
    </w:p>
  </w:endnote>
  <w:endnote w:type="continuationSeparator" w:id="0">
    <w:p w:rsidR="004D72D3" w:rsidRDefault="004D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F19B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2D3" w:rsidRDefault="004D72D3">
      <w:r>
        <w:separator/>
      </w:r>
    </w:p>
  </w:footnote>
  <w:footnote w:type="continuationSeparator" w:id="0">
    <w:p w:rsidR="004D72D3" w:rsidRDefault="004D7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A03"/>
    <w:rsid w:val="000D3BF8"/>
    <w:rsid w:val="000F19BD"/>
    <w:rsid w:val="004D72D3"/>
    <w:rsid w:val="004E6892"/>
    <w:rsid w:val="00674A03"/>
    <w:rsid w:val="00790EBA"/>
    <w:rsid w:val="008E42E4"/>
    <w:rsid w:val="00905C81"/>
    <w:rsid w:val="00910C60"/>
    <w:rsid w:val="00A23135"/>
    <w:rsid w:val="00D874E3"/>
    <w:rsid w:val="00E725C4"/>
    <w:rsid w:val="00ED22C7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44DFD5"/>
  <w15:chartTrackingRefBased/>
  <w15:docId w15:val="{63C80F53-EE88-4213-B655-0B1542FDA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F19BD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0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432</Words>
  <Characters>3929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2018-06-22T05:49:00Z</dcterms:created>
  <dcterms:modified xsi:type="dcterms:W3CDTF">2018-06-22T05:49:00Z</dcterms:modified>
</cp:coreProperties>
</file>