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16156A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16156A">
        <w:rPr>
          <w:rFonts w:ascii="Times New Roman" w:hAnsi="Times New Roman"/>
          <w:b w:val="0"/>
          <w:sz w:val="24"/>
        </w:rPr>
        <w:t xml:space="preserve">Załącznik nr </w:t>
      </w:r>
      <w:r w:rsidR="0016156A" w:rsidRPr="0016156A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A3D0C" w:rsidRPr="005A3D0C">
        <w:rPr>
          <w:sz w:val="24"/>
          <w:szCs w:val="24"/>
        </w:rPr>
        <w:t>NA/P/184/2018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16156A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16156A">
        <w:rPr>
          <w:sz w:val="24"/>
        </w:rPr>
        <w:t xml:space="preserve">trybie </w:t>
      </w:r>
      <w:r w:rsidR="005A3D0C" w:rsidRPr="0016156A">
        <w:rPr>
          <w:sz w:val="24"/>
        </w:rPr>
        <w:t>przetarg</w:t>
      </w:r>
      <w:r w:rsidR="0016156A" w:rsidRPr="0016156A">
        <w:rPr>
          <w:sz w:val="24"/>
        </w:rPr>
        <w:t>u</w:t>
      </w:r>
      <w:r w:rsidR="005A3D0C" w:rsidRPr="0016156A">
        <w:rPr>
          <w:sz w:val="24"/>
        </w:rPr>
        <w:t xml:space="preserve"> nieograniczon</w:t>
      </w:r>
      <w:r w:rsidR="0016156A" w:rsidRPr="0016156A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16156A">
        <w:rPr>
          <w:sz w:val="24"/>
        </w:rPr>
        <w:t xml:space="preserve"> </w:t>
      </w:r>
      <w:r w:rsidR="005A3D0C" w:rsidRPr="005A3D0C">
        <w:rPr>
          <w:b/>
          <w:sz w:val="24"/>
          <w:szCs w:val="24"/>
        </w:rPr>
        <w:t>Wykonanie przebudowy 7-miu węzłów energetycznych centralnego ogrzewania, ciepłej wody użytkowej i wentylacji w obiektach Politechniki Rzeszowskiej w rejonie ul. W. Pola</w:t>
      </w:r>
      <w:r w:rsidR="0016156A">
        <w:rPr>
          <w:sz w:val="24"/>
          <w:szCs w:val="24"/>
        </w:rPr>
        <w:t>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</w:t>
      </w:r>
      <w:bookmarkStart w:id="0" w:name="_GoBack"/>
      <w:bookmarkEnd w:id="0"/>
      <w:r>
        <w:rPr>
          <w:sz w:val="24"/>
        </w:rPr>
        <w:t>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5C6" w:rsidRDefault="006745C6">
      <w:r>
        <w:separator/>
      </w:r>
    </w:p>
  </w:endnote>
  <w:endnote w:type="continuationSeparator" w:id="0">
    <w:p w:rsidR="006745C6" w:rsidRDefault="00674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6156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6156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45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5C6" w:rsidRDefault="006745C6">
      <w:r>
        <w:separator/>
      </w:r>
    </w:p>
  </w:footnote>
  <w:footnote w:type="continuationSeparator" w:id="0">
    <w:p w:rsidR="006745C6" w:rsidRDefault="00674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D0C" w:rsidRDefault="005A3D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D0C" w:rsidRDefault="005A3D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45C6"/>
    <w:rsid w:val="00150D7E"/>
    <w:rsid w:val="0016156A"/>
    <w:rsid w:val="00167DCC"/>
    <w:rsid w:val="004E070D"/>
    <w:rsid w:val="005A3D0C"/>
    <w:rsid w:val="0060654D"/>
    <w:rsid w:val="006745C6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57113C6"/>
  <w15:chartTrackingRefBased/>
  <w15:docId w15:val="{29B08CFA-2144-4932-ABCA-44D18EBDD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2018-06-21T11:54:00Z</dcterms:created>
  <dcterms:modified xsi:type="dcterms:W3CDTF">2018-06-21T11:54:00Z</dcterms:modified>
</cp:coreProperties>
</file>