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D179F0" w:rsidP="001A443E">
      <w:pPr>
        <w:jc w:val="right"/>
        <w:rPr>
          <w:b/>
          <w:bCs/>
          <w:sz w:val="24"/>
        </w:rPr>
      </w:pPr>
      <w:r w:rsidRPr="00D179F0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D179F0">
        <w:rPr>
          <w:sz w:val="24"/>
        </w:rPr>
        <w:t>2018-06-26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D179F0" w:rsidRPr="00D179F0" w:rsidRDefault="00D179F0" w:rsidP="0018613E">
      <w:pPr>
        <w:spacing w:after="40"/>
        <w:rPr>
          <w:b/>
          <w:bCs/>
          <w:sz w:val="24"/>
        </w:rPr>
      </w:pPr>
      <w:r w:rsidRPr="00D179F0">
        <w:rPr>
          <w:b/>
          <w:bCs/>
          <w:sz w:val="24"/>
        </w:rPr>
        <w:t>Politechnika Rzeszowska</w:t>
      </w:r>
    </w:p>
    <w:p w:rsidR="00A80738" w:rsidRDefault="00D179F0" w:rsidP="0018613E">
      <w:pPr>
        <w:spacing w:after="40"/>
        <w:rPr>
          <w:b/>
          <w:bCs/>
          <w:sz w:val="24"/>
        </w:rPr>
      </w:pPr>
      <w:r w:rsidRPr="00D179F0">
        <w:rPr>
          <w:b/>
          <w:bCs/>
          <w:sz w:val="24"/>
        </w:rPr>
        <w:t>Dział Logistyki i Zamówień Publicznych</w:t>
      </w:r>
    </w:p>
    <w:p w:rsidR="00A80738" w:rsidRPr="0018613E" w:rsidRDefault="00D179F0" w:rsidP="00A80738">
      <w:pPr>
        <w:rPr>
          <w:bCs/>
          <w:sz w:val="24"/>
        </w:rPr>
      </w:pPr>
      <w:r w:rsidRPr="00D179F0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D179F0">
        <w:rPr>
          <w:bCs/>
          <w:sz w:val="24"/>
        </w:rPr>
        <w:t>12</w:t>
      </w:r>
    </w:p>
    <w:p w:rsidR="00A80738" w:rsidRPr="0018613E" w:rsidRDefault="00D179F0" w:rsidP="00A80738">
      <w:pPr>
        <w:rPr>
          <w:bCs/>
          <w:sz w:val="24"/>
        </w:rPr>
      </w:pPr>
      <w:r w:rsidRPr="00D179F0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D179F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179F0" w:rsidRPr="00D179F0">
        <w:rPr>
          <w:b/>
          <w:sz w:val="24"/>
          <w:szCs w:val="24"/>
        </w:rPr>
        <w:t>NA/P/158/2018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179F0" w:rsidRPr="00D179F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D179F0" w:rsidP="00CB5EDB">
      <w:pPr>
        <w:pStyle w:val="Tekstpodstawowywcity"/>
        <w:spacing w:before="120" w:after="240"/>
        <w:ind w:firstLine="0"/>
        <w:jc w:val="center"/>
      </w:pPr>
      <w:r w:rsidRPr="00D179F0">
        <w:rPr>
          <w:b/>
        </w:rPr>
        <w:t>Dostawa platformy edukacyjnej, Dostawa oscyloskopu cyfrowego z wyposażeniem, Dostawa miernika jakości energii z wyposażeniem, Dostawa stabilizatora impedancji, Dostawa multimetru cyfrowego, Dostawa cyfrowego przepływomierza dopplerowskiego, Dostawa projektora.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D179F0" w:rsidRPr="00D179F0">
        <w:rPr>
          <w:sz w:val="24"/>
          <w:szCs w:val="24"/>
        </w:rPr>
        <w:t>(</w:t>
      </w:r>
      <w:proofErr w:type="spellStart"/>
      <w:r w:rsidR="00D179F0" w:rsidRPr="00D179F0">
        <w:rPr>
          <w:sz w:val="24"/>
          <w:szCs w:val="24"/>
        </w:rPr>
        <w:t>t.j</w:t>
      </w:r>
      <w:proofErr w:type="spellEnd"/>
      <w:r w:rsidR="00D179F0" w:rsidRPr="00D179F0">
        <w:rPr>
          <w:sz w:val="24"/>
          <w:szCs w:val="24"/>
        </w:rPr>
        <w:t xml:space="preserve">. Dz. U. z 2017 r. poz. 1579 z </w:t>
      </w:r>
      <w:proofErr w:type="spellStart"/>
      <w:r w:rsidR="00D179F0" w:rsidRPr="00D179F0">
        <w:rPr>
          <w:sz w:val="24"/>
          <w:szCs w:val="24"/>
        </w:rPr>
        <w:t>późn</w:t>
      </w:r>
      <w:proofErr w:type="spellEnd"/>
      <w:r w:rsidR="00D179F0" w:rsidRPr="00D179F0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D179F0" w:rsidRPr="00D179F0">
        <w:rPr>
          <w:sz w:val="24"/>
          <w:szCs w:val="24"/>
        </w:rPr>
        <w:t>26/06/2018</w:t>
      </w:r>
      <w:r w:rsidRPr="00FF4AB1">
        <w:rPr>
          <w:sz w:val="24"/>
          <w:szCs w:val="24"/>
        </w:rPr>
        <w:t xml:space="preserve"> o godz. </w:t>
      </w:r>
      <w:r w:rsidR="00D179F0" w:rsidRPr="00D179F0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179F0" w:rsidRPr="006646D9" w:rsidTr="007D35B4">
        <w:trPr>
          <w:trHeight w:val="70"/>
        </w:trPr>
        <w:tc>
          <w:tcPr>
            <w:tcW w:w="9214" w:type="dxa"/>
          </w:tcPr>
          <w:p w:rsidR="00D179F0" w:rsidRPr="00A3048A" w:rsidRDefault="00D179F0" w:rsidP="007D35B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179F0">
              <w:rPr>
                <w:sz w:val="24"/>
                <w:szCs w:val="24"/>
              </w:rPr>
              <w:t>części 1 zamówienia w wysokości 12 000.00 zł brutto;</w:t>
            </w:r>
          </w:p>
        </w:tc>
      </w:tr>
      <w:tr w:rsidR="00D179F0" w:rsidRPr="006646D9" w:rsidTr="007D35B4">
        <w:trPr>
          <w:trHeight w:val="70"/>
        </w:trPr>
        <w:tc>
          <w:tcPr>
            <w:tcW w:w="9214" w:type="dxa"/>
          </w:tcPr>
          <w:p w:rsidR="00D179F0" w:rsidRPr="00A3048A" w:rsidRDefault="00D179F0" w:rsidP="007D35B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179F0">
              <w:rPr>
                <w:sz w:val="24"/>
                <w:szCs w:val="24"/>
              </w:rPr>
              <w:t>części 2 zamówienia w wysokości 28 000.00 zł brutto;</w:t>
            </w:r>
          </w:p>
        </w:tc>
      </w:tr>
      <w:tr w:rsidR="00D179F0" w:rsidRPr="006646D9" w:rsidTr="007D35B4">
        <w:trPr>
          <w:trHeight w:val="70"/>
        </w:trPr>
        <w:tc>
          <w:tcPr>
            <w:tcW w:w="9214" w:type="dxa"/>
          </w:tcPr>
          <w:p w:rsidR="00D179F0" w:rsidRPr="00A3048A" w:rsidRDefault="00D179F0" w:rsidP="007D35B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179F0">
              <w:rPr>
                <w:sz w:val="24"/>
                <w:szCs w:val="24"/>
              </w:rPr>
              <w:t>części 3 zamówienia w wysokości 28 000.00 zł brutto;</w:t>
            </w:r>
          </w:p>
        </w:tc>
      </w:tr>
      <w:tr w:rsidR="00D179F0" w:rsidRPr="006646D9" w:rsidTr="007D35B4">
        <w:trPr>
          <w:trHeight w:val="70"/>
        </w:trPr>
        <w:tc>
          <w:tcPr>
            <w:tcW w:w="9214" w:type="dxa"/>
          </w:tcPr>
          <w:p w:rsidR="00D179F0" w:rsidRPr="00A3048A" w:rsidRDefault="00D179F0" w:rsidP="007D35B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179F0">
              <w:rPr>
                <w:sz w:val="24"/>
                <w:szCs w:val="24"/>
              </w:rPr>
              <w:t>części 4 zamówienia w wysokości 13 000.00 zł brutto;</w:t>
            </w:r>
          </w:p>
        </w:tc>
      </w:tr>
      <w:tr w:rsidR="00D179F0" w:rsidRPr="006646D9" w:rsidTr="007D35B4">
        <w:trPr>
          <w:trHeight w:val="70"/>
        </w:trPr>
        <w:tc>
          <w:tcPr>
            <w:tcW w:w="9214" w:type="dxa"/>
          </w:tcPr>
          <w:p w:rsidR="00D179F0" w:rsidRPr="00A3048A" w:rsidRDefault="00D179F0" w:rsidP="007D35B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179F0">
              <w:rPr>
                <w:sz w:val="24"/>
                <w:szCs w:val="24"/>
              </w:rPr>
              <w:t>części 5 zamówienia w wysokości 21 327.00 zł brutto;</w:t>
            </w:r>
          </w:p>
        </w:tc>
      </w:tr>
      <w:tr w:rsidR="00D179F0" w:rsidRPr="006646D9" w:rsidTr="007D35B4">
        <w:trPr>
          <w:trHeight w:val="70"/>
        </w:trPr>
        <w:tc>
          <w:tcPr>
            <w:tcW w:w="9214" w:type="dxa"/>
          </w:tcPr>
          <w:p w:rsidR="00D179F0" w:rsidRPr="00A3048A" w:rsidRDefault="00D179F0" w:rsidP="007D35B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179F0">
              <w:rPr>
                <w:sz w:val="24"/>
                <w:szCs w:val="24"/>
              </w:rPr>
              <w:t>części 6 zamówienia w wysokości 4 797.00 zł brutto;</w:t>
            </w:r>
          </w:p>
        </w:tc>
      </w:tr>
      <w:tr w:rsidR="00D179F0" w:rsidRPr="006646D9" w:rsidTr="007D35B4">
        <w:trPr>
          <w:trHeight w:val="70"/>
        </w:trPr>
        <w:tc>
          <w:tcPr>
            <w:tcW w:w="9214" w:type="dxa"/>
          </w:tcPr>
          <w:p w:rsidR="00D179F0" w:rsidRPr="00A3048A" w:rsidRDefault="00D179F0" w:rsidP="007D35B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179F0">
              <w:rPr>
                <w:sz w:val="24"/>
                <w:szCs w:val="24"/>
              </w:rPr>
              <w:t>części 7 zamówienia w wysokości 3 600.00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992"/>
        <w:gridCol w:w="1560"/>
        <w:gridCol w:w="1275"/>
      </w:tblGrid>
      <w:tr w:rsidR="00C94D43" w:rsidRPr="00075CD0" w:rsidTr="00CA1CE4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D179F0" w:rsidRPr="00075CD0" w:rsidTr="00CA1CE4">
        <w:tc>
          <w:tcPr>
            <w:tcW w:w="824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1</w:t>
            </w:r>
          </w:p>
        </w:tc>
        <w:tc>
          <w:tcPr>
            <w:tcW w:w="2295" w:type="dxa"/>
            <w:shd w:val="clear" w:color="auto" w:fill="auto"/>
          </w:tcPr>
          <w:p w:rsidR="00D179F0" w:rsidRPr="00CB5EDB" w:rsidRDefault="00D179F0" w:rsidP="007D35B4">
            <w:pPr>
              <w:spacing w:before="40"/>
            </w:pPr>
            <w:proofErr w:type="spellStart"/>
            <w:r w:rsidRPr="00D179F0">
              <w:t>Komex</w:t>
            </w:r>
            <w:proofErr w:type="spellEnd"/>
            <w:r w:rsidRPr="00D179F0">
              <w:t xml:space="preserve">  A. </w:t>
            </w:r>
            <w:proofErr w:type="spellStart"/>
            <w:r w:rsidRPr="00D179F0">
              <w:t>Szadowiak</w:t>
            </w:r>
            <w:proofErr w:type="spellEnd"/>
            <w:r w:rsidRPr="00D179F0">
              <w:t xml:space="preserve"> sp. j.</w:t>
            </w:r>
          </w:p>
          <w:p w:rsidR="00D179F0" w:rsidRPr="00CB5EDB" w:rsidRDefault="00D179F0" w:rsidP="007D35B4">
            <w:r w:rsidRPr="00D179F0">
              <w:t>ul. Zgierska</w:t>
            </w:r>
            <w:r w:rsidRPr="00CB5EDB">
              <w:t xml:space="preserve"> </w:t>
            </w:r>
            <w:r w:rsidRPr="00D179F0">
              <w:t>73</w:t>
            </w:r>
            <w:r w:rsidRPr="00CB5EDB">
              <w:t xml:space="preserve"> </w:t>
            </w:r>
          </w:p>
          <w:p w:rsidR="00D179F0" w:rsidRPr="00CB5EDB" w:rsidRDefault="00D179F0" w:rsidP="007D35B4">
            <w:pPr>
              <w:spacing w:before="40" w:after="40"/>
              <w:jc w:val="both"/>
            </w:pPr>
            <w:r w:rsidRPr="00D179F0">
              <w:t>91-463</w:t>
            </w:r>
            <w:r w:rsidRPr="00CB5EDB">
              <w:t xml:space="preserve"> </w:t>
            </w:r>
            <w:r w:rsidRPr="00D179F0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11 439.00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do 1 miesiąca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79F0" w:rsidRPr="00CB5EDB" w:rsidRDefault="00D179F0" w:rsidP="00A575C5">
            <w:pPr>
              <w:spacing w:before="120" w:after="120"/>
              <w:jc w:val="center"/>
            </w:pPr>
            <w:r w:rsidRPr="00D179F0">
              <w:t xml:space="preserve">12 </w:t>
            </w:r>
            <w:r w:rsidR="00A575C5">
              <w:t>36 miesięcy</w:t>
            </w:r>
            <w:bookmarkStart w:id="0" w:name="_GoBack"/>
            <w:bookmarkEnd w:id="0"/>
          </w:p>
        </w:tc>
        <w:tc>
          <w:tcPr>
            <w:tcW w:w="1275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zgodnie z SIWZ</w:t>
            </w:r>
          </w:p>
        </w:tc>
      </w:tr>
      <w:tr w:rsidR="00D179F0" w:rsidRPr="00075CD0" w:rsidTr="00CA1CE4">
        <w:tc>
          <w:tcPr>
            <w:tcW w:w="824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2</w:t>
            </w:r>
          </w:p>
        </w:tc>
        <w:tc>
          <w:tcPr>
            <w:tcW w:w="2295" w:type="dxa"/>
            <w:shd w:val="clear" w:color="auto" w:fill="auto"/>
          </w:tcPr>
          <w:p w:rsidR="00D179F0" w:rsidRPr="00CB5EDB" w:rsidRDefault="00D179F0" w:rsidP="007D35B4">
            <w:pPr>
              <w:spacing w:before="40"/>
            </w:pPr>
            <w:r w:rsidRPr="00D179F0">
              <w:t xml:space="preserve">BTC Korporacja Paweł </w:t>
            </w:r>
            <w:proofErr w:type="spellStart"/>
            <w:r w:rsidRPr="00D179F0">
              <w:t>Zbysiński</w:t>
            </w:r>
            <w:proofErr w:type="spellEnd"/>
          </w:p>
          <w:p w:rsidR="00D179F0" w:rsidRPr="00CB5EDB" w:rsidRDefault="00D179F0" w:rsidP="007D35B4">
            <w:r w:rsidRPr="00D179F0">
              <w:t>Lwowska</w:t>
            </w:r>
            <w:r w:rsidRPr="00CB5EDB">
              <w:t xml:space="preserve"> </w:t>
            </w:r>
            <w:r w:rsidRPr="00D179F0">
              <w:t>5</w:t>
            </w:r>
            <w:r w:rsidRPr="00CB5EDB">
              <w:t xml:space="preserve"> </w:t>
            </w:r>
          </w:p>
          <w:p w:rsidR="00D179F0" w:rsidRPr="00CB5EDB" w:rsidRDefault="00D179F0" w:rsidP="007D35B4">
            <w:pPr>
              <w:spacing w:before="40" w:after="40"/>
              <w:jc w:val="both"/>
            </w:pPr>
            <w:r w:rsidRPr="00D179F0">
              <w:t>05-120</w:t>
            </w:r>
            <w:r w:rsidRPr="00CB5EDB">
              <w:t xml:space="preserve"> </w:t>
            </w:r>
            <w:r w:rsidRPr="00D179F0">
              <w:t>Legionowo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30 999.69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do 2 miesięcy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79F0" w:rsidRPr="00CB5EDB" w:rsidRDefault="00D179F0" w:rsidP="00A575C5">
            <w:pPr>
              <w:spacing w:before="120" w:after="120"/>
              <w:jc w:val="center"/>
            </w:pPr>
            <w:r w:rsidRPr="00D179F0">
              <w:t>36</w:t>
            </w:r>
            <w:r w:rsidR="00A575C5">
              <w:t>36 miesięcy</w:t>
            </w:r>
            <w:r w:rsidRPr="00D179F0"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Zgodnie z SIWZ</w:t>
            </w:r>
          </w:p>
        </w:tc>
      </w:tr>
      <w:tr w:rsidR="00D179F0" w:rsidRPr="00075CD0" w:rsidTr="00CA1CE4">
        <w:tc>
          <w:tcPr>
            <w:tcW w:w="824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4</w:t>
            </w:r>
          </w:p>
        </w:tc>
        <w:tc>
          <w:tcPr>
            <w:tcW w:w="2295" w:type="dxa"/>
            <w:shd w:val="clear" w:color="auto" w:fill="auto"/>
          </w:tcPr>
          <w:p w:rsidR="00D179F0" w:rsidRPr="00CB5EDB" w:rsidRDefault="00D179F0" w:rsidP="007D35B4">
            <w:pPr>
              <w:spacing w:before="40"/>
            </w:pPr>
            <w:r w:rsidRPr="00D179F0">
              <w:t xml:space="preserve">BTC Korporacja Paweł </w:t>
            </w:r>
            <w:proofErr w:type="spellStart"/>
            <w:r w:rsidRPr="00D179F0">
              <w:t>Zbysiński</w:t>
            </w:r>
            <w:proofErr w:type="spellEnd"/>
          </w:p>
          <w:p w:rsidR="00D179F0" w:rsidRPr="00CB5EDB" w:rsidRDefault="00D179F0" w:rsidP="007D35B4">
            <w:r w:rsidRPr="00D179F0">
              <w:t>Lwowska</w:t>
            </w:r>
            <w:r w:rsidRPr="00CB5EDB">
              <w:t xml:space="preserve"> </w:t>
            </w:r>
            <w:r w:rsidRPr="00D179F0">
              <w:t>5</w:t>
            </w:r>
            <w:r w:rsidRPr="00CB5EDB">
              <w:t xml:space="preserve"> </w:t>
            </w:r>
          </w:p>
          <w:p w:rsidR="00D179F0" w:rsidRPr="00CB5EDB" w:rsidRDefault="00D179F0" w:rsidP="007D35B4">
            <w:pPr>
              <w:spacing w:before="40" w:after="40"/>
              <w:jc w:val="both"/>
            </w:pPr>
            <w:r w:rsidRPr="00D179F0">
              <w:t>05-120</w:t>
            </w:r>
            <w:r w:rsidRPr="00CB5EDB">
              <w:t xml:space="preserve"> </w:t>
            </w:r>
            <w:r w:rsidRPr="00D179F0">
              <w:t>Legionowo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7 066.01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do 15 dni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79F0" w:rsidRPr="00CB5EDB" w:rsidRDefault="00D179F0" w:rsidP="00A575C5">
            <w:pPr>
              <w:spacing w:before="120" w:after="120"/>
              <w:jc w:val="center"/>
            </w:pPr>
            <w:r w:rsidRPr="00D179F0">
              <w:t xml:space="preserve">36 </w:t>
            </w:r>
            <w:r w:rsidR="00A575C5">
              <w:t>36 miesięcy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Zgodnie z SIWZ</w:t>
            </w:r>
          </w:p>
        </w:tc>
      </w:tr>
      <w:tr w:rsidR="00D179F0" w:rsidRPr="00075CD0" w:rsidTr="00CA1CE4">
        <w:tc>
          <w:tcPr>
            <w:tcW w:w="824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5</w:t>
            </w:r>
          </w:p>
        </w:tc>
        <w:tc>
          <w:tcPr>
            <w:tcW w:w="2295" w:type="dxa"/>
            <w:shd w:val="clear" w:color="auto" w:fill="auto"/>
          </w:tcPr>
          <w:p w:rsidR="00D179F0" w:rsidRPr="00CB5EDB" w:rsidRDefault="00D179F0" w:rsidP="007D35B4">
            <w:pPr>
              <w:spacing w:before="40"/>
            </w:pPr>
            <w:r w:rsidRPr="00D179F0">
              <w:t xml:space="preserve">BTC Korporacja Paweł </w:t>
            </w:r>
            <w:proofErr w:type="spellStart"/>
            <w:r w:rsidRPr="00D179F0">
              <w:t>Zbysiński</w:t>
            </w:r>
            <w:proofErr w:type="spellEnd"/>
          </w:p>
          <w:p w:rsidR="00D179F0" w:rsidRPr="00CB5EDB" w:rsidRDefault="00D179F0" w:rsidP="007D35B4">
            <w:r w:rsidRPr="00D179F0">
              <w:t>Lwowska</w:t>
            </w:r>
            <w:r w:rsidRPr="00CB5EDB">
              <w:t xml:space="preserve"> </w:t>
            </w:r>
            <w:r w:rsidRPr="00D179F0">
              <w:t>5</w:t>
            </w:r>
            <w:r w:rsidRPr="00CB5EDB">
              <w:t xml:space="preserve"> </w:t>
            </w:r>
          </w:p>
          <w:p w:rsidR="00D179F0" w:rsidRPr="00CB5EDB" w:rsidRDefault="00D179F0" w:rsidP="007D35B4">
            <w:pPr>
              <w:spacing w:before="40" w:after="40"/>
              <w:jc w:val="both"/>
            </w:pPr>
            <w:r w:rsidRPr="00D179F0">
              <w:t>05-120</w:t>
            </w:r>
            <w:r w:rsidRPr="00CB5EDB">
              <w:t xml:space="preserve"> </w:t>
            </w:r>
            <w:r w:rsidRPr="00D179F0">
              <w:t>Legionowo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6 899.07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do 1 miesiąca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79F0" w:rsidRPr="00CB5EDB" w:rsidRDefault="00A575C5" w:rsidP="007D35B4">
            <w:pPr>
              <w:spacing w:before="120" w:after="120"/>
              <w:jc w:val="center"/>
            </w:pPr>
            <w:r>
              <w:t>36 miesięcy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Zgodnie z SIWZ</w:t>
            </w:r>
          </w:p>
        </w:tc>
      </w:tr>
      <w:tr w:rsidR="00D179F0" w:rsidRPr="00075CD0" w:rsidTr="00CA1CE4">
        <w:tc>
          <w:tcPr>
            <w:tcW w:w="824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7</w:t>
            </w:r>
          </w:p>
        </w:tc>
        <w:tc>
          <w:tcPr>
            <w:tcW w:w="2295" w:type="dxa"/>
            <w:shd w:val="clear" w:color="auto" w:fill="auto"/>
          </w:tcPr>
          <w:p w:rsidR="00D179F0" w:rsidRPr="00CB5EDB" w:rsidRDefault="00D179F0" w:rsidP="007D35B4">
            <w:pPr>
              <w:spacing w:before="40"/>
            </w:pPr>
            <w:r w:rsidRPr="00D179F0">
              <w:t xml:space="preserve">BTC Korporacja Paweł </w:t>
            </w:r>
            <w:proofErr w:type="spellStart"/>
            <w:r w:rsidRPr="00D179F0">
              <w:t>Zbysiński</w:t>
            </w:r>
            <w:proofErr w:type="spellEnd"/>
          </w:p>
          <w:p w:rsidR="00D179F0" w:rsidRPr="00CB5EDB" w:rsidRDefault="00D179F0" w:rsidP="007D35B4">
            <w:r w:rsidRPr="00D179F0">
              <w:t>Lwowska</w:t>
            </w:r>
            <w:r w:rsidRPr="00CB5EDB">
              <w:t xml:space="preserve"> </w:t>
            </w:r>
            <w:r w:rsidRPr="00D179F0">
              <w:t>5</w:t>
            </w:r>
            <w:r w:rsidRPr="00CB5EDB">
              <w:t xml:space="preserve"> </w:t>
            </w:r>
          </w:p>
          <w:p w:rsidR="00D179F0" w:rsidRPr="00CB5EDB" w:rsidRDefault="00D179F0" w:rsidP="007D35B4">
            <w:pPr>
              <w:spacing w:before="40" w:after="40"/>
              <w:jc w:val="both"/>
            </w:pPr>
            <w:r w:rsidRPr="00D179F0">
              <w:t>05-120</w:t>
            </w:r>
            <w:r w:rsidRPr="00CB5EDB">
              <w:t xml:space="preserve"> </w:t>
            </w:r>
            <w:r w:rsidRPr="00D179F0">
              <w:t>Legionowo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4 000.00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do 7</w:t>
            </w:r>
            <w:r w:rsidR="00A575C5">
              <w:t xml:space="preserve"> dni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79F0" w:rsidRPr="00CB5EDB" w:rsidRDefault="00CA1CE4" w:rsidP="007D35B4">
            <w:pPr>
              <w:spacing w:before="120" w:after="120"/>
              <w:jc w:val="center"/>
            </w:pPr>
            <w:r>
              <w:t>24 miesiące/Klient</w:t>
            </w:r>
            <w:r w:rsidR="00D179F0" w:rsidRPr="00D179F0">
              <w:t xml:space="preserve"> znosi do serwisu Lampa 12 </w:t>
            </w:r>
            <w:r w:rsidRPr="00D179F0">
              <w:t>miesięcy</w:t>
            </w:r>
            <w:r w:rsidR="00D179F0" w:rsidRPr="00D179F0">
              <w:t xml:space="preserve"> lub min. 1000h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Zgodnie z SIWZ</w:t>
            </w:r>
          </w:p>
        </w:tc>
      </w:tr>
      <w:tr w:rsidR="00D179F0" w:rsidRPr="00075CD0" w:rsidTr="00CA1CE4">
        <w:tc>
          <w:tcPr>
            <w:tcW w:w="824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6</w:t>
            </w:r>
          </w:p>
        </w:tc>
        <w:tc>
          <w:tcPr>
            <w:tcW w:w="2295" w:type="dxa"/>
            <w:shd w:val="clear" w:color="auto" w:fill="auto"/>
          </w:tcPr>
          <w:p w:rsidR="00D179F0" w:rsidRPr="00CB5EDB" w:rsidRDefault="00D179F0" w:rsidP="007D35B4">
            <w:pPr>
              <w:spacing w:before="40"/>
            </w:pPr>
            <w:r w:rsidRPr="00D179F0">
              <w:t>MEDART- BIS Sp.z.o.o.</w:t>
            </w:r>
          </w:p>
          <w:p w:rsidR="00D179F0" w:rsidRPr="00CB5EDB" w:rsidRDefault="00D179F0" w:rsidP="007D35B4">
            <w:r w:rsidRPr="00D179F0">
              <w:t>Kilińskiego</w:t>
            </w:r>
            <w:r w:rsidRPr="00CB5EDB">
              <w:t xml:space="preserve"> </w:t>
            </w:r>
            <w:r w:rsidRPr="00D179F0">
              <w:t>233</w:t>
            </w:r>
            <w:r w:rsidRPr="00CB5EDB">
              <w:t xml:space="preserve"> </w:t>
            </w:r>
          </w:p>
          <w:p w:rsidR="00D179F0" w:rsidRPr="00CB5EDB" w:rsidRDefault="00D179F0" w:rsidP="007D35B4">
            <w:pPr>
              <w:spacing w:before="40" w:after="40"/>
              <w:jc w:val="both"/>
            </w:pPr>
            <w:r w:rsidRPr="00D179F0">
              <w:t>93-133</w:t>
            </w:r>
            <w:r w:rsidRPr="00CB5EDB">
              <w:t xml:space="preserve"> </w:t>
            </w:r>
            <w:r w:rsidRPr="00D179F0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4 557.15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do 14 dni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79F0" w:rsidRPr="00CB5EDB" w:rsidRDefault="00A575C5" w:rsidP="007D35B4">
            <w:pPr>
              <w:spacing w:before="120" w:after="120"/>
              <w:jc w:val="center"/>
            </w:pPr>
            <w:r>
              <w:t>36 miesięcy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Zgodnie z SIWZ</w:t>
            </w:r>
          </w:p>
        </w:tc>
      </w:tr>
      <w:tr w:rsidR="00D179F0" w:rsidRPr="00075CD0" w:rsidTr="00CA1CE4">
        <w:tc>
          <w:tcPr>
            <w:tcW w:w="824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2</w:t>
            </w:r>
          </w:p>
        </w:tc>
        <w:tc>
          <w:tcPr>
            <w:tcW w:w="2295" w:type="dxa"/>
            <w:shd w:val="clear" w:color="auto" w:fill="auto"/>
          </w:tcPr>
          <w:p w:rsidR="00D179F0" w:rsidRPr="00CB5EDB" w:rsidRDefault="00D179F0" w:rsidP="007D35B4">
            <w:pPr>
              <w:spacing w:before="40"/>
            </w:pPr>
            <w:r w:rsidRPr="00D179F0">
              <w:t>AM Technologies Polska sp. z o.o.</w:t>
            </w:r>
          </w:p>
          <w:p w:rsidR="00D179F0" w:rsidRPr="00CB5EDB" w:rsidRDefault="00D179F0" w:rsidP="007D35B4">
            <w:r w:rsidRPr="00D179F0">
              <w:t>Jerozolimskie</w:t>
            </w:r>
            <w:r w:rsidRPr="00CB5EDB">
              <w:t xml:space="preserve"> </w:t>
            </w:r>
            <w:r w:rsidRPr="00D179F0">
              <w:t>146C</w:t>
            </w:r>
            <w:r w:rsidRPr="00CB5EDB">
              <w:t xml:space="preserve"> </w:t>
            </w:r>
          </w:p>
          <w:p w:rsidR="00D179F0" w:rsidRPr="00CB5EDB" w:rsidRDefault="00D179F0" w:rsidP="007D35B4">
            <w:pPr>
              <w:spacing w:before="40" w:after="40"/>
              <w:jc w:val="both"/>
            </w:pPr>
            <w:r w:rsidRPr="00D179F0">
              <w:t>02-305</w:t>
            </w:r>
            <w:r w:rsidRPr="00CB5EDB">
              <w:t xml:space="preserve"> </w:t>
            </w:r>
            <w:r w:rsidRPr="00D179F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27 975.12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do 3 miesięcy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79F0" w:rsidRPr="00CB5EDB" w:rsidRDefault="00A575C5" w:rsidP="007D35B4">
            <w:pPr>
              <w:spacing w:before="120" w:after="120"/>
              <w:jc w:val="center"/>
            </w:pPr>
            <w:r>
              <w:t>36 miesięcy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Zgodnie z SIWZ</w:t>
            </w:r>
          </w:p>
        </w:tc>
      </w:tr>
      <w:tr w:rsidR="00D179F0" w:rsidRPr="00075CD0" w:rsidTr="00CA1CE4">
        <w:tc>
          <w:tcPr>
            <w:tcW w:w="824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5</w:t>
            </w:r>
          </w:p>
        </w:tc>
        <w:tc>
          <w:tcPr>
            <w:tcW w:w="2295" w:type="dxa"/>
            <w:shd w:val="clear" w:color="auto" w:fill="auto"/>
          </w:tcPr>
          <w:p w:rsidR="00D179F0" w:rsidRPr="00CB5EDB" w:rsidRDefault="00D179F0" w:rsidP="007D35B4">
            <w:pPr>
              <w:spacing w:before="40"/>
            </w:pPr>
            <w:r w:rsidRPr="00D179F0">
              <w:t>AM Technologies Polska sp. z o.o.</w:t>
            </w:r>
          </w:p>
          <w:p w:rsidR="00D179F0" w:rsidRPr="00CB5EDB" w:rsidRDefault="00D179F0" w:rsidP="007D35B4">
            <w:r w:rsidRPr="00D179F0">
              <w:t>Jerozolimskie</w:t>
            </w:r>
            <w:r w:rsidRPr="00CB5EDB">
              <w:t xml:space="preserve"> </w:t>
            </w:r>
            <w:r w:rsidRPr="00D179F0">
              <w:t>146C</w:t>
            </w:r>
            <w:r w:rsidRPr="00CB5EDB">
              <w:t xml:space="preserve"> </w:t>
            </w:r>
          </w:p>
          <w:p w:rsidR="00D179F0" w:rsidRPr="00CB5EDB" w:rsidRDefault="00D179F0" w:rsidP="007D35B4">
            <w:pPr>
              <w:spacing w:before="40" w:after="40"/>
              <w:jc w:val="both"/>
            </w:pPr>
            <w:r w:rsidRPr="00D179F0">
              <w:t>02-305</w:t>
            </w:r>
            <w:r w:rsidRPr="00CB5EDB">
              <w:t xml:space="preserve"> </w:t>
            </w:r>
            <w:r w:rsidRPr="00D179F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21 323.28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do 3 miesięcy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79F0" w:rsidRPr="00CB5EDB" w:rsidRDefault="00A575C5" w:rsidP="007D35B4">
            <w:pPr>
              <w:spacing w:before="120" w:after="120"/>
              <w:jc w:val="center"/>
            </w:pPr>
            <w:r>
              <w:t>36 miesięcy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179F0" w:rsidRPr="00CB5EDB" w:rsidRDefault="00D179F0" w:rsidP="007D35B4">
            <w:pPr>
              <w:spacing w:before="120" w:after="120"/>
              <w:jc w:val="center"/>
            </w:pPr>
            <w:r w:rsidRPr="00D179F0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D15D0C" w:rsidRDefault="00D15D0C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772E" w:rsidRDefault="0076772E">
      <w:r>
        <w:separator/>
      </w:r>
    </w:p>
  </w:endnote>
  <w:endnote w:type="continuationSeparator" w:id="0">
    <w:p w:rsidR="0076772E" w:rsidRDefault="00767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A575C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75C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75C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6772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772E" w:rsidRDefault="0076772E">
      <w:r>
        <w:separator/>
      </w:r>
    </w:p>
  </w:footnote>
  <w:footnote w:type="continuationSeparator" w:id="0">
    <w:p w:rsidR="0076772E" w:rsidRDefault="007677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79F0" w:rsidRDefault="00D179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79F0" w:rsidRDefault="00D179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79F0" w:rsidRDefault="00D179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772E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272CC"/>
    <w:rsid w:val="00617D11"/>
    <w:rsid w:val="00647371"/>
    <w:rsid w:val="00651764"/>
    <w:rsid w:val="00666480"/>
    <w:rsid w:val="0069085C"/>
    <w:rsid w:val="0076772E"/>
    <w:rsid w:val="00861E75"/>
    <w:rsid w:val="00864EE2"/>
    <w:rsid w:val="008B02BA"/>
    <w:rsid w:val="009F189D"/>
    <w:rsid w:val="00A3048A"/>
    <w:rsid w:val="00A575C5"/>
    <w:rsid w:val="00A80738"/>
    <w:rsid w:val="00AC7F83"/>
    <w:rsid w:val="00B50940"/>
    <w:rsid w:val="00C236D3"/>
    <w:rsid w:val="00C94D43"/>
    <w:rsid w:val="00CA1CE4"/>
    <w:rsid w:val="00CB5EDB"/>
    <w:rsid w:val="00D15D0C"/>
    <w:rsid w:val="00D179F0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61C58C9-745F-4DF1-A07B-6096E80A9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386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6</cp:revision>
  <dcterms:created xsi:type="dcterms:W3CDTF">2018-06-26T10:42:00Z</dcterms:created>
  <dcterms:modified xsi:type="dcterms:W3CDTF">2018-06-26T10:54:00Z</dcterms:modified>
</cp:coreProperties>
</file>