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746F5E" w:rsidRDefault="00242128" w:rsidP="00242128">
      <w:pPr>
        <w:spacing w:line="360" w:lineRule="auto"/>
        <w:jc w:val="right"/>
        <w:rPr>
          <w:b/>
        </w:rPr>
      </w:pPr>
      <w:r w:rsidRPr="00746F5E">
        <w:rPr>
          <w:b/>
        </w:rPr>
        <w:t xml:space="preserve">Zał. nr 1 do SIWZ </w:t>
      </w:r>
    </w:p>
    <w:p w:rsidR="006F12F2" w:rsidRPr="00356001" w:rsidRDefault="006F12F2" w:rsidP="00356001">
      <w:pPr>
        <w:pStyle w:val="Nagwek2"/>
        <w:widowControl/>
        <w:spacing w:line="360" w:lineRule="auto"/>
        <w:rPr>
          <w:szCs w:val="24"/>
        </w:rPr>
      </w:pPr>
      <w:r w:rsidRPr="00746F5E">
        <w:rPr>
          <w:szCs w:val="24"/>
        </w:rPr>
        <w:t xml:space="preserve">WZÓR FORMULARZA OFERTY  </w:t>
      </w:r>
    </w:p>
    <w:p w:rsidR="006F12F2" w:rsidRPr="00746F5E" w:rsidRDefault="00CB1AAF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AD160F" w:rsidRDefault="00AD160F" w:rsidP="006F12F2"/>
                <w:p w:rsidR="00AD160F" w:rsidRDefault="00AD160F" w:rsidP="006F12F2">
                  <w:pPr>
                    <w:rPr>
                      <w:sz w:val="12"/>
                    </w:rPr>
                  </w:pPr>
                </w:p>
                <w:p w:rsidR="00AD160F" w:rsidRDefault="00AD160F" w:rsidP="006F12F2">
                  <w:pPr>
                    <w:rPr>
                      <w:sz w:val="12"/>
                    </w:rPr>
                  </w:pPr>
                </w:p>
                <w:p w:rsidR="00AD160F" w:rsidRDefault="00AD160F" w:rsidP="006F12F2">
                  <w:pPr>
                    <w:rPr>
                      <w:sz w:val="12"/>
                    </w:rPr>
                  </w:pPr>
                </w:p>
                <w:p w:rsidR="00AD160F" w:rsidRDefault="00AD160F" w:rsidP="006F12F2">
                  <w:pPr>
                    <w:rPr>
                      <w:sz w:val="12"/>
                    </w:rPr>
                  </w:pPr>
                </w:p>
                <w:p w:rsidR="00AD160F" w:rsidRDefault="00AD160F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AD160F" w:rsidRDefault="00AD160F" w:rsidP="006F12F2"/>
              </w:txbxContent>
            </v:textbox>
          </v:roundrect>
        </w:pict>
      </w:r>
    </w:p>
    <w:p w:rsidR="006F12F2" w:rsidRPr="00746F5E" w:rsidRDefault="006F12F2" w:rsidP="006F12F2">
      <w:pPr>
        <w:spacing w:line="360" w:lineRule="auto"/>
        <w:ind w:left="709" w:hanging="425"/>
        <w:jc w:val="both"/>
      </w:pPr>
    </w:p>
    <w:p w:rsidR="00DC773A" w:rsidRPr="00746F5E" w:rsidRDefault="00DC773A" w:rsidP="006F12F2">
      <w:pPr>
        <w:ind w:firstLine="3969"/>
        <w:rPr>
          <w:b/>
        </w:rPr>
      </w:pPr>
      <w:r w:rsidRPr="00746F5E">
        <w:rPr>
          <w:b/>
        </w:rPr>
        <w:t>Politechnika Rzeszowska</w:t>
      </w:r>
    </w:p>
    <w:p w:rsidR="006F12F2" w:rsidRPr="00746F5E" w:rsidRDefault="00DC773A" w:rsidP="006F12F2">
      <w:pPr>
        <w:ind w:firstLine="3969"/>
        <w:rPr>
          <w:b/>
        </w:rPr>
      </w:pPr>
      <w:r w:rsidRPr="00746F5E">
        <w:rPr>
          <w:b/>
        </w:rPr>
        <w:t>Dział Logistyki i Zamówień Publicznych</w:t>
      </w:r>
    </w:p>
    <w:p w:rsidR="006F12F2" w:rsidRPr="00746F5E" w:rsidRDefault="00DC773A" w:rsidP="006F12F2">
      <w:pPr>
        <w:ind w:left="3969"/>
        <w:rPr>
          <w:b/>
        </w:rPr>
      </w:pPr>
      <w:r w:rsidRPr="00746F5E">
        <w:rPr>
          <w:b/>
        </w:rPr>
        <w:t>Al. Powstańców Warszawy</w:t>
      </w:r>
      <w:r w:rsidR="006F12F2" w:rsidRPr="00746F5E">
        <w:rPr>
          <w:b/>
        </w:rPr>
        <w:t xml:space="preserve"> </w:t>
      </w:r>
      <w:r w:rsidRPr="00746F5E">
        <w:rPr>
          <w:b/>
        </w:rPr>
        <w:t>12</w:t>
      </w:r>
    </w:p>
    <w:p w:rsidR="006F12F2" w:rsidRPr="00746F5E" w:rsidRDefault="00DC773A" w:rsidP="006F12F2">
      <w:pPr>
        <w:ind w:firstLine="3969"/>
        <w:rPr>
          <w:b/>
        </w:rPr>
      </w:pPr>
      <w:r w:rsidRPr="00746F5E">
        <w:rPr>
          <w:b/>
        </w:rPr>
        <w:t>35-959</w:t>
      </w:r>
      <w:r w:rsidR="006F12F2" w:rsidRPr="00746F5E">
        <w:rPr>
          <w:b/>
        </w:rPr>
        <w:t xml:space="preserve"> </w:t>
      </w:r>
      <w:r w:rsidRPr="00746F5E">
        <w:rPr>
          <w:b/>
        </w:rPr>
        <w:t>Rzeszów</w:t>
      </w:r>
    </w:p>
    <w:p w:rsidR="006F12F2" w:rsidRPr="00356001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746F5E" w:rsidRDefault="006F12F2" w:rsidP="006F12F2">
      <w:pPr>
        <w:spacing w:line="360" w:lineRule="auto"/>
        <w:jc w:val="both"/>
      </w:pPr>
      <w:r w:rsidRPr="00746F5E">
        <w:t>Nawiązując do ogłoszonego przetargu w trybie „</w:t>
      </w:r>
      <w:r w:rsidR="00DC773A" w:rsidRPr="00746F5E">
        <w:rPr>
          <w:b/>
        </w:rPr>
        <w:t>przetarg nieograniczony</w:t>
      </w:r>
      <w:r w:rsidRPr="00746F5E">
        <w:t>” na:</w:t>
      </w:r>
    </w:p>
    <w:p w:rsidR="006F12F2" w:rsidRPr="00746F5E" w:rsidRDefault="006F12F2" w:rsidP="006F12F2">
      <w:pPr>
        <w:spacing w:line="360" w:lineRule="auto"/>
        <w:jc w:val="both"/>
      </w:pPr>
      <w:r w:rsidRPr="00746F5E">
        <w:t>„</w:t>
      </w:r>
      <w:r w:rsidR="00DC773A" w:rsidRPr="00746F5E">
        <w:rPr>
          <w:b/>
        </w:rPr>
        <w:t>Dostawa, montaż i ustawienie mebli dla budynku S Politechniki Rzeszowskiej</w:t>
      </w:r>
      <w:r w:rsidRPr="00746F5E">
        <w:t>”.</w:t>
      </w:r>
    </w:p>
    <w:p w:rsidR="006F12F2" w:rsidRPr="00356001" w:rsidRDefault="006F12F2" w:rsidP="00356001">
      <w:pPr>
        <w:spacing w:line="360" w:lineRule="auto"/>
        <w:jc w:val="both"/>
        <w:rPr>
          <w:sz w:val="16"/>
          <w:szCs w:val="16"/>
        </w:rPr>
      </w:pPr>
    </w:p>
    <w:p w:rsidR="005A3802" w:rsidRPr="00746F5E" w:rsidRDefault="00DA130F" w:rsidP="00356001">
      <w:pPr>
        <w:spacing w:line="360" w:lineRule="auto"/>
        <w:ind w:hanging="284"/>
        <w:jc w:val="both"/>
      </w:pPr>
      <w:r w:rsidRPr="00746F5E">
        <w:t xml:space="preserve">1) oferujemy wykonanie przedmiotu zamówienia: </w:t>
      </w:r>
      <w:r w:rsidR="006F12F2" w:rsidRPr="00746F5E">
        <w:tab/>
      </w:r>
    </w:p>
    <w:tbl>
      <w:tblPr>
        <w:tblW w:w="11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5"/>
        <w:gridCol w:w="5813"/>
      </w:tblGrid>
      <w:tr w:rsidR="00746F5E" w:rsidRPr="00746F5E" w:rsidTr="00356001">
        <w:trPr>
          <w:jc w:val="center"/>
        </w:trPr>
        <w:tc>
          <w:tcPr>
            <w:tcW w:w="5445" w:type="dxa"/>
            <w:vAlign w:val="center"/>
          </w:tcPr>
          <w:p w:rsidR="00746F5E" w:rsidRPr="00746F5E" w:rsidRDefault="00356001" w:rsidP="00356001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5813" w:type="dxa"/>
            <w:vAlign w:val="center"/>
          </w:tcPr>
          <w:p w:rsidR="00746F5E" w:rsidRPr="00746F5E" w:rsidRDefault="00356001" w:rsidP="00AD160F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</w:rPr>
              <w:t>(proszę podać opisy oferowanych mebli z uwzględnieniem parametrów – oferty bez opisu, lub tyko z zapisem w kolumnie „zgodnie z SIWZ”  będą podlegały odrzuceniu jako niezgodne z treścią SIWZ)</w:t>
            </w:r>
          </w:p>
        </w:tc>
      </w:tr>
      <w:tr w:rsidR="00746F5E" w:rsidRPr="00746F5E" w:rsidTr="00356001">
        <w:trPr>
          <w:jc w:val="center"/>
        </w:trPr>
        <w:tc>
          <w:tcPr>
            <w:tcW w:w="5445" w:type="dxa"/>
            <w:vAlign w:val="center"/>
          </w:tcPr>
          <w:p w:rsidR="00746F5E" w:rsidRPr="00746F5E" w:rsidRDefault="00746F5E" w:rsidP="00AD160F">
            <w:pPr>
              <w:pStyle w:val="Tekstpodstawowy"/>
            </w:pPr>
            <w:r w:rsidRPr="00746F5E">
              <w:rPr>
                <w:b/>
              </w:rPr>
              <w:t>Temat:</w:t>
            </w:r>
            <w:r w:rsidRPr="00746F5E">
              <w:t xml:space="preserve"> Dostawa, montaż i ustawienie mebli dla budynku S Politechniki Rzeszowskiej </w:t>
            </w:r>
          </w:p>
          <w:p w:rsidR="00746F5E" w:rsidRPr="00746F5E" w:rsidRDefault="00746F5E" w:rsidP="00AD160F">
            <w:pPr>
              <w:spacing w:line="360" w:lineRule="auto"/>
              <w:jc w:val="both"/>
            </w:pPr>
            <w:r w:rsidRPr="00746F5E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  <w:tc>
          <w:tcPr>
            <w:tcW w:w="5813" w:type="dxa"/>
            <w:vAlign w:val="center"/>
          </w:tcPr>
          <w:p w:rsidR="00746F5E" w:rsidRPr="00746F5E" w:rsidRDefault="00746F5E" w:rsidP="00AD160F">
            <w:pPr>
              <w:pStyle w:val="Tekstpodstawowy"/>
              <w:rPr>
                <w:b/>
              </w:rPr>
            </w:pPr>
          </w:p>
        </w:tc>
      </w:tr>
    </w:tbl>
    <w:p w:rsidR="00DA130F" w:rsidRPr="00746F5E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356001" w:rsidRDefault="00356001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356001" w:rsidRDefault="00356001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356001" w:rsidRDefault="00356001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F961DE" w:rsidRPr="00746F5E" w:rsidRDefault="00F961DE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2"/>
        </w:rPr>
      </w:pPr>
      <w:r w:rsidRPr="00746F5E">
        <w:rPr>
          <w:b/>
          <w:sz w:val="28"/>
          <w:highlight w:val="yellow"/>
        </w:rPr>
        <w:lastRenderedPageBreak/>
        <w:t>II. KRYTERIUM GWARANCJA:</w:t>
      </w:r>
    </w:p>
    <w:p w:rsidR="00F961DE" w:rsidRPr="00746F5E" w:rsidRDefault="00F961DE" w:rsidP="00F961DE">
      <w:pPr>
        <w:jc w:val="both"/>
        <w:rPr>
          <w:b/>
          <w:sz w:val="22"/>
          <w:szCs w:val="22"/>
        </w:rPr>
      </w:pPr>
      <w:r w:rsidRPr="00746F5E">
        <w:rPr>
          <w:b/>
        </w:rPr>
        <w:t xml:space="preserve">Okres gwarancji na: </w:t>
      </w:r>
    </w:p>
    <w:p w:rsidR="00F961DE" w:rsidRPr="00746F5E" w:rsidRDefault="00F961DE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rPr>
          <w:sz w:val="96"/>
        </w:rPr>
        <w:t xml:space="preserve">□ </w:t>
      </w:r>
      <w:r w:rsidRPr="00746F5E">
        <w:rPr>
          <w:b/>
        </w:rPr>
        <w:t xml:space="preserve">36 miesięcy             </w:t>
      </w:r>
      <w:r w:rsidRPr="00746F5E">
        <w:rPr>
          <w:b/>
        </w:rPr>
        <w:tab/>
      </w:r>
      <w:r w:rsidRPr="00746F5E">
        <w:rPr>
          <w:b/>
          <w:sz w:val="96"/>
        </w:rPr>
        <w:t xml:space="preserve">□ </w:t>
      </w:r>
      <w:r w:rsidRPr="00746F5E">
        <w:rPr>
          <w:b/>
        </w:rPr>
        <w:t>48 miesięcy</w:t>
      </w:r>
      <w:r w:rsidRPr="00746F5E">
        <w:rPr>
          <w:b/>
        </w:rPr>
        <w:tab/>
      </w:r>
      <w:r w:rsidRPr="00746F5E">
        <w:rPr>
          <w:b/>
        </w:rPr>
        <w:tab/>
      </w:r>
      <w:r w:rsidRPr="00746F5E">
        <w:rPr>
          <w:b/>
          <w:sz w:val="96"/>
        </w:rPr>
        <w:t xml:space="preserve"> □ </w:t>
      </w:r>
      <w:r w:rsidRPr="00746F5E">
        <w:rPr>
          <w:b/>
        </w:rPr>
        <w:t>60 miesięcy</w:t>
      </w:r>
      <w:r w:rsidRPr="00746F5E">
        <w:t xml:space="preserve"> </w:t>
      </w:r>
    </w:p>
    <w:p w:rsidR="00F961DE" w:rsidRPr="00746F5E" w:rsidRDefault="00F961DE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46F5E">
        <w:rPr>
          <w:sz w:val="18"/>
        </w:rPr>
        <w:t>Proszę zaznaczyć znakiem X właściwe pole</w:t>
      </w:r>
    </w:p>
    <w:p w:rsidR="00F961DE" w:rsidRPr="00352A43" w:rsidRDefault="00F961DE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  <w:szCs w:val="16"/>
        </w:rPr>
      </w:pPr>
    </w:p>
    <w:p w:rsidR="00F961DE" w:rsidRPr="00746F5E" w:rsidRDefault="00F961DE" w:rsidP="00F961DE">
      <w:pPr>
        <w:rPr>
          <w:sz w:val="16"/>
          <w:szCs w:val="16"/>
        </w:rPr>
      </w:pPr>
    </w:p>
    <w:p w:rsidR="00F961DE" w:rsidRPr="00746F5E" w:rsidRDefault="00F961DE" w:rsidP="00F961DE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746F5E">
        <w:rPr>
          <w:b/>
          <w:szCs w:val="24"/>
          <w:highlight w:val="yellow"/>
        </w:rPr>
        <w:t>III KRYTERIUM TERMIN REALIZACJI</w:t>
      </w:r>
      <w:r w:rsidRPr="00746F5E">
        <w:rPr>
          <w:b/>
          <w:szCs w:val="24"/>
        </w:rPr>
        <w:t xml:space="preserve"> </w:t>
      </w:r>
    </w:p>
    <w:p w:rsidR="00F961DE" w:rsidRPr="00746F5E" w:rsidRDefault="00F961DE" w:rsidP="00F961DE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746F5E">
        <w:rPr>
          <w:b/>
          <w:szCs w:val="24"/>
        </w:rPr>
        <w:t xml:space="preserve">Termin realizacji </w:t>
      </w:r>
    </w:p>
    <w:p w:rsidR="00F961DE" w:rsidRPr="00746F5E" w:rsidRDefault="00F961DE" w:rsidP="00352A43">
      <w:pPr>
        <w:pStyle w:val="Tekstpodstawowywcity"/>
        <w:ind w:left="0" w:firstLine="0"/>
        <w:rPr>
          <w:sz w:val="96"/>
        </w:rPr>
      </w:pPr>
      <w:r w:rsidRPr="00746F5E">
        <w:rPr>
          <w:sz w:val="96"/>
        </w:rPr>
        <w:t xml:space="preserve">□  </w:t>
      </w:r>
      <w:r w:rsidRPr="00746F5E">
        <w:rPr>
          <w:b/>
          <w:szCs w:val="24"/>
        </w:rPr>
        <w:t>60 dni</w:t>
      </w:r>
      <w:r w:rsidRPr="00746F5E">
        <w:rPr>
          <w:sz w:val="96"/>
        </w:rPr>
        <w:t xml:space="preserve">        □  </w:t>
      </w:r>
      <w:r w:rsidRPr="00746F5E">
        <w:rPr>
          <w:b/>
          <w:szCs w:val="24"/>
        </w:rPr>
        <w:t>50 dni</w:t>
      </w:r>
      <w:r w:rsidRPr="00746F5E">
        <w:rPr>
          <w:sz w:val="96"/>
        </w:rPr>
        <w:t xml:space="preserve">    </w:t>
      </w:r>
      <w:r w:rsidRPr="00746F5E">
        <w:rPr>
          <w:b/>
          <w:sz w:val="96"/>
        </w:rPr>
        <w:t>□</w:t>
      </w:r>
      <w:r w:rsidRPr="00746F5E">
        <w:rPr>
          <w:sz w:val="96"/>
        </w:rPr>
        <w:t xml:space="preserve">   </w:t>
      </w:r>
      <w:r w:rsidRPr="00746F5E">
        <w:rPr>
          <w:b/>
          <w:szCs w:val="24"/>
        </w:rPr>
        <w:t>40 dni</w:t>
      </w:r>
      <w:r w:rsidRPr="00746F5E">
        <w:rPr>
          <w:sz w:val="96"/>
        </w:rPr>
        <w:t xml:space="preserve">   </w:t>
      </w:r>
    </w:p>
    <w:p w:rsidR="00F961DE" w:rsidRPr="00746F5E" w:rsidRDefault="00F961DE" w:rsidP="00F9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46F5E">
        <w:rPr>
          <w:sz w:val="18"/>
        </w:rPr>
        <w:t>Proszę zaznaczyć znakiem X właściwe pole</w:t>
      </w:r>
    </w:p>
    <w:p w:rsidR="00351287" w:rsidRPr="00352A43" w:rsidRDefault="00356001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  <w:r>
        <w:rPr>
          <w:sz w:val="96"/>
        </w:rPr>
        <w:t xml:space="preserve">  </w:t>
      </w:r>
      <w:r w:rsidR="00F961DE" w:rsidRPr="00746F5E">
        <w:rPr>
          <w:sz w:val="96"/>
        </w:rPr>
        <w:t xml:space="preserve">      </w:t>
      </w:r>
    </w:p>
    <w:p w:rsidR="00A97B3F" w:rsidRPr="00746F5E" w:rsidRDefault="00A97B3F" w:rsidP="00A97B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6F5E">
        <w:rPr>
          <w:b/>
        </w:rPr>
        <w:t xml:space="preserve">Zamawiający wymaga podania w poniższej wycenie szczegółowej (tabeli) marki/modelu/producenta oferowanego asortymentu. W przypadku produkcji własnej oferowanych mebli należy w miejscu marki/modelu/producenta niniejszego formularza wpisanie produkcja własna. </w:t>
      </w:r>
    </w:p>
    <w:p w:rsidR="00351287" w:rsidRPr="00746F5E" w:rsidRDefault="00A97B3F" w:rsidP="00DA130F">
      <w:pPr>
        <w:pStyle w:val="Tekstpodstawowywcity"/>
        <w:spacing w:line="360" w:lineRule="auto"/>
        <w:ind w:left="0" w:firstLine="0"/>
        <w:rPr>
          <w:szCs w:val="24"/>
        </w:rPr>
      </w:pPr>
      <w:r w:rsidRPr="00746F5E">
        <w:rPr>
          <w:b/>
          <w:sz w:val="28"/>
        </w:rPr>
        <w:t>Należy wypełnić poniższą wycenę szczegółową</w:t>
      </w:r>
    </w:p>
    <w:tbl>
      <w:tblPr>
        <w:tblW w:w="108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2763"/>
        <w:gridCol w:w="709"/>
        <w:gridCol w:w="480"/>
        <w:gridCol w:w="1804"/>
        <w:gridCol w:w="1801"/>
        <w:gridCol w:w="2292"/>
      </w:tblGrid>
      <w:tr w:rsidR="00532581" w:rsidRPr="00746F5E" w:rsidTr="00532581">
        <w:trPr>
          <w:gridAfter w:val="1"/>
          <w:wAfter w:w="2292" w:type="dxa"/>
          <w:trHeight w:val="300"/>
          <w:jc w:val="center"/>
        </w:trPr>
        <w:tc>
          <w:tcPr>
            <w:tcW w:w="994" w:type="dxa"/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</w:p>
        </w:tc>
        <w:tc>
          <w:tcPr>
            <w:tcW w:w="2763" w:type="dxa"/>
            <w:vAlign w:val="center"/>
            <w:hideMark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noWrap/>
            <w:vAlign w:val="center"/>
            <w:hideMark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</w:tr>
      <w:tr w:rsidR="00532581" w:rsidRPr="00746F5E" w:rsidTr="00532581">
        <w:trPr>
          <w:gridAfter w:val="1"/>
          <w:wAfter w:w="2292" w:type="dxa"/>
          <w:trHeight w:val="315"/>
          <w:jc w:val="center"/>
        </w:trPr>
        <w:tc>
          <w:tcPr>
            <w:tcW w:w="994" w:type="dxa"/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</w:p>
        </w:tc>
        <w:tc>
          <w:tcPr>
            <w:tcW w:w="2763" w:type="dxa"/>
            <w:vAlign w:val="center"/>
            <w:hideMark/>
          </w:tcPr>
          <w:p w:rsidR="00532581" w:rsidRPr="00746F5E" w:rsidRDefault="00532581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46F5E">
              <w:rPr>
                <w:b/>
                <w:bCs/>
                <w:color w:val="000000"/>
              </w:rPr>
              <w:t>SALE DYDAKTYCZNE</w:t>
            </w:r>
          </w:p>
        </w:tc>
        <w:tc>
          <w:tcPr>
            <w:tcW w:w="709" w:type="dxa"/>
            <w:noWrap/>
            <w:vAlign w:val="center"/>
            <w:hideMark/>
          </w:tcPr>
          <w:p w:rsidR="00532581" w:rsidRPr="00746F5E" w:rsidRDefault="00532581">
            <w:pPr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noWrap/>
            <w:vAlign w:val="center"/>
            <w:hideMark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</w:tr>
      <w:tr w:rsidR="00532581" w:rsidRPr="00746F5E" w:rsidTr="00532581">
        <w:trPr>
          <w:trHeight w:val="1215"/>
          <w:jc w:val="center"/>
        </w:trPr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46F5E">
              <w:rPr>
                <w:b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  <w:hideMark/>
          </w:tcPr>
          <w:p w:rsidR="00532581" w:rsidRPr="00746F5E" w:rsidRDefault="00532581">
            <w:pPr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746F5E">
              <w:rPr>
                <w:b/>
                <w:color w:val="000000"/>
                <w:sz w:val="20"/>
                <w:szCs w:val="20"/>
              </w:rPr>
              <w:t>jm</w:t>
            </w:r>
            <w:proofErr w:type="spellEnd"/>
            <w:r w:rsidRPr="00746F5E">
              <w:rPr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32581" w:rsidRPr="00746F5E" w:rsidRDefault="0053258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 xml:space="preserve">Cena jednostkowa brutto w PLN </w:t>
            </w:r>
          </w:p>
        </w:tc>
        <w:tc>
          <w:tcPr>
            <w:tcW w:w="18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32581" w:rsidRPr="00746F5E" w:rsidRDefault="00532581" w:rsidP="00F449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Wartość brutto</w:t>
            </w:r>
          </w:p>
          <w:p w:rsidR="00F4496F" w:rsidRPr="00746F5E" w:rsidRDefault="00F4496F" w:rsidP="00F449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</w:rPr>
              <w:t>w PLN</w:t>
            </w:r>
          </w:p>
        </w:tc>
        <w:tc>
          <w:tcPr>
            <w:tcW w:w="22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32581" w:rsidRPr="00746F5E" w:rsidRDefault="00F4496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6F5E">
              <w:rPr>
                <w:b/>
                <w:color w:val="000000"/>
                <w:sz w:val="20"/>
                <w:szCs w:val="20"/>
                <w:u w:val="single"/>
              </w:rPr>
              <w:t>Nazwa producenta oraz nazwa modelu lub nr katalogowy oferowanego produktu nadany przez producenta</w:t>
            </w: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stolik 120x60 nogi składane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katedra 180x80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biurko pod komputer 120x60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16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krzesło obrotowe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 xml:space="preserve">krzesło stacjonarne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232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zestaw trzy siedziskowy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szafka niska 80x39x75h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regał na sprzęt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wieszak stojący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10.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siedzisko prostokątne 3-osobowe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siedzisko prostokątne 2-osobowe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12.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listwy odbojowe wys. 30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72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mb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6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wieszak naścienny płytowy dł. 200cm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lastRenderedPageBreak/>
              <w:t> </w:t>
            </w:r>
          </w:p>
        </w:tc>
        <w:tc>
          <w:tcPr>
            <w:tcW w:w="2763" w:type="dxa"/>
            <w:noWrap/>
            <w:vAlign w:val="center"/>
            <w:hideMark/>
          </w:tcPr>
          <w:p w:rsidR="00532581" w:rsidRPr="00746F5E" w:rsidRDefault="00F4496F">
            <w:pPr>
              <w:rPr>
                <w:b/>
                <w:bCs/>
                <w:color w:val="000000"/>
              </w:rPr>
            </w:pPr>
            <w:r w:rsidRPr="00746F5E">
              <w:rPr>
                <w:b/>
                <w:bCs/>
                <w:color w:val="000000"/>
              </w:rPr>
              <w:t xml:space="preserve">GABINETY </w:t>
            </w:r>
            <w:r w:rsidR="00532581" w:rsidRPr="00746F5E">
              <w:rPr>
                <w:b/>
                <w:bCs/>
                <w:color w:val="000000"/>
              </w:rPr>
              <w:t>DZIEKANSKIE I POKOJE BIUROWE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32581" w:rsidRPr="00746F5E" w:rsidRDefault="00532581">
            <w:pPr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32581" w:rsidRPr="00746F5E" w:rsidRDefault="00532581">
            <w:pPr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32581" w:rsidRPr="00746F5E" w:rsidRDefault="00532581">
            <w:pPr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14.</w:t>
            </w:r>
          </w:p>
        </w:tc>
        <w:tc>
          <w:tcPr>
            <w:tcW w:w="2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biurko gabinetowe 200x100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dostawka boczna gabinetowa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16.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kontener gabinetowy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komoda gabinetowa 249x42x116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komoda gabinetowa 152x42x187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komoda gabinetowa 200x42x82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6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20.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gabinetowa ubraniowo- aktowa 103x42x187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gabinetowa przeszklona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22.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stół gabinetowy okrągły fi 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stół gabinetowy beczka 210x100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24.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stół beczka 320x120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 xml:space="preserve">wieszak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6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26.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biurko gabinetowe - w okleinie naturalnej - doposażenie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stół prostokątny 240x100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katedra 400x100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kpl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komoda gabinetowa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30.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 xml:space="preserve">wieszak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lada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kpl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32.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 xml:space="preserve">kontener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46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aktowa z żaluzją 120x43x74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34.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biurko kształtowe dł.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biurko kształtowe dł.170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36.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biurko dł.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biurko dł. 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kontener mobilny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21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39.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szafka żaluzjowa przybiurkowa szer. 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40.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przystawka boczna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lastRenderedPageBreak/>
              <w:t>41.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szafka żaluzjowa 80x39x75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449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42.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szafka gospodarcza niska 80x39x75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413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aktowo-ubraniowa 80x39x183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44.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aktowa 80x39x183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70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aktowa na korespondencję 80x39x183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46.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biurko kształtowe dł.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biurko dł.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szafę 80x39x75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stolik 80x60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6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50.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r w:rsidRPr="00746F5E">
              <w:t>biurko kształtowe na stelażu metalowym dł.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491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r w:rsidRPr="00746F5E">
              <w:t>szafka przybiurkowa z żaluzją 80x45x75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</w:p>
        </w:tc>
        <w:tc>
          <w:tcPr>
            <w:tcW w:w="2763" w:type="dxa"/>
            <w:vAlign w:val="center"/>
            <w:hideMark/>
          </w:tcPr>
          <w:p w:rsidR="00532581" w:rsidRPr="00746F5E" w:rsidRDefault="00532581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46F5E">
              <w:rPr>
                <w:b/>
                <w:bCs/>
                <w:color w:val="000000"/>
              </w:rPr>
              <w:t>DZIEKANATY</w:t>
            </w:r>
          </w:p>
        </w:tc>
        <w:tc>
          <w:tcPr>
            <w:tcW w:w="709" w:type="dxa"/>
            <w:noWrap/>
            <w:vAlign w:val="center"/>
            <w:hideMark/>
          </w:tcPr>
          <w:p w:rsidR="00532581" w:rsidRPr="00746F5E" w:rsidRDefault="00532581">
            <w:pPr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noWrap/>
            <w:vAlign w:val="center"/>
            <w:hideMark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52.</w:t>
            </w:r>
          </w:p>
        </w:tc>
        <w:tc>
          <w:tcPr>
            <w:tcW w:w="2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 xml:space="preserve">biurko kształtowe prawe/lewe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kontener stacjonarny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54.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biurko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regał przybiurkowy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56.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przegroda pomiędzy biurka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450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szafka aktowa niska 80x39x75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aktowa 80x39x183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59.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regał półotwarty 80x39x183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60.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szafę 80x39x75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750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61.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szafa ubraniowa wąska 55x39x183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53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62.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nadstawka na szafę ubraniową 55x39x75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572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63.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szafka gospodarcza z żaluzją 74x60x183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6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64.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r w:rsidRPr="00746F5E">
              <w:t>stolik kwadratowy 80x80 na podstawie talerzowej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65.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r w:rsidRPr="00746F5E">
              <w:t>przeróbka istniejącej lady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kpl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noWrap/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</w:p>
        </w:tc>
        <w:tc>
          <w:tcPr>
            <w:tcW w:w="2763" w:type="dxa"/>
            <w:vAlign w:val="center"/>
            <w:hideMark/>
          </w:tcPr>
          <w:p w:rsidR="00532581" w:rsidRPr="00746F5E" w:rsidRDefault="00532581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46F5E">
              <w:rPr>
                <w:b/>
                <w:bCs/>
                <w:color w:val="000000"/>
              </w:rPr>
              <w:t>SIEDZISKA</w:t>
            </w:r>
          </w:p>
        </w:tc>
        <w:tc>
          <w:tcPr>
            <w:tcW w:w="709" w:type="dxa"/>
            <w:noWrap/>
            <w:vAlign w:val="center"/>
            <w:hideMark/>
          </w:tcPr>
          <w:p w:rsidR="00532581" w:rsidRPr="00746F5E" w:rsidRDefault="00532581">
            <w:pPr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noWrap/>
            <w:vAlign w:val="center"/>
            <w:hideMark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532581" w:rsidRPr="00746F5E" w:rsidRDefault="00532581">
            <w:pPr>
              <w:rPr>
                <w:sz w:val="20"/>
                <w:szCs w:val="2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lastRenderedPageBreak/>
              <w:t>66.</w:t>
            </w:r>
          </w:p>
        </w:tc>
        <w:tc>
          <w:tcPr>
            <w:tcW w:w="2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r w:rsidRPr="00746F5E">
              <w:t>fotel obrotowy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17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67.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 xml:space="preserve">krzesło stacjonarne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101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00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68.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pPr>
              <w:rPr>
                <w:color w:val="000000"/>
              </w:rPr>
            </w:pPr>
            <w:r w:rsidRPr="00746F5E">
              <w:rPr>
                <w:color w:val="000000"/>
              </w:rPr>
              <w:t>krzesło konferencyjne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  <w:r w:rsidRPr="00746F5E">
              <w:rPr>
                <w:color w:val="000000"/>
              </w:rPr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  <w:rPr>
                <w:color w:val="000000"/>
              </w:rPr>
            </w:pPr>
          </w:p>
        </w:tc>
      </w:tr>
      <w:tr w:rsidR="00532581" w:rsidRPr="00746F5E" w:rsidTr="00532581">
        <w:trPr>
          <w:trHeight w:val="315"/>
          <w:jc w:val="center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69.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32581" w:rsidRPr="00746F5E" w:rsidRDefault="00532581">
            <w:r w:rsidRPr="00746F5E">
              <w:t xml:space="preserve">krzesło stacjonarne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32581" w:rsidRPr="00746F5E" w:rsidRDefault="00532581">
            <w:pPr>
              <w:jc w:val="center"/>
            </w:pPr>
            <w:r w:rsidRPr="00746F5E">
              <w:t>szt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</w:pPr>
          </w:p>
        </w:tc>
        <w:tc>
          <w:tcPr>
            <w:tcW w:w="1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</w:pP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32581" w:rsidRPr="00746F5E" w:rsidRDefault="00532581">
            <w:pPr>
              <w:jc w:val="center"/>
            </w:pPr>
          </w:p>
        </w:tc>
      </w:tr>
    </w:tbl>
    <w:p w:rsidR="00351287" w:rsidRPr="00746F5E" w:rsidRDefault="00351287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185505" w:rsidRPr="00746F5E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t>2) Oświadczamy, że zakres dostawy przewidzianej do wykonania jest zgodny z zakresem objętym specyfikacją istotnych warunków zamówienia.</w:t>
      </w:r>
    </w:p>
    <w:p w:rsidR="00185505" w:rsidRPr="00746F5E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t xml:space="preserve">3)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351287" w:rsidRPr="00746F5E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46F5E">
        <w:t>4) Oświadczamy, że uważamy się za związanych niniejszą ofertą na czas wskazany w specyfikacji istotnych warunków zamówienia,</w:t>
      </w:r>
    </w:p>
    <w:p w:rsidR="00185505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746F5E"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5B7A52" w:rsidRPr="00352A43" w:rsidRDefault="005B7A52" w:rsidP="005B7A52">
      <w:pPr>
        <w:spacing w:line="256" w:lineRule="auto"/>
        <w:jc w:val="both"/>
      </w:pPr>
      <w:r w:rsidRPr="00352A43">
        <w:rPr>
          <w:color w:val="000000"/>
        </w:rPr>
        <w:t>6)</w:t>
      </w:r>
      <w:r w:rsidRPr="00352A43">
        <w:t xml:space="preserve"> Oświadczamy, że przed podpisaniem umowy </w:t>
      </w:r>
      <w:r w:rsidR="00624563">
        <w:t xml:space="preserve"> </w:t>
      </w:r>
      <w:r w:rsidR="00624563" w:rsidRPr="00624563">
        <w:t xml:space="preserve">nie później niż 5 dni po wyborze najkorzystniejszej </w:t>
      </w:r>
      <w:r w:rsidRPr="00624563">
        <w:t>dostarczmy Zmawiającemu w</w:t>
      </w:r>
      <w:r w:rsidRPr="00352A43">
        <w:t>ymagane c</w:t>
      </w:r>
      <w:r w:rsidR="00352A43" w:rsidRPr="00352A43">
        <w:t xml:space="preserve">ertyfikaty, atesty, raporty </w:t>
      </w:r>
      <w:r w:rsidRPr="00352A43">
        <w:t>poświad</w:t>
      </w:r>
      <w:r w:rsidR="00352A43" w:rsidRPr="00352A43">
        <w:t>czoną za zgodność z oryginałem,</w:t>
      </w:r>
    </w:p>
    <w:p w:rsidR="00185505" w:rsidRPr="00746F5E" w:rsidRDefault="005B7A52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7</w:t>
      </w:r>
      <w:r w:rsidR="00185505" w:rsidRPr="00746F5E">
        <w:rPr>
          <w:color w:val="000000"/>
        </w:rPr>
        <w:t xml:space="preserve">) oferta liczy </w:t>
      </w:r>
      <w:r w:rsidR="00185505" w:rsidRPr="00746F5E">
        <w:rPr>
          <w:b/>
          <w:color w:val="000000"/>
        </w:rPr>
        <w:t xml:space="preserve">........................ </w:t>
      </w:r>
      <w:r w:rsidR="00185505" w:rsidRPr="00746F5E">
        <w:rPr>
          <w:color w:val="000000"/>
        </w:rPr>
        <w:t>kolejno ponumerowanych kart,</w:t>
      </w:r>
    </w:p>
    <w:p w:rsidR="00185505" w:rsidRPr="00746F5E" w:rsidRDefault="005B7A52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8</w:t>
      </w:r>
      <w:r w:rsidR="00185505" w:rsidRPr="00746F5E">
        <w:t>) Nazwa podwykonawcy i zakres rzeczowy, któremu Wykonawca zamierza powierzyć wykonanie części przedmiotu zamówienia lub całości przedmiotu zamówienia.</w:t>
      </w:r>
    </w:p>
    <w:p w:rsidR="00185505" w:rsidRPr="00746F5E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85505" w:rsidRPr="00746F5E" w:rsidTr="0018550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505" w:rsidRPr="00746F5E" w:rsidRDefault="00185505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746F5E">
              <w:t>Lp</w:t>
            </w:r>
            <w:proofErr w:type="spellEnd"/>
            <w:r w:rsidRPr="00746F5E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746F5E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746F5E">
              <w:t>Zakres rzeczowy</w:t>
            </w:r>
          </w:p>
        </w:tc>
      </w:tr>
      <w:tr w:rsidR="00185505" w:rsidRPr="00746F5E" w:rsidTr="0018550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185505" w:rsidRPr="00746F5E" w:rsidTr="0018550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05" w:rsidRPr="00746F5E" w:rsidRDefault="0018550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185505" w:rsidRPr="00746F5E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185505" w:rsidRPr="00746F5E" w:rsidRDefault="00185505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746F5E">
        <w:rPr>
          <w:b/>
        </w:rPr>
        <w:t xml:space="preserve">* Wypełnić jeżeli Wykonawca zamierza powierzyć podwykonawstwo </w:t>
      </w:r>
    </w:p>
    <w:p w:rsidR="00185505" w:rsidRPr="00746F5E" w:rsidRDefault="005B7A52" w:rsidP="001855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</w:t>
      </w:r>
      <w:r w:rsidR="00185505" w:rsidRPr="00746F5E">
        <w:t xml:space="preserve">) oświadczamy, że zapoznaliśmy się z istotnymi postanowieniami umowy </w:t>
      </w:r>
      <w:r w:rsidR="00185505" w:rsidRPr="00746F5E">
        <w:rPr>
          <w:color w:val="000000"/>
        </w:rPr>
        <w:t>(wzorem umowy),</w:t>
      </w:r>
      <w:r w:rsidR="00185505" w:rsidRPr="00746F5E"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185505" w:rsidRPr="00746F5E" w:rsidRDefault="005B7A52" w:rsidP="00185505">
      <w:pPr>
        <w:spacing w:line="360" w:lineRule="auto"/>
        <w:jc w:val="both"/>
      </w:pPr>
      <w:r>
        <w:t>10</w:t>
      </w:r>
      <w:r w:rsidR="00185505" w:rsidRPr="00746F5E">
        <w:t>) prosimy o zwrot pieniędzy wniesionych tytułem wadium na konto*:</w:t>
      </w:r>
    </w:p>
    <w:p w:rsidR="00185505" w:rsidRPr="00746F5E" w:rsidRDefault="00185505" w:rsidP="00185505">
      <w:r w:rsidRPr="00746F5E">
        <w:t>................................................................................................................................,</w:t>
      </w:r>
    </w:p>
    <w:p w:rsidR="00205D5A" w:rsidRPr="00746F5E" w:rsidRDefault="00185505" w:rsidP="00746F5E">
      <w:pPr>
        <w:jc w:val="both"/>
        <w:rPr>
          <w:i/>
        </w:rPr>
      </w:pPr>
      <w:r w:rsidRPr="00746F5E">
        <w:rPr>
          <w:i/>
        </w:rPr>
        <w:t>* dotyczy tych wykonawców, którzy wnoszą wadium gotówką</w:t>
      </w:r>
    </w:p>
    <w:p w:rsidR="00746F5E" w:rsidRPr="00746F5E" w:rsidRDefault="00746F5E" w:rsidP="00746F5E">
      <w:pPr>
        <w:jc w:val="both"/>
        <w:rPr>
          <w:i/>
        </w:rPr>
      </w:pPr>
    </w:p>
    <w:p w:rsidR="00205D5A" w:rsidRPr="00746F5E" w:rsidRDefault="00205D5A" w:rsidP="00746F5E">
      <w:pPr>
        <w:ind w:hanging="284"/>
        <w:jc w:val="both"/>
      </w:pPr>
      <w:r w:rsidRPr="00746F5E">
        <w:t>1</w:t>
      </w:r>
      <w:r w:rsidR="005B7A52">
        <w:t>1</w:t>
      </w:r>
      <w:r w:rsidRPr="00746F5E">
        <w:t>) </w:t>
      </w:r>
      <w:r w:rsidRPr="00746F5E">
        <w:rPr>
          <w:color w:val="000000"/>
        </w:rPr>
        <w:t xml:space="preserve">Oświadczam, że wypełniłem obowiązki informacyjne przewidziane w art. 13 lub art. 14 RODO wobec osób fizycznych, </w:t>
      </w:r>
      <w:r w:rsidRPr="00746F5E">
        <w:t>od których dane osobowe bezpośrednio lub pośrednio pozyskałem</w:t>
      </w:r>
      <w:r w:rsidRPr="00746F5E">
        <w:rPr>
          <w:color w:val="000000"/>
        </w:rPr>
        <w:t xml:space="preserve"> w celu ubiegania się o udzielenie zamówienia publicznego w niniejszym postępowaniu</w:t>
      </w:r>
      <w:r w:rsidRPr="00746F5E">
        <w:t>.*</w:t>
      </w:r>
      <w:r w:rsidRPr="00746F5E">
        <w:rPr>
          <w:i/>
          <w:color w:val="000000"/>
        </w:rPr>
        <w:t xml:space="preserve"> /Jeśli nie dotyczy wykreślić/</w:t>
      </w:r>
    </w:p>
    <w:p w:rsidR="00205D5A" w:rsidRPr="00746F5E" w:rsidRDefault="00205D5A" w:rsidP="00746F5E">
      <w:pPr>
        <w:pStyle w:val="NormalnyWeb"/>
        <w:jc w:val="both"/>
        <w:rPr>
          <w:i/>
          <w:color w:val="000000"/>
          <w:sz w:val="20"/>
          <w:szCs w:val="20"/>
        </w:rPr>
      </w:pPr>
      <w:r w:rsidRPr="00746F5E">
        <w:rPr>
          <w:i/>
          <w:color w:val="000000"/>
          <w:sz w:val="20"/>
          <w:szCs w:val="20"/>
        </w:rPr>
        <w:t xml:space="preserve">* W przypadku gdy wykonawca </w:t>
      </w:r>
      <w:r w:rsidRPr="00746F5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6F5E">
        <w:rPr>
          <w:b/>
          <w:i/>
          <w:sz w:val="20"/>
          <w:szCs w:val="20"/>
        </w:rPr>
        <w:t>(usunięcie treści oświadczenia przez jego wykreślenie).</w:t>
      </w:r>
    </w:p>
    <w:p w:rsidR="006F12F2" w:rsidRPr="00746F5E" w:rsidRDefault="00205D5A" w:rsidP="00DA130F">
      <w:pPr>
        <w:spacing w:line="360" w:lineRule="auto"/>
        <w:ind w:hanging="284"/>
        <w:jc w:val="both"/>
      </w:pPr>
      <w:r w:rsidRPr="00746F5E">
        <w:t>1</w:t>
      </w:r>
      <w:r w:rsidR="005B7A52">
        <w:t>2</w:t>
      </w:r>
      <w:r w:rsidR="006F12F2" w:rsidRPr="00746F5E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746F5E">
        <w:tc>
          <w:tcPr>
            <w:tcW w:w="727" w:type="dxa"/>
          </w:tcPr>
          <w:p w:rsidR="006F12F2" w:rsidRPr="00746F5E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746F5E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746F5E" w:rsidRDefault="006F12F2" w:rsidP="006F12F2">
      <w:pPr>
        <w:spacing w:line="360" w:lineRule="auto"/>
        <w:ind w:left="540"/>
        <w:jc w:val="both"/>
      </w:pPr>
      <w:r w:rsidRPr="00746F5E">
        <w:t>pozostałe dokumenty, o których mowa w Specyfikacji Istotnych Warunków Zamówienia,</w:t>
      </w:r>
    </w:p>
    <w:p w:rsidR="00C214D6" w:rsidRDefault="006F12F2" w:rsidP="009C30A3">
      <w:pPr>
        <w:spacing w:line="360" w:lineRule="auto"/>
        <w:ind w:firstLine="496"/>
        <w:jc w:val="both"/>
      </w:pPr>
      <w:r w:rsidRPr="00746F5E">
        <w:t>inne ................................................................. .</w:t>
      </w:r>
    </w:p>
    <w:p w:rsidR="009C30A3" w:rsidRDefault="009C30A3" w:rsidP="009C30A3">
      <w:pPr>
        <w:ind w:hanging="284"/>
        <w:jc w:val="both"/>
        <w:rPr>
          <w:bCs/>
        </w:rPr>
      </w:pPr>
      <w:r>
        <w:lastRenderedPageBreak/>
        <w:t>1</w:t>
      </w:r>
      <w:r>
        <w:t>3</w:t>
      </w:r>
      <w:r>
        <w:t xml:space="preserve">. Wykonawca należy do </w:t>
      </w:r>
      <w:r>
        <w:rPr>
          <w:bCs/>
        </w:rPr>
        <w:t>sektora małych i średnich przedsiębiorstw</w:t>
      </w:r>
    </w:p>
    <w:p w:rsidR="009C30A3" w:rsidRDefault="009C30A3" w:rsidP="009C30A3">
      <w:pPr>
        <w:ind w:left="142" w:hanging="426"/>
        <w:jc w:val="both"/>
      </w:pPr>
    </w:p>
    <w:p w:rsidR="009C30A3" w:rsidRDefault="009C30A3" w:rsidP="009C30A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9C30A3" w:rsidRDefault="009C30A3" w:rsidP="009C30A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9C30A3" w:rsidRPr="009C30A3" w:rsidRDefault="009C30A3" w:rsidP="009C30A3">
      <w:pPr>
        <w:spacing w:line="360" w:lineRule="auto"/>
        <w:ind w:firstLine="496"/>
        <w:jc w:val="both"/>
      </w:pPr>
    </w:p>
    <w:p w:rsidR="00AA23A4" w:rsidRPr="00746F5E" w:rsidRDefault="009C24E5" w:rsidP="009C24E5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UWAGA!!!!! Proszę wypełnić obowiązkowo.</w:t>
      </w:r>
    </w:p>
    <w:p w:rsidR="00AA23A4" w:rsidRPr="00746F5E" w:rsidRDefault="009C24E5" w:rsidP="009C24E5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Dane kontaktowe Wykonawcy:            </w:t>
      </w:r>
    </w:p>
    <w:p w:rsidR="00AA23A4" w:rsidRPr="00746F5E" w:rsidRDefault="00AA23A4" w:rsidP="009C24E5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Pełna nazwa wykonawcy zgodnie z wpisem do ewidencji działalności gospodarczej lub KRS :  …</w:t>
      </w:r>
      <w:r w:rsidR="00DA130F" w:rsidRPr="00746F5E">
        <w:rPr>
          <w:b/>
          <w:bCs/>
        </w:rPr>
        <w:t>………………………………………………………</w:t>
      </w:r>
      <w:r w:rsidRPr="00746F5E">
        <w:rPr>
          <w:b/>
          <w:bCs/>
        </w:rPr>
        <w:t>…..</w:t>
      </w:r>
    </w:p>
    <w:p w:rsidR="00AA23A4" w:rsidRPr="00746F5E" w:rsidRDefault="009C24E5" w:rsidP="009C24E5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telefon ....................</w:t>
      </w:r>
      <w:bookmarkStart w:id="0" w:name="_GoBack"/>
      <w:bookmarkEnd w:id="0"/>
      <w:r w:rsidRPr="00746F5E">
        <w:rPr>
          <w:b/>
          <w:bCs/>
        </w:rPr>
        <w:t>....................</w:t>
      </w:r>
    </w:p>
    <w:p w:rsidR="00AA23A4" w:rsidRPr="00746F5E" w:rsidRDefault="009C24E5" w:rsidP="00AA23A4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>Fax. .............................................</w:t>
      </w:r>
    </w:p>
    <w:p w:rsidR="00AA23A4" w:rsidRPr="00746F5E" w:rsidRDefault="00AA23A4" w:rsidP="00AA23A4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 xml:space="preserve"> e-mail: .......................................</w:t>
      </w:r>
    </w:p>
    <w:p w:rsidR="009C24E5" w:rsidRPr="00746F5E" w:rsidRDefault="00AA23A4" w:rsidP="00BC16BF">
      <w:pPr>
        <w:spacing w:line="360" w:lineRule="auto"/>
        <w:jc w:val="both"/>
        <w:rPr>
          <w:b/>
          <w:bCs/>
        </w:rPr>
      </w:pPr>
      <w:r w:rsidRPr="00746F5E">
        <w:rPr>
          <w:b/>
          <w:bCs/>
        </w:rPr>
        <w:t xml:space="preserve">NIP   </w:t>
      </w:r>
      <w:r w:rsidR="009C24E5" w:rsidRPr="00746F5E">
        <w:rPr>
          <w:b/>
          <w:bCs/>
        </w:rPr>
        <w:t>: ...........................................</w:t>
      </w:r>
    </w:p>
    <w:p w:rsidR="006F12F2" w:rsidRPr="00746F5E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46F5E">
        <w:rPr>
          <w:u w:val="dotted"/>
        </w:rPr>
        <w:tab/>
      </w:r>
      <w:r w:rsidRPr="00746F5E">
        <w:t xml:space="preserve"> dnia </w:t>
      </w:r>
      <w:r w:rsidRPr="00746F5E">
        <w:rPr>
          <w:u w:val="dotted"/>
        </w:rPr>
        <w:tab/>
      </w:r>
      <w:r w:rsidRPr="00746F5E">
        <w:tab/>
      </w:r>
      <w:r w:rsidRPr="00746F5E">
        <w:rPr>
          <w:u w:val="dotted"/>
        </w:rPr>
        <w:tab/>
      </w:r>
    </w:p>
    <w:p w:rsidR="006F12F2" w:rsidRPr="00746F5E" w:rsidRDefault="006F12F2" w:rsidP="006F12F2">
      <w:pPr>
        <w:ind w:left="5529"/>
        <w:jc w:val="center"/>
      </w:pPr>
      <w:r w:rsidRPr="00746F5E">
        <w:rPr>
          <w:vertAlign w:val="superscript"/>
        </w:rPr>
        <w:t>podpis osoby uprawnionej do składania oświadczeń woli w imieniu Wykonawcy</w:t>
      </w:r>
    </w:p>
    <w:p w:rsidR="008B0507" w:rsidRPr="00746F5E" w:rsidRDefault="008B0507" w:rsidP="006F12F2"/>
    <w:p w:rsidR="00DA130F" w:rsidRPr="00746F5E" w:rsidRDefault="00DA130F" w:rsidP="006F12F2"/>
    <w:p w:rsidR="00DA130F" w:rsidRPr="00746F5E" w:rsidRDefault="00DA130F" w:rsidP="006F12F2"/>
    <w:p w:rsidR="00DA130F" w:rsidRPr="00746F5E" w:rsidRDefault="00DA130F" w:rsidP="006F12F2"/>
    <w:sectPr w:rsidR="00DA130F" w:rsidRPr="00746F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0F" w:rsidRDefault="00AD160F">
      <w:r>
        <w:separator/>
      </w:r>
    </w:p>
  </w:endnote>
  <w:endnote w:type="continuationSeparator" w:id="0">
    <w:p w:rsidR="00AD160F" w:rsidRDefault="00AD1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0F" w:rsidRDefault="00AD16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0F" w:rsidRDefault="00AD160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30A3">
      <w:rPr>
        <w:rStyle w:val="Numerstrony"/>
        <w:noProof/>
      </w:rPr>
      <w:t>6</w:t>
    </w:r>
    <w:r>
      <w:rPr>
        <w:rStyle w:val="Numerstrony"/>
      </w:rPr>
      <w:fldChar w:fldCharType="end"/>
    </w:r>
  </w:p>
  <w:p w:rsidR="00AD160F" w:rsidRDefault="00AD160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0F" w:rsidRDefault="00AD16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0F" w:rsidRDefault="00AD160F">
      <w:r>
        <w:separator/>
      </w:r>
    </w:p>
  </w:footnote>
  <w:footnote w:type="continuationSeparator" w:id="0">
    <w:p w:rsidR="00AD160F" w:rsidRDefault="00AD1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0F" w:rsidRDefault="00AD16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0F" w:rsidRDefault="00AD16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0F" w:rsidRDefault="00AD1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836"/>
    <w:rsid w:val="00016D63"/>
    <w:rsid w:val="000E3E1B"/>
    <w:rsid w:val="00120E80"/>
    <w:rsid w:val="00185505"/>
    <w:rsid w:val="00205D5A"/>
    <w:rsid w:val="00242128"/>
    <w:rsid w:val="00264B92"/>
    <w:rsid w:val="00275899"/>
    <w:rsid w:val="00280050"/>
    <w:rsid w:val="00345612"/>
    <w:rsid w:val="00351287"/>
    <w:rsid w:val="00352A43"/>
    <w:rsid w:val="00356001"/>
    <w:rsid w:val="003B3836"/>
    <w:rsid w:val="003E3EB0"/>
    <w:rsid w:val="004368E0"/>
    <w:rsid w:val="004C4264"/>
    <w:rsid w:val="00532581"/>
    <w:rsid w:val="00554A2B"/>
    <w:rsid w:val="0058146E"/>
    <w:rsid w:val="005A3802"/>
    <w:rsid w:val="005B7A52"/>
    <w:rsid w:val="006033A5"/>
    <w:rsid w:val="00604962"/>
    <w:rsid w:val="00624563"/>
    <w:rsid w:val="006F12F2"/>
    <w:rsid w:val="006F5451"/>
    <w:rsid w:val="00746F5E"/>
    <w:rsid w:val="00831B3D"/>
    <w:rsid w:val="0085366D"/>
    <w:rsid w:val="008B0507"/>
    <w:rsid w:val="008B2454"/>
    <w:rsid w:val="008F5099"/>
    <w:rsid w:val="00935CA5"/>
    <w:rsid w:val="00957E1B"/>
    <w:rsid w:val="009A4ABA"/>
    <w:rsid w:val="009C24E5"/>
    <w:rsid w:val="009C30A3"/>
    <w:rsid w:val="00A97B3F"/>
    <w:rsid w:val="00A97DF6"/>
    <w:rsid w:val="00AA23A4"/>
    <w:rsid w:val="00AD160F"/>
    <w:rsid w:val="00B5672E"/>
    <w:rsid w:val="00BC16BF"/>
    <w:rsid w:val="00BD0C7B"/>
    <w:rsid w:val="00C214D6"/>
    <w:rsid w:val="00C5185F"/>
    <w:rsid w:val="00CE1EC2"/>
    <w:rsid w:val="00D21922"/>
    <w:rsid w:val="00D67BAD"/>
    <w:rsid w:val="00D77E08"/>
    <w:rsid w:val="00D83AAB"/>
    <w:rsid w:val="00DA130F"/>
    <w:rsid w:val="00DC773A"/>
    <w:rsid w:val="00DF5397"/>
    <w:rsid w:val="00E0656B"/>
    <w:rsid w:val="00E9601B"/>
    <w:rsid w:val="00EB44DC"/>
    <w:rsid w:val="00F41BC7"/>
    <w:rsid w:val="00F4496F"/>
    <w:rsid w:val="00F65DB7"/>
    <w:rsid w:val="00F961DE"/>
    <w:rsid w:val="00F965EA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4D4DCF53-FD6D-433B-B222-853C62B73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8F50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50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92708-85F9-4239-B95D-D2C606456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1061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2018-06-27T09:09:00Z</cp:lastPrinted>
  <dcterms:created xsi:type="dcterms:W3CDTF">2018-06-27T09:13:00Z</dcterms:created>
  <dcterms:modified xsi:type="dcterms:W3CDTF">2018-06-27T09:13:00Z</dcterms:modified>
</cp:coreProperties>
</file>