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B3AC4">
        <w:rPr>
          <w:b/>
          <w:i w:val="0"/>
        </w:rPr>
        <w:t xml:space="preserve">5 do SIWZ 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B37DB" w:rsidRPr="008B37DB">
        <w:rPr>
          <w:b/>
          <w:sz w:val="24"/>
        </w:rPr>
        <w:t>NA/P/182/2018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B37DB" w:rsidRPr="008B37DB">
        <w:rPr>
          <w:b/>
        </w:rPr>
        <w:t>przetarg nieograniczony</w:t>
      </w:r>
      <w:r w:rsidR="00753DC1">
        <w:t xml:space="preserve"> na:</w:t>
      </w:r>
    </w:p>
    <w:p w:rsidR="0000184A" w:rsidRDefault="008B37D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B37DB">
        <w:rPr>
          <w:b/>
          <w:sz w:val="24"/>
          <w:szCs w:val="24"/>
        </w:rPr>
        <w:t>Dostawa, montaż i ustawienie mebli dla budynku S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B37DB" w:rsidRPr="008B37D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B37DB" w:rsidRPr="008B37DB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B37DB" w:rsidRPr="008B37D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802" w:rsidRDefault="00685802">
      <w:r>
        <w:separator/>
      </w:r>
    </w:p>
  </w:endnote>
  <w:endnote w:type="continuationSeparator" w:id="0">
    <w:p w:rsidR="00685802" w:rsidRDefault="0068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2A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2A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7DB" w:rsidRDefault="008B37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802" w:rsidRDefault="00685802">
      <w:r>
        <w:separator/>
      </w:r>
    </w:p>
  </w:footnote>
  <w:footnote w:type="continuationSeparator" w:id="0">
    <w:p w:rsidR="00685802" w:rsidRDefault="0068580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7DB" w:rsidRDefault="008B37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7DB" w:rsidRDefault="008B37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7DB" w:rsidRDefault="008B37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80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5802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7DB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2AF8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032EB7-A005-4C15-8340-24E3B820B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92A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92A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56218-1A59-4B2A-84D9-E4AF9B2ED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2018-06-27T05:58:00Z</cp:lastPrinted>
  <dcterms:created xsi:type="dcterms:W3CDTF">2018-06-27T05:58:00Z</dcterms:created>
  <dcterms:modified xsi:type="dcterms:W3CDTF">2018-06-27T05:58:00Z</dcterms:modified>
</cp:coreProperties>
</file>