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546CC">
        <w:rPr>
          <w:b/>
          <w:i w:val="0"/>
          <w:sz w:val="22"/>
          <w:szCs w:val="22"/>
        </w:rPr>
        <w:t>2</w:t>
      </w:r>
      <w:bookmarkStart w:id="0" w:name="_GoBack"/>
      <w:bookmarkEnd w:id="0"/>
      <w:r w:rsidR="00A3495E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D311D" w:rsidRPr="00AD311D">
        <w:rPr>
          <w:rFonts w:ascii="Times New Roman" w:hAnsi="Times New Roman"/>
          <w:b/>
        </w:rPr>
        <w:t>NA/P/191/2018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311D" w:rsidRPr="00AD311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311D" w:rsidRPr="00AD311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D311D" w:rsidRPr="00AD311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D311D" w:rsidRPr="00AD311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D311D" w:rsidRPr="00AD311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D311D" w:rsidRPr="00AD311D">
        <w:rPr>
          <w:rFonts w:ascii="Times New Roman" w:hAnsi="Times New Roman"/>
        </w:rPr>
        <w:t>(</w:t>
      </w:r>
      <w:proofErr w:type="spellStart"/>
      <w:r w:rsidR="00AD311D" w:rsidRPr="00AD311D">
        <w:rPr>
          <w:rFonts w:ascii="Times New Roman" w:hAnsi="Times New Roman"/>
        </w:rPr>
        <w:t>t.j</w:t>
      </w:r>
      <w:proofErr w:type="spellEnd"/>
      <w:r w:rsidR="00AD311D" w:rsidRPr="00AD311D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3495E" w:rsidRDefault="00313417" w:rsidP="00A3495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D311D" w:rsidRPr="00AD311D">
        <w:rPr>
          <w:rFonts w:ascii="Times New Roman" w:hAnsi="Times New Roman"/>
          <w:b/>
        </w:rPr>
        <w:t>Malowanie elewacji po stronie północno-wschodniej budynku S (Zespół Sal Wykładowych)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D311D" w:rsidRPr="00AD311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D311D" w:rsidRPr="00997D0F" w:rsidRDefault="00AD311D" w:rsidP="00AD311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D311D" w:rsidRPr="00023477" w:rsidRDefault="00AD311D" w:rsidP="00AD311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D311D" w:rsidRPr="00997D0F" w:rsidRDefault="00AD311D" w:rsidP="00AD31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D311D" w:rsidRPr="000247FF" w:rsidRDefault="00AD311D" w:rsidP="00AD311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D311D" w:rsidRPr="000247FF" w:rsidRDefault="00AD311D" w:rsidP="00AD311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D311D" w:rsidRPr="00292198" w:rsidRDefault="00AD311D" w:rsidP="00AD31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D311D" w:rsidRPr="000247FF" w:rsidRDefault="00AD311D" w:rsidP="00AD311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AD311D" w:rsidRDefault="00AD311D" w:rsidP="00AD311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A3495E" w:rsidRDefault="00A3495E" w:rsidP="00A3495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A349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A3495E" w:rsidRDefault="00FE4E2B" w:rsidP="00A3495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A3495E" w:rsidSect="00A349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B3C" w:rsidRDefault="00AE0B3C" w:rsidP="0038231F">
      <w:pPr>
        <w:spacing w:after="0" w:line="240" w:lineRule="auto"/>
      </w:pPr>
      <w:r>
        <w:separator/>
      </w:r>
    </w:p>
  </w:endnote>
  <w:endnote w:type="continuationSeparator" w:id="0">
    <w:p w:rsidR="00AE0B3C" w:rsidRDefault="00AE0B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11D" w:rsidRDefault="00AD31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46C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46C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11D" w:rsidRDefault="00AD31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B3C" w:rsidRDefault="00AE0B3C" w:rsidP="0038231F">
      <w:pPr>
        <w:spacing w:after="0" w:line="240" w:lineRule="auto"/>
      </w:pPr>
      <w:r>
        <w:separator/>
      </w:r>
    </w:p>
  </w:footnote>
  <w:footnote w:type="continuationSeparator" w:id="0">
    <w:p w:rsidR="00AE0B3C" w:rsidRDefault="00AE0B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11D" w:rsidRDefault="00AD31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11D" w:rsidRDefault="00AD31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11D" w:rsidRDefault="00AD31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B3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46CC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495E"/>
    <w:rsid w:val="00AD311D"/>
    <w:rsid w:val="00AE0B3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B27DAB0-C76D-4D6C-9CC3-295218903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AF9B3-FED9-4980-8F55-3F6C77CAB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2018-06-27T08:53:00Z</cp:lastPrinted>
  <dcterms:created xsi:type="dcterms:W3CDTF">2018-06-27T08:56:00Z</dcterms:created>
  <dcterms:modified xsi:type="dcterms:W3CDTF">2018-06-27T08:56:00Z</dcterms:modified>
</cp:coreProperties>
</file>