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061B2" w:rsidRDefault="006676AE" w:rsidP="009061B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061B2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3437F" w:rsidRPr="00A3437F">
        <w:rPr>
          <w:rFonts w:ascii="Times New Roman" w:hAnsi="Times New Roman"/>
          <w:b/>
        </w:rPr>
        <w:t>NA/P/202/2018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437F" w:rsidRPr="00A3437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437F" w:rsidRPr="00A3437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3437F" w:rsidRPr="00A3437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437F" w:rsidRPr="00A3437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3437F" w:rsidRPr="00A3437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3437F" w:rsidRPr="00A3437F">
        <w:rPr>
          <w:rFonts w:ascii="Times New Roman" w:hAnsi="Times New Roman"/>
        </w:rPr>
        <w:t>(</w:t>
      </w:r>
      <w:proofErr w:type="spellStart"/>
      <w:r w:rsidR="00A3437F" w:rsidRPr="00A3437F">
        <w:rPr>
          <w:rFonts w:ascii="Times New Roman" w:hAnsi="Times New Roman"/>
        </w:rPr>
        <w:t>t.j</w:t>
      </w:r>
      <w:proofErr w:type="spellEnd"/>
      <w:r w:rsidR="00A3437F" w:rsidRPr="00A3437F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3437F" w:rsidRPr="00A3437F">
        <w:rPr>
          <w:rFonts w:ascii="Times New Roman" w:hAnsi="Times New Roman"/>
          <w:b/>
        </w:rPr>
        <w:t xml:space="preserve">Dostawa oryginalnych materiałów eksploatacyjnych do drukarek, kserokopiarek i faksów dla jednostek organizacyjnych </w:t>
      </w:r>
      <w:proofErr w:type="spellStart"/>
      <w:r w:rsidR="00A3437F" w:rsidRPr="00A3437F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3437F" w:rsidRPr="00A3437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3437F" w:rsidRPr="00997D0F" w:rsidRDefault="00A3437F" w:rsidP="00A343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3437F" w:rsidRPr="00023477" w:rsidRDefault="00A3437F" w:rsidP="00A3437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3437F" w:rsidRPr="00997D0F" w:rsidRDefault="00A3437F" w:rsidP="00A343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3437F" w:rsidRPr="000247FF" w:rsidRDefault="00A3437F" w:rsidP="00A343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3437F" w:rsidRPr="000247FF" w:rsidRDefault="00A3437F" w:rsidP="00A343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3437F" w:rsidRPr="00292198" w:rsidRDefault="00A3437F" w:rsidP="00A343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3437F" w:rsidRPr="000247FF" w:rsidRDefault="00A3437F" w:rsidP="00A343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3437F" w:rsidRDefault="00A3437F" w:rsidP="00A3437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9061B2" w:rsidRDefault="009061B2" w:rsidP="009061B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9061B2" w:rsidRDefault="009061B2" w:rsidP="009061B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9061B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061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54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613" w:rsidRDefault="004D0613" w:rsidP="0038231F">
      <w:pPr>
        <w:spacing w:after="0" w:line="240" w:lineRule="auto"/>
      </w:pPr>
      <w:r>
        <w:separator/>
      </w:r>
    </w:p>
  </w:endnote>
  <w:endnote w:type="continuationSeparator" w:id="0">
    <w:p w:rsidR="004D0613" w:rsidRDefault="004D06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37F" w:rsidRDefault="00A343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61B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61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37F" w:rsidRDefault="00A343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613" w:rsidRDefault="004D0613" w:rsidP="0038231F">
      <w:pPr>
        <w:spacing w:after="0" w:line="240" w:lineRule="auto"/>
      </w:pPr>
      <w:r>
        <w:separator/>
      </w:r>
    </w:p>
  </w:footnote>
  <w:footnote w:type="continuationSeparator" w:id="0">
    <w:p w:rsidR="004D0613" w:rsidRDefault="004D06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37F" w:rsidRDefault="00A343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37F" w:rsidRDefault="00A343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37F" w:rsidRDefault="00A343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61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0613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61B2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37F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5FEA89-3553-4C75-ADD5-D7B0B1D7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F43C4-B51C-40AD-A17E-F60C293C1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2018-06-29T07:14:00Z</cp:lastPrinted>
  <dcterms:created xsi:type="dcterms:W3CDTF">2018-06-29T07:14:00Z</dcterms:created>
  <dcterms:modified xsi:type="dcterms:W3CDTF">2018-06-29T07:14:00Z</dcterms:modified>
</cp:coreProperties>
</file>