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1E6218" w:rsidRDefault="00A85704" w:rsidP="00A85704">
      <w:pPr>
        <w:pStyle w:val="Nagwek2"/>
        <w:widowControl/>
        <w:spacing w:line="360" w:lineRule="auto"/>
        <w:jc w:val="right"/>
        <w:rPr>
          <w:szCs w:val="24"/>
        </w:rPr>
      </w:pPr>
      <w:r w:rsidRPr="00A85704">
        <w:rPr>
          <w:szCs w:val="24"/>
        </w:rPr>
        <w:t>Zał.  1 do SIWZ</w:t>
      </w:r>
      <w:r>
        <w:rPr>
          <w:szCs w:val="24"/>
        </w:rPr>
        <w:t xml:space="preserve"> </w:t>
      </w:r>
    </w:p>
    <w:p w:rsidR="006F12F2" w:rsidRPr="00A67A99" w:rsidRDefault="006F12F2" w:rsidP="00A67A99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</w:t>
      </w:r>
      <w:r w:rsidR="00AC6FBA"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81EAB" w:rsidRDefault="00F81EAB" w:rsidP="006F12F2"/>
                          <w:p w:rsidR="00F81EAB" w:rsidRDefault="00F81EAB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81EAB" w:rsidRDefault="00F81EAB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81EAB" w:rsidRDefault="00F81EAB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81EAB" w:rsidRDefault="00F81EAB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81EAB" w:rsidRDefault="00F81EAB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81EAB" w:rsidRDefault="00F81EAB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F81EAB" w:rsidRDefault="00F81EAB" w:rsidP="006F12F2"/>
                    <w:p w:rsidR="00F81EAB" w:rsidRDefault="00F81EAB" w:rsidP="006F12F2">
                      <w:pPr>
                        <w:rPr>
                          <w:sz w:val="12"/>
                        </w:rPr>
                      </w:pPr>
                    </w:p>
                    <w:p w:rsidR="00F81EAB" w:rsidRDefault="00F81EAB" w:rsidP="006F12F2">
                      <w:pPr>
                        <w:rPr>
                          <w:sz w:val="12"/>
                        </w:rPr>
                      </w:pPr>
                    </w:p>
                    <w:p w:rsidR="00F81EAB" w:rsidRDefault="00F81EAB" w:rsidP="006F12F2">
                      <w:pPr>
                        <w:rPr>
                          <w:sz w:val="12"/>
                        </w:rPr>
                      </w:pPr>
                    </w:p>
                    <w:p w:rsidR="00F81EAB" w:rsidRDefault="00F81EAB" w:rsidP="006F12F2">
                      <w:pPr>
                        <w:rPr>
                          <w:sz w:val="12"/>
                        </w:rPr>
                      </w:pPr>
                    </w:p>
                    <w:p w:rsidR="00F81EAB" w:rsidRDefault="00F81EAB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81EAB" w:rsidRDefault="00F81EAB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3B7BE7" w:rsidRPr="003B7BE7" w:rsidRDefault="003B7BE7" w:rsidP="006F12F2">
      <w:pPr>
        <w:ind w:firstLine="3969"/>
        <w:rPr>
          <w:b/>
        </w:rPr>
      </w:pPr>
      <w:r w:rsidRPr="003B7BE7">
        <w:rPr>
          <w:b/>
        </w:rPr>
        <w:t>Politechnika Rzeszowska</w:t>
      </w:r>
    </w:p>
    <w:p w:rsidR="006F12F2" w:rsidRPr="00205D5A" w:rsidRDefault="003B7BE7" w:rsidP="006F12F2">
      <w:pPr>
        <w:ind w:firstLine="3969"/>
        <w:rPr>
          <w:b/>
        </w:rPr>
      </w:pPr>
      <w:r w:rsidRPr="003B7BE7">
        <w:rPr>
          <w:b/>
        </w:rPr>
        <w:t>Dział Logistyki i Zamówień Publicznych</w:t>
      </w:r>
    </w:p>
    <w:p w:rsidR="006F12F2" w:rsidRPr="00205D5A" w:rsidRDefault="003B7BE7" w:rsidP="006F12F2">
      <w:pPr>
        <w:ind w:left="3969"/>
        <w:rPr>
          <w:b/>
        </w:rPr>
      </w:pPr>
      <w:r w:rsidRPr="003B7BE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B7BE7">
        <w:rPr>
          <w:b/>
        </w:rPr>
        <w:t>12</w:t>
      </w:r>
    </w:p>
    <w:p w:rsidR="006F12F2" w:rsidRPr="00A67A99" w:rsidRDefault="003B7BE7" w:rsidP="00A67A99">
      <w:pPr>
        <w:ind w:firstLine="3969"/>
        <w:rPr>
          <w:b/>
        </w:rPr>
      </w:pPr>
      <w:r w:rsidRPr="003B7BE7">
        <w:rPr>
          <w:b/>
        </w:rPr>
        <w:t>35-959</w:t>
      </w:r>
      <w:r w:rsidR="006F12F2" w:rsidRPr="00205D5A">
        <w:rPr>
          <w:b/>
        </w:rPr>
        <w:t xml:space="preserve"> </w:t>
      </w:r>
      <w:r w:rsidRPr="003B7BE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3B7BE7" w:rsidRPr="003B7BE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B171A1">
      <w:pPr>
        <w:spacing w:line="360" w:lineRule="auto"/>
        <w:jc w:val="both"/>
      </w:pPr>
      <w:r w:rsidRPr="00205D5A">
        <w:t>„</w:t>
      </w:r>
      <w:r w:rsidR="003B7BE7" w:rsidRPr="003B7BE7">
        <w:rPr>
          <w:b/>
        </w:rPr>
        <w:t xml:space="preserve">Dostawa, montaż i ustawienie mebli dla </w:t>
      </w:r>
      <w:r w:rsidR="001E6218" w:rsidRPr="003B7BE7">
        <w:rPr>
          <w:b/>
        </w:rPr>
        <w:t>jednostek</w:t>
      </w:r>
      <w:r w:rsidR="003B7BE7" w:rsidRPr="003B7BE7">
        <w:rPr>
          <w:b/>
        </w:rPr>
        <w:t xml:space="preserve"> Politechniki Rzeszowskiej</w:t>
      </w:r>
      <w:r w:rsidRPr="00205D5A">
        <w:t>”.</w:t>
      </w:r>
    </w:p>
    <w:p w:rsidR="005A3802" w:rsidRPr="00205D5A" w:rsidRDefault="00DA130F" w:rsidP="00B171A1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4636"/>
        <w:gridCol w:w="4636"/>
      </w:tblGrid>
      <w:tr w:rsidR="002B7367" w:rsidRPr="00205D5A" w:rsidTr="002B7367">
        <w:trPr>
          <w:jc w:val="center"/>
        </w:trPr>
        <w:tc>
          <w:tcPr>
            <w:tcW w:w="1313" w:type="dxa"/>
          </w:tcPr>
          <w:p w:rsidR="002B7367" w:rsidRPr="003B7BE7" w:rsidRDefault="002B7367" w:rsidP="00AB440B">
            <w:pPr>
              <w:pStyle w:val="Tekstpodstawowy"/>
              <w:jc w:val="right"/>
            </w:pPr>
            <w:r>
              <w:t xml:space="preserve">Nr zadania </w:t>
            </w:r>
          </w:p>
        </w:tc>
        <w:tc>
          <w:tcPr>
            <w:tcW w:w="4636" w:type="dxa"/>
          </w:tcPr>
          <w:p w:rsidR="002B7367" w:rsidRPr="00205D5A" w:rsidRDefault="002B7367" w:rsidP="00AB440B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Nazwa </w:t>
            </w:r>
          </w:p>
        </w:tc>
        <w:tc>
          <w:tcPr>
            <w:tcW w:w="4636" w:type="dxa"/>
          </w:tcPr>
          <w:p w:rsidR="002B7367" w:rsidRPr="00205D5A" w:rsidRDefault="001237B9" w:rsidP="00AB440B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>
              <w:rPr>
                <w:b/>
                <w:color w:val="FF0000"/>
              </w:rPr>
              <w:t>(proszę podać opisy oferowanych mebli z uwzględnieniem parametrów – oferty bez opisu, lub tyko z zapisem w kolumnie „zgodnie z SIWZ” będą podlegały odrzuceniu jako niezgodne z treścią SIWZ)</w:t>
            </w:r>
          </w:p>
        </w:tc>
      </w:tr>
      <w:tr w:rsidR="002B7367" w:rsidRPr="00205D5A" w:rsidTr="002B7367">
        <w:trPr>
          <w:jc w:val="center"/>
        </w:trPr>
        <w:tc>
          <w:tcPr>
            <w:tcW w:w="1313" w:type="dxa"/>
          </w:tcPr>
          <w:p w:rsidR="002B7367" w:rsidRPr="00205D5A" w:rsidRDefault="002B7367" w:rsidP="00AB440B">
            <w:pPr>
              <w:pStyle w:val="Tekstpodstawowy"/>
              <w:jc w:val="right"/>
            </w:pPr>
            <w:r w:rsidRPr="003B7BE7">
              <w:t>1</w:t>
            </w:r>
          </w:p>
        </w:tc>
        <w:tc>
          <w:tcPr>
            <w:tcW w:w="4636" w:type="dxa"/>
          </w:tcPr>
          <w:p w:rsidR="002B7367" w:rsidRPr="00205D5A" w:rsidRDefault="002B7367" w:rsidP="00AB440B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B7BE7">
              <w:t>Dostawa, montaż i ustawienie mebli dla Działu Spraw Studenckich.</w:t>
            </w:r>
            <w:r w:rsidRPr="00205D5A">
              <w:t xml:space="preserve"> </w:t>
            </w:r>
          </w:p>
          <w:p w:rsidR="002B7367" w:rsidRPr="00205D5A" w:rsidRDefault="002B7367" w:rsidP="00AB440B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4636" w:type="dxa"/>
          </w:tcPr>
          <w:p w:rsidR="002B7367" w:rsidRPr="00205D5A" w:rsidRDefault="002B7367" w:rsidP="00AB440B">
            <w:pPr>
              <w:pStyle w:val="Tekstpodstawowy"/>
              <w:rPr>
                <w:b/>
              </w:rPr>
            </w:pPr>
          </w:p>
        </w:tc>
      </w:tr>
      <w:tr w:rsidR="002B7367" w:rsidRPr="00205D5A" w:rsidTr="002B7367">
        <w:trPr>
          <w:jc w:val="center"/>
        </w:trPr>
        <w:tc>
          <w:tcPr>
            <w:tcW w:w="1313" w:type="dxa"/>
          </w:tcPr>
          <w:p w:rsidR="002B7367" w:rsidRPr="00205D5A" w:rsidRDefault="002B7367" w:rsidP="00AB440B">
            <w:pPr>
              <w:pStyle w:val="Tekstpodstawowy"/>
              <w:jc w:val="right"/>
            </w:pPr>
            <w:r w:rsidRPr="003B7BE7">
              <w:lastRenderedPageBreak/>
              <w:t>2</w:t>
            </w:r>
          </w:p>
        </w:tc>
        <w:tc>
          <w:tcPr>
            <w:tcW w:w="4636" w:type="dxa"/>
          </w:tcPr>
          <w:p w:rsidR="002B7367" w:rsidRPr="00205D5A" w:rsidRDefault="002B7367" w:rsidP="00AB440B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B7BE7">
              <w:t>Dostawa, montaż i ustawienie mebli dla budynku Arcus Politechniki Rzeszowskiej</w:t>
            </w:r>
            <w:r w:rsidRPr="00205D5A">
              <w:t xml:space="preserve"> </w:t>
            </w:r>
          </w:p>
          <w:p w:rsidR="002B7367" w:rsidRPr="00205D5A" w:rsidRDefault="002B7367" w:rsidP="00AB440B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4636" w:type="dxa"/>
          </w:tcPr>
          <w:p w:rsidR="002B7367" w:rsidRPr="00205D5A" w:rsidRDefault="002B7367" w:rsidP="00AB440B">
            <w:pPr>
              <w:pStyle w:val="Tekstpodstawowy"/>
              <w:rPr>
                <w:b/>
              </w:rPr>
            </w:pPr>
          </w:p>
        </w:tc>
      </w:tr>
    </w:tbl>
    <w:p w:rsidR="00A85704" w:rsidRDefault="00A85704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B171A1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  <w:r>
        <w:rPr>
          <w:b/>
          <w:sz w:val="28"/>
          <w:highlight w:val="yellow"/>
        </w:rPr>
        <w:t>Zadanie 1</w:t>
      </w:r>
    </w:p>
    <w:p w:rsidR="00B171A1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B171A1" w:rsidRPr="00746F5E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2"/>
        </w:rPr>
      </w:pPr>
      <w:r w:rsidRPr="00746F5E">
        <w:rPr>
          <w:b/>
          <w:sz w:val="28"/>
          <w:highlight w:val="yellow"/>
        </w:rPr>
        <w:t>II. KRYTERIUM GWARANCJA:</w:t>
      </w:r>
    </w:p>
    <w:p w:rsidR="00B171A1" w:rsidRPr="00746F5E" w:rsidRDefault="00B171A1" w:rsidP="00B171A1">
      <w:pPr>
        <w:jc w:val="both"/>
        <w:rPr>
          <w:b/>
          <w:sz w:val="22"/>
          <w:szCs w:val="22"/>
        </w:rPr>
      </w:pPr>
      <w:r w:rsidRPr="00746F5E">
        <w:rPr>
          <w:b/>
        </w:rPr>
        <w:t xml:space="preserve">Okres gwarancji na: </w:t>
      </w:r>
    </w:p>
    <w:p w:rsidR="00B171A1" w:rsidRPr="00746F5E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rPr>
          <w:sz w:val="96"/>
        </w:rPr>
        <w:t xml:space="preserve">□ </w:t>
      </w:r>
      <w:r w:rsidRPr="00746F5E">
        <w:rPr>
          <w:b/>
        </w:rPr>
        <w:t xml:space="preserve">36 miesięcy             </w:t>
      </w:r>
      <w:r w:rsidRPr="00746F5E">
        <w:rPr>
          <w:b/>
        </w:rPr>
        <w:tab/>
      </w:r>
      <w:r w:rsidRPr="00746F5E">
        <w:rPr>
          <w:b/>
          <w:sz w:val="96"/>
        </w:rPr>
        <w:t xml:space="preserve">□ </w:t>
      </w:r>
      <w:r w:rsidRPr="00746F5E">
        <w:rPr>
          <w:b/>
        </w:rPr>
        <w:t>48 miesięcy</w:t>
      </w:r>
      <w:r w:rsidRPr="00746F5E">
        <w:rPr>
          <w:b/>
        </w:rPr>
        <w:tab/>
      </w:r>
      <w:r w:rsidRPr="00746F5E">
        <w:rPr>
          <w:b/>
        </w:rPr>
        <w:tab/>
      </w:r>
      <w:r w:rsidRPr="00746F5E">
        <w:rPr>
          <w:b/>
          <w:sz w:val="96"/>
        </w:rPr>
        <w:t xml:space="preserve"> □ </w:t>
      </w:r>
      <w:r w:rsidRPr="00746F5E">
        <w:rPr>
          <w:b/>
        </w:rPr>
        <w:t>60 miesięcy</w:t>
      </w:r>
      <w:r w:rsidRPr="00746F5E">
        <w:t xml:space="preserve"> </w:t>
      </w:r>
    </w:p>
    <w:p w:rsidR="00B171A1" w:rsidRPr="00746F5E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46F5E">
        <w:rPr>
          <w:sz w:val="18"/>
        </w:rPr>
        <w:t>Proszę zaznaczyć znakiem X właściwe pole</w:t>
      </w:r>
    </w:p>
    <w:p w:rsidR="00B171A1" w:rsidRPr="00352A43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  <w:szCs w:val="16"/>
        </w:rPr>
      </w:pPr>
    </w:p>
    <w:p w:rsidR="00B171A1" w:rsidRPr="00746F5E" w:rsidRDefault="00B171A1" w:rsidP="00B171A1">
      <w:pPr>
        <w:rPr>
          <w:sz w:val="16"/>
          <w:szCs w:val="16"/>
        </w:rPr>
      </w:pPr>
    </w:p>
    <w:p w:rsidR="00B171A1" w:rsidRPr="00746F5E" w:rsidRDefault="00B171A1" w:rsidP="00B171A1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746F5E">
        <w:rPr>
          <w:b/>
          <w:szCs w:val="24"/>
          <w:highlight w:val="yellow"/>
        </w:rPr>
        <w:t>III KRYTERIUM TERMIN REALIZACJI</w:t>
      </w:r>
      <w:r w:rsidRPr="00746F5E">
        <w:rPr>
          <w:b/>
          <w:szCs w:val="24"/>
        </w:rPr>
        <w:t xml:space="preserve"> </w:t>
      </w:r>
    </w:p>
    <w:p w:rsidR="00B171A1" w:rsidRPr="00746F5E" w:rsidRDefault="00B171A1" w:rsidP="00B171A1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746F5E">
        <w:rPr>
          <w:b/>
          <w:szCs w:val="24"/>
        </w:rPr>
        <w:t xml:space="preserve">Termin realizacji </w:t>
      </w:r>
    </w:p>
    <w:p w:rsidR="00B171A1" w:rsidRPr="00746F5E" w:rsidRDefault="00B171A1" w:rsidP="00B171A1">
      <w:pPr>
        <w:pStyle w:val="Tekstpodstawowywcity"/>
        <w:ind w:left="0" w:firstLine="0"/>
        <w:rPr>
          <w:sz w:val="96"/>
        </w:rPr>
      </w:pPr>
      <w:r w:rsidRPr="00746F5E">
        <w:rPr>
          <w:sz w:val="96"/>
        </w:rPr>
        <w:t xml:space="preserve">□  </w:t>
      </w:r>
      <w:r w:rsidR="00A85704">
        <w:rPr>
          <w:b/>
          <w:szCs w:val="24"/>
        </w:rPr>
        <w:t>30</w:t>
      </w:r>
      <w:r w:rsidRPr="00746F5E">
        <w:rPr>
          <w:b/>
          <w:szCs w:val="24"/>
        </w:rPr>
        <w:t xml:space="preserve"> dni</w:t>
      </w:r>
      <w:r w:rsidRPr="00746F5E">
        <w:rPr>
          <w:sz w:val="96"/>
        </w:rPr>
        <w:t xml:space="preserve">        □  </w:t>
      </w:r>
      <w:r w:rsidR="00A85704">
        <w:rPr>
          <w:b/>
          <w:szCs w:val="24"/>
        </w:rPr>
        <w:t xml:space="preserve">25 </w:t>
      </w:r>
      <w:r w:rsidRPr="00746F5E">
        <w:rPr>
          <w:b/>
          <w:szCs w:val="24"/>
        </w:rPr>
        <w:t>dni</w:t>
      </w:r>
      <w:r w:rsidRPr="00746F5E">
        <w:rPr>
          <w:sz w:val="96"/>
        </w:rPr>
        <w:t xml:space="preserve">    </w:t>
      </w:r>
      <w:r w:rsidRPr="00746F5E">
        <w:rPr>
          <w:b/>
          <w:sz w:val="96"/>
        </w:rPr>
        <w:t>□</w:t>
      </w:r>
      <w:r w:rsidRPr="00746F5E">
        <w:rPr>
          <w:sz w:val="96"/>
        </w:rPr>
        <w:t xml:space="preserve">  </w:t>
      </w:r>
      <w:r w:rsidRPr="00746F5E">
        <w:rPr>
          <w:b/>
          <w:szCs w:val="24"/>
        </w:rPr>
        <w:t xml:space="preserve"> </w:t>
      </w:r>
      <w:r w:rsidR="00A85704">
        <w:rPr>
          <w:b/>
          <w:szCs w:val="24"/>
        </w:rPr>
        <w:t xml:space="preserve">20 </w:t>
      </w:r>
      <w:r w:rsidRPr="00746F5E">
        <w:rPr>
          <w:b/>
          <w:szCs w:val="24"/>
        </w:rPr>
        <w:t>dni</w:t>
      </w:r>
      <w:r w:rsidRPr="00746F5E">
        <w:rPr>
          <w:sz w:val="96"/>
        </w:rPr>
        <w:t xml:space="preserve">   </w:t>
      </w:r>
    </w:p>
    <w:p w:rsidR="00B171A1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46F5E">
        <w:rPr>
          <w:sz w:val="18"/>
        </w:rPr>
        <w:t>Proszę zaznaczyć znakiem X właściwe pole</w:t>
      </w:r>
    </w:p>
    <w:p w:rsidR="00B171A1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B171A1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B171A1" w:rsidRPr="00A85704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A85704">
        <w:rPr>
          <w:b/>
          <w:sz w:val="28"/>
          <w:szCs w:val="28"/>
        </w:rPr>
        <w:t xml:space="preserve">Zadanie 2 </w:t>
      </w:r>
    </w:p>
    <w:p w:rsidR="00B171A1" w:rsidRPr="00746F5E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2"/>
        </w:rPr>
      </w:pPr>
      <w:r w:rsidRPr="00746F5E">
        <w:rPr>
          <w:b/>
          <w:sz w:val="28"/>
          <w:highlight w:val="yellow"/>
        </w:rPr>
        <w:t>II. KRYTERIUM GWARANCJA:</w:t>
      </w:r>
    </w:p>
    <w:p w:rsidR="00B171A1" w:rsidRPr="00746F5E" w:rsidRDefault="00B171A1" w:rsidP="00B171A1">
      <w:pPr>
        <w:jc w:val="both"/>
        <w:rPr>
          <w:b/>
          <w:sz w:val="22"/>
          <w:szCs w:val="22"/>
        </w:rPr>
      </w:pPr>
      <w:r w:rsidRPr="00746F5E">
        <w:rPr>
          <w:b/>
        </w:rPr>
        <w:t xml:space="preserve">Okres gwarancji na: </w:t>
      </w:r>
    </w:p>
    <w:p w:rsidR="00B171A1" w:rsidRPr="00746F5E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rPr>
          <w:sz w:val="96"/>
        </w:rPr>
        <w:t xml:space="preserve">□ </w:t>
      </w:r>
      <w:r w:rsidRPr="00746F5E">
        <w:rPr>
          <w:b/>
        </w:rPr>
        <w:t xml:space="preserve">36 miesięcy             </w:t>
      </w:r>
      <w:r w:rsidRPr="00746F5E">
        <w:rPr>
          <w:b/>
        </w:rPr>
        <w:tab/>
      </w:r>
      <w:r w:rsidRPr="00746F5E">
        <w:rPr>
          <w:b/>
          <w:sz w:val="96"/>
        </w:rPr>
        <w:t xml:space="preserve">□ </w:t>
      </w:r>
      <w:r w:rsidRPr="00746F5E">
        <w:rPr>
          <w:b/>
        </w:rPr>
        <w:t>48 miesięcy</w:t>
      </w:r>
      <w:r w:rsidRPr="00746F5E">
        <w:rPr>
          <w:b/>
        </w:rPr>
        <w:tab/>
      </w:r>
      <w:r w:rsidRPr="00746F5E">
        <w:rPr>
          <w:b/>
        </w:rPr>
        <w:tab/>
      </w:r>
      <w:r w:rsidRPr="00746F5E">
        <w:rPr>
          <w:b/>
          <w:sz w:val="96"/>
        </w:rPr>
        <w:t xml:space="preserve"> □ </w:t>
      </w:r>
      <w:r w:rsidRPr="00746F5E">
        <w:rPr>
          <w:b/>
        </w:rPr>
        <w:t>60 miesięcy</w:t>
      </w:r>
      <w:r w:rsidRPr="00746F5E">
        <w:t xml:space="preserve"> </w:t>
      </w:r>
    </w:p>
    <w:p w:rsidR="00B171A1" w:rsidRPr="00746F5E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46F5E">
        <w:rPr>
          <w:sz w:val="18"/>
        </w:rPr>
        <w:t>Proszę zaznaczyć znakiem X właściwe pole</w:t>
      </w:r>
    </w:p>
    <w:p w:rsidR="00B171A1" w:rsidRPr="00352A43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  <w:szCs w:val="16"/>
        </w:rPr>
      </w:pPr>
    </w:p>
    <w:p w:rsidR="00B171A1" w:rsidRPr="00746F5E" w:rsidRDefault="00B171A1" w:rsidP="00B171A1">
      <w:pPr>
        <w:rPr>
          <w:sz w:val="16"/>
          <w:szCs w:val="16"/>
        </w:rPr>
      </w:pPr>
    </w:p>
    <w:p w:rsidR="00B171A1" w:rsidRPr="00746F5E" w:rsidRDefault="00B171A1" w:rsidP="00B171A1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746F5E">
        <w:rPr>
          <w:b/>
          <w:szCs w:val="24"/>
          <w:highlight w:val="yellow"/>
        </w:rPr>
        <w:t>III KRYTERIUM TERMIN REALIZACJI</w:t>
      </w:r>
      <w:r w:rsidRPr="00746F5E">
        <w:rPr>
          <w:b/>
          <w:szCs w:val="24"/>
        </w:rPr>
        <w:t xml:space="preserve"> </w:t>
      </w:r>
    </w:p>
    <w:p w:rsidR="00B171A1" w:rsidRPr="00746F5E" w:rsidRDefault="00B171A1" w:rsidP="00B171A1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746F5E">
        <w:rPr>
          <w:b/>
          <w:szCs w:val="24"/>
        </w:rPr>
        <w:t xml:space="preserve">Termin realizacji </w:t>
      </w:r>
    </w:p>
    <w:p w:rsidR="00B171A1" w:rsidRPr="00746F5E" w:rsidRDefault="00B171A1" w:rsidP="00B171A1">
      <w:pPr>
        <w:pStyle w:val="Tekstpodstawowywcity"/>
        <w:ind w:left="0" w:firstLine="0"/>
        <w:rPr>
          <w:sz w:val="96"/>
        </w:rPr>
      </w:pPr>
      <w:r w:rsidRPr="00746F5E">
        <w:rPr>
          <w:sz w:val="96"/>
        </w:rPr>
        <w:t xml:space="preserve">□  </w:t>
      </w:r>
      <w:r w:rsidRPr="00746F5E">
        <w:rPr>
          <w:b/>
          <w:szCs w:val="24"/>
        </w:rPr>
        <w:t>60 dni</w:t>
      </w:r>
      <w:r w:rsidRPr="00746F5E">
        <w:rPr>
          <w:sz w:val="96"/>
        </w:rPr>
        <w:t xml:space="preserve">        □  </w:t>
      </w:r>
      <w:r w:rsidRPr="00746F5E">
        <w:rPr>
          <w:b/>
          <w:szCs w:val="24"/>
        </w:rPr>
        <w:t>50 dni</w:t>
      </w:r>
      <w:r w:rsidRPr="00746F5E">
        <w:rPr>
          <w:sz w:val="96"/>
        </w:rPr>
        <w:t xml:space="preserve">    </w:t>
      </w:r>
      <w:r w:rsidRPr="00746F5E">
        <w:rPr>
          <w:b/>
          <w:sz w:val="96"/>
        </w:rPr>
        <w:t>□</w:t>
      </w:r>
      <w:r w:rsidRPr="00746F5E">
        <w:rPr>
          <w:sz w:val="96"/>
        </w:rPr>
        <w:t xml:space="preserve">   </w:t>
      </w:r>
      <w:r w:rsidRPr="00746F5E">
        <w:rPr>
          <w:b/>
          <w:szCs w:val="24"/>
        </w:rPr>
        <w:t>40 dni</w:t>
      </w:r>
      <w:r w:rsidRPr="00746F5E">
        <w:rPr>
          <w:sz w:val="96"/>
        </w:rPr>
        <w:t xml:space="preserve">   </w:t>
      </w:r>
    </w:p>
    <w:p w:rsidR="00B171A1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46F5E">
        <w:rPr>
          <w:sz w:val="18"/>
        </w:rPr>
        <w:t>Proszę zaznaczyć znakiem X właściwe pole</w:t>
      </w:r>
    </w:p>
    <w:p w:rsidR="00B171A1" w:rsidRPr="00746F5E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B171A1" w:rsidRPr="00352A43" w:rsidRDefault="00B171A1" w:rsidP="00B171A1">
      <w:pPr>
        <w:pStyle w:val="Tekstpodstawowywcity"/>
        <w:spacing w:line="360" w:lineRule="auto"/>
        <w:ind w:left="0" w:firstLine="0"/>
        <w:rPr>
          <w:sz w:val="16"/>
          <w:szCs w:val="16"/>
        </w:rPr>
      </w:pPr>
      <w:r>
        <w:rPr>
          <w:sz w:val="96"/>
        </w:rPr>
        <w:t xml:space="preserve">  </w:t>
      </w:r>
      <w:r w:rsidRPr="00746F5E">
        <w:rPr>
          <w:sz w:val="96"/>
        </w:rPr>
        <w:t xml:space="preserve">      </w:t>
      </w:r>
    </w:p>
    <w:p w:rsidR="00B171A1" w:rsidRPr="00746F5E" w:rsidRDefault="00B171A1" w:rsidP="00B1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6F5E">
        <w:rPr>
          <w:b/>
        </w:rPr>
        <w:t xml:space="preserve">Zamawiający wymaga podania w poniższej wycenie szczegółowej (tabeli) marki/modelu/producenta oferowanego asortymentu. W przypadku produkcji własnej oferowanych mebli należy w miejscu marki/modelu/producenta niniejszego formularza wpisanie produkcja własna. </w:t>
      </w:r>
    </w:p>
    <w:p w:rsidR="00A85704" w:rsidRDefault="00B171A1" w:rsidP="00B171A1">
      <w:pPr>
        <w:pStyle w:val="Tekstpodstawowywcity"/>
        <w:spacing w:line="360" w:lineRule="auto"/>
        <w:ind w:left="0" w:firstLine="0"/>
        <w:rPr>
          <w:b/>
          <w:sz w:val="28"/>
        </w:rPr>
      </w:pPr>
      <w:r w:rsidRPr="00746F5E">
        <w:rPr>
          <w:b/>
          <w:sz w:val="28"/>
        </w:rPr>
        <w:t>Należy wypełnić poniższą wycenę szczegółową</w:t>
      </w:r>
    </w:p>
    <w:p w:rsidR="00DC5186" w:rsidRPr="00746F5E" w:rsidRDefault="00DC5186" w:rsidP="00B171A1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b/>
          <w:sz w:val="28"/>
        </w:rPr>
        <w:t xml:space="preserve">Zad 1 </w:t>
      </w:r>
      <w:r w:rsidR="00DD7D06" w:rsidRPr="003B7BE7">
        <w:t>Dostawa, montaż i ustawienie mebli dla Działu Spraw Studenckich.</w:t>
      </w:r>
    </w:p>
    <w:tbl>
      <w:tblPr>
        <w:tblW w:w="10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2763"/>
        <w:gridCol w:w="61"/>
        <w:gridCol w:w="568"/>
        <w:gridCol w:w="560"/>
        <w:gridCol w:w="1804"/>
        <w:gridCol w:w="1801"/>
        <w:gridCol w:w="2292"/>
      </w:tblGrid>
      <w:tr w:rsidR="00B171A1" w:rsidRPr="00746F5E" w:rsidTr="005F370F">
        <w:trPr>
          <w:trHeight w:val="1215"/>
          <w:jc w:val="center"/>
        </w:trPr>
        <w:tc>
          <w:tcPr>
            <w:tcW w:w="994" w:type="dxa"/>
            <w:shd w:val="clear" w:color="auto" w:fill="BDD6EE" w:themeFill="accent1" w:themeFillTint="66"/>
            <w:noWrap/>
            <w:vAlign w:val="center"/>
            <w:hideMark/>
          </w:tcPr>
          <w:p w:rsidR="00B171A1" w:rsidRPr="00746F5E" w:rsidRDefault="00B171A1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746F5E">
              <w:rPr>
                <w:b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763" w:type="dxa"/>
            <w:shd w:val="clear" w:color="auto" w:fill="BDD6EE" w:themeFill="accent1" w:themeFillTint="66"/>
            <w:vAlign w:val="center"/>
            <w:hideMark/>
          </w:tcPr>
          <w:p w:rsidR="00B171A1" w:rsidRPr="00746F5E" w:rsidRDefault="00B171A1" w:rsidP="00AB440B">
            <w:pPr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629" w:type="dxa"/>
            <w:gridSpan w:val="2"/>
            <w:shd w:val="clear" w:color="auto" w:fill="BDD6EE" w:themeFill="accent1" w:themeFillTint="66"/>
            <w:noWrap/>
            <w:vAlign w:val="center"/>
            <w:hideMark/>
          </w:tcPr>
          <w:p w:rsidR="00B171A1" w:rsidRPr="00746F5E" w:rsidRDefault="00B171A1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560" w:type="dxa"/>
            <w:shd w:val="clear" w:color="auto" w:fill="BDD6EE" w:themeFill="accent1" w:themeFillTint="66"/>
            <w:noWrap/>
            <w:vAlign w:val="center"/>
            <w:hideMark/>
          </w:tcPr>
          <w:p w:rsidR="00B171A1" w:rsidRPr="00746F5E" w:rsidRDefault="00B171A1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746F5E">
              <w:rPr>
                <w:b/>
                <w:color w:val="000000"/>
                <w:sz w:val="20"/>
                <w:szCs w:val="20"/>
              </w:rPr>
              <w:t>jm</w:t>
            </w:r>
            <w:proofErr w:type="spellEnd"/>
            <w:r w:rsidRPr="00746F5E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4" w:type="dxa"/>
            <w:shd w:val="clear" w:color="auto" w:fill="BDD6EE" w:themeFill="accent1" w:themeFillTint="66"/>
            <w:vAlign w:val="center"/>
          </w:tcPr>
          <w:p w:rsidR="00B171A1" w:rsidRPr="00746F5E" w:rsidRDefault="00B171A1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 xml:space="preserve">Cena jednostkowa brutto w PLN </w:t>
            </w:r>
          </w:p>
        </w:tc>
        <w:tc>
          <w:tcPr>
            <w:tcW w:w="1801" w:type="dxa"/>
            <w:shd w:val="clear" w:color="auto" w:fill="BDD6EE" w:themeFill="accent1" w:themeFillTint="66"/>
            <w:vAlign w:val="center"/>
          </w:tcPr>
          <w:p w:rsidR="00B171A1" w:rsidRPr="00746F5E" w:rsidRDefault="00B171A1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Wartość brutto</w:t>
            </w:r>
          </w:p>
          <w:p w:rsidR="00B171A1" w:rsidRPr="00746F5E" w:rsidRDefault="00B171A1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w PLN</w:t>
            </w:r>
          </w:p>
        </w:tc>
        <w:tc>
          <w:tcPr>
            <w:tcW w:w="2292" w:type="dxa"/>
            <w:shd w:val="clear" w:color="auto" w:fill="BDD6EE" w:themeFill="accent1" w:themeFillTint="66"/>
            <w:vAlign w:val="center"/>
          </w:tcPr>
          <w:p w:rsidR="00B171A1" w:rsidRPr="00746F5E" w:rsidRDefault="00B171A1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</w:t>
            </w:r>
          </w:p>
        </w:tc>
      </w:tr>
      <w:tr w:rsidR="00DC5186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DC5186" w:rsidRPr="00A67A99" w:rsidRDefault="00DC5186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DC5186" w:rsidRPr="006801BD" w:rsidRDefault="00A85704" w:rsidP="00DD59FA">
            <w:pPr>
              <w:rPr>
                <w:color w:val="000000"/>
              </w:rPr>
            </w:pPr>
            <w:r w:rsidRPr="006801BD">
              <w:rPr>
                <w:bCs/>
              </w:rPr>
              <w:t>biurko 145x60x75 szt.</w:t>
            </w:r>
          </w:p>
        </w:tc>
        <w:tc>
          <w:tcPr>
            <w:tcW w:w="568" w:type="dxa"/>
            <w:noWrap/>
            <w:vAlign w:val="center"/>
          </w:tcPr>
          <w:p w:rsidR="00DC5186" w:rsidRPr="006801BD" w:rsidRDefault="00DD59FA" w:rsidP="00AB440B">
            <w:pPr>
              <w:jc w:val="center"/>
            </w:pPr>
            <w:r w:rsidRPr="006801BD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  <w:hideMark/>
          </w:tcPr>
          <w:p w:rsidR="00DC5186" w:rsidRPr="00746F5E" w:rsidRDefault="00DC5186" w:rsidP="00AB440B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vAlign w:val="center"/>
          </w:tcPr>
          <w:p w:rsidR="00DC5186" w:rsidRPr="00746F5E" w:rsidRDefault="00DC518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DC5186" w:rsidRPr="00746F5E" w:rsidRDefault="00DC518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DC5186" w:rsidRPr="00746F5E" w:rsidRDefault="00DC5186" w:rsidP="00AB440B">
            <w:pPr>
              <w:jc w:val="center"/>
              <w:rPr>
                <w:color w:val="000000"/>
              </w:rPr>
            </w:pPr>
          </w:p>
        </w:tc>
      </w:tr>
      <w:tr w:rsidR="00DC5186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DC5186" w:rsidRPr="00A67A99" w:rsidRDefault="00DC5186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DC5186" w:rsidRPr="006801BD" w:rsidRDefault="00A85704" w:rsidP="00DD59FA">
            <w:pPr>
              <w:rPr>
                <w:color w:val="000000"/>
              </w:rPr>
            </w:pPr>
            <w:r w:rsidRPr="006801BD">
              <w:rPr>
                <w:bCs/>
              </w:rPr>
              <w:t xml:space="preserve">regał 80x50x215 szt. </w:t>
            </w:r>
          </w:p>
        </w:tc>
        <w:tc>
          <w:tcPr>
            <w:tcW w:w="568" w:type="dxa"/>
            <w:noWrap/>
            <w:vAlign w:val="center"/>
          </w:tcPr>
          <w:p w:rsidR="00DC5186" w:rsidRPr="006801BD" w:rsidRDefault="00DD59FA" w:rsidP="00AB440B">
            <w:pPr>
              <w:jc w:val="center"/>
            </w:pPr>
            <w:r w:rsidRPr="006801BD">
              <w:rPr>
                <w:bCs/>
              </w:rPr>
              <w:t>3</w:t>
            </w:r>
          </w:p>
        </w:tc>
        <w:tc>
          <w:tcPr>
            <w:tcW w:w="560" w:type="dxa"/>
            <w:noWrap/>
            <w:vAlign w:val="center"/>
            <w:hideMark/>
          </w:tcPr>
          <w:p w:rsidR="00DC5186" w:rsidRPr="00746F5E" w:rsidRDefault="00DC5186" w:rsidP="00AB440B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vAlign w:val="center"/>
          </w:tcPr>
          <w:p w:rsidR="00DC5186" w:rsidRPr="00746F5E" w:rsidRDefault="00DC518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DC5186" w:rsidRPr="00746F5E" w:rsidRDefault="00DC518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DC5186" w:rsidRPr="00746F5E" w:rsidRDefault="00DC5186" w:rsidP="00AB440B">
            <w:pPr>
              <w:jc w:val="center"/>
              <w:rPr>
                <w:color w:val="000000"/>
              </w:rPr>
            </w:pPr>
          </w:p>
        </w:tc>
      </w:tr>
      <w:tr w:rsidR="00A85704" w:rsidRPr="00746F5E" w:rsidTr="005F370F">
        <w:trPr>
          <w:trHeight w:val="315"/>
          <w:jc w:val="center"/>
        </w:trPr>
        <w:tc>
          <w:tcPr>
            <w:tcW w:w="994" w:type="dxa"/>
            <w:vMerge w:val="restart"/>
            <w:noWrap/>
            <w:vAlign w:val="center"/>
          </w:tcPr>
          <w:p w:rsidR="00A85704" w:rsidRPr="00A67A99" w:rsidRDefault="00A85704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Merge w:val="restart"/>
            <w:vAlign w:val="center"/>
          </w:tcPr>
          <w:p w:rsidR="00A85704" w:rsidRPr="006801BD" w:rsidRDefault="00A85704" w:rsidP="00E14A17">
            <w:pPr>
              <w:rPr>
                <w:color w:val="000000"/>
              </w:rPr>
            </w:pPr>
            <w:r w:rsidRPr="006801BD">
              <w:rPr>
                <w:bCs/>
              </w:rPr>
              <w:t xml:space="preserve">nadstawka 80x50x130 </w:t>
            </w:r>
          </w:p>
        </w:tc>
        <w:tc>
          <w:tcPr>
            <w:tcW w:w="568" w:type="dxa"/>
            <w:vMerge w:val="restart"/>
            <w:noWrap/>
            <w:vAlign w:val="center"/>
          </w:tcPr>
          <w:p w:rsidR="00A85704" w:rsidRPr="006801BD" w:rsidRDefault="00A85704" w:rsidP="006801BD">
            <w:pPr>
              <w:jc w:val="center"/>
            </w:pPr>
            <w:r w:rsidRPr="006801BD">
              <w:rPr>
                <w:bCs/>
              </w:rPr>
              <w:t>3</w:t>
            </w:r>
          </w:p>
        </w:tc>
        <w:tc>
          <w:tcPr>
            <w:tcW w:w="560" w:type="dxa"/>
            <w:vMerge w:val="restart"/>
            <w:noWrap/>
            <w:vAlign w:val="center"/>
            <w:hideMark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</w:tr>
      <w:tr w:rsidR="00A85704" w:rsidRPr="00746F5E" w:rsidTr="005F370F">
        <w:trPr>
          <w:trHeight w:val="80"/>
          <w:jc w:val="center"/>
        </w:trPr>
        <w:tc>
          <w:tcPr>
            <w:tcW w:w="994" w:type="dxa"/>
            <w:vMerge/>
            <w:noWrap/>
            <w:vAlign w:val="center"/>
          </w:tcPr>
          <w:p w:rsidR="00A85704" w:rsidRPr="00A67A99" w:rsidRDefault="00A85704" w:rsidP="00A67A99">
            <w:pPr>
              <w:pStyle w:val="Akapitzlist"/>
              <w:numPr>
                <w:ilvl w:val="0"/>
                <w:numId w:val="34"/>
              </w:numPr>
              <w:rPr>
                <w:color w:val="000000"/>
              </w:rPr>
            </w:pPr>
          </w:p>
        </w:tc>
        <w:tc>
          <w:tcPr>
            <w:tcW w:w="2824" w:type="dxa"/>
            <w:gridSpan w:val="2"/>
            <w:vMerge/>
            <w:vAlign w:val="center"/>
          </w:tcPr>
          <w:p w:rsidR="00A85704" w:rsidRPr="006801BD" w:rsidRDefault="00A85704" w:rsidP="00E14A17">
            <w:pPr>
              <w:rPr>
                <w:color w:val="000000"/>
              </w:rPr>
            </w:pPr>
          </w:p>
        </w:tc>
        <w:tc>
          <w:tcPr>
            <w:tcW w:w="568" w:type="dxa"/>
            <w:vMerge/>
            <w:noWrap/>
            <w:vAlign w:val="center"/>
          </w:tcPr>
          <w:p w:rsidR="00A85704" w:rsidRPr="006801BD" w:rsidRDefault="00A85704" w:rsidP="006801BD"/>
        </w:tc>
        <w:tc>
          <w:tcPr>
            <w:tcW w:w="560" w:type="dxa"/>
            <w:vMerge/>
            <w:noWrap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4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6801BD" w:rsidRDefault="00A85704" w:rsidP="00DD59FA">
            <w:pPr>
              <w:rPr>
                <w:color w:val="000000"/>
              </w:rPr>
            </w:pPr>
            <w:r w:rsidRPr="006801BD">
              <w:rPr>
                <w:bCs/>
              </w:rPr>
              <w:t xml:space="preserve">regał 110x55x215 szt. </w:t>
            </w:r>
          </w:p>
        </w:tc>
        <w:tc>
          <w:tcPr>
            <w:tcW w:w="568" w:type="dxa"/>
            <w:noWrap/>
            <w:vAlign w:val="center"/>
          </w:tcPr>
          <w:p w:rsidR="00A815B3" w:rsidRPr="006801BD" w:rsidRDefault="00DD59FA" w:rsidP="00AB440B">
            <w:pPr>
              <w:jc w:val="center"/>
            </w:pPr>
            <w:r w:rsidRPr="006801BD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6801BD" w:rsidRDefault="00E14A17" w:rsidP="00AB440B">
            <w:pPr>
              <w:jc w:val="center"/>
              <w:rPr>
                <w:color w:val="000000"/>
              </w:rPr>
            </w:pPr>
            <w:r w:rsidRPr="006801BD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6801BD" w:rsidRDefault="00A85704" w:rsidP="006801BD">
            <w:pPr>
              <w:rPr>
                <w:color w:val="000000"/>
              </w:rPr>
            </w:pPr>
            <w:r w:rsidRPr="006801BD">
              <w:rPr>
                <w:bCs/>
              </w:rPr>
              <w:t xml:space="preserve">nadstawka 110x55x130 </w:t>
            </w:r>
          </w:p>
        </w:tc>
        <w:tc>
          <w:tcPr>
            <w:tcW w:w="568" w:type="dxa"/>
            <w:noWrap/>
            <w:vAlign w:val="center"/>
          </w:tcPr>
          <w:p w:rsidR="00A815B3" w:rsidRPr="006801BD" w:rsidRDefault="00DD59FA" w:rsidP="00AB440B">
            <w:pPr>
              <w:jc w:val="center"/>
            </w:pPr>
            <w:r w:rsidRPr="006801BD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6801BD" w:rsidRDefault="006801BD" w:rsidP="00AB440B">
            <w:pPr>
              <w:jc w:val="center"/>
              <w:rPr>
                <w:color w:val="000000"/>
              </w:rPr>
            </w:pPr>
            <w:r w:rsidRPr="006801BD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6801BD" w:rsidRDefault="00A85704" w:rsidP="00DD59FA">
            <w:pPr>
              <w:rPr>
                <w:color w:val="000000"/>
              </w:rPr>
            </w:pPr>
            <w:r w:rsidRPr="006801BD">
              <w:rPr>
                <w:bCs/>
              </w:rPr>
              <w:t>regał 90x55x215 szt.</w:t>
            </w:r>
          </w:p>
        </w:tc>
        <w:tc>
          <w:tcPr>
            <w:tcW w:w="568" w:type="dxa"/>
            <w:noWrap/>
            <w:vAlign w:val="center"/>
          </w:tcPr>
          <w:p w:rsidR="00A815B3" w:rsidRPr="006801BD" w:rsidRDefault="00DD59FA" w:rsidP="00AB440B">
            <w:pPr>
              <w:jc w:val="center"/>
            </w:pPr>
            <w:r w:rsidRPr="006801BD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6801BD" w:rsidRDefault="00A67A99" w:rsidP="00AB440B">
            <w:pPr>
              <w:jc w:val="center"/>
              <w:rPr>
                <w:color w:val="000000"/>
              </w:rPr>
            </w:pPr>
            <w:r w:rsidRPr="006801BD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6801BD" w:rsidRDefault="00A85704" w:rsidP="00FE20C4">
            <w:pPr>
              <w:rPr>
                <w:color w:val="000000"/>
              </w:rPr>
            </w:pPr>
            <w:r w:rsidRPr="006801BD">
              <w:rPr>
                <w:bCs/>
              </w:rPr>
              <w:t xml:space="preserve">nadstawka 90x55x130 </w:t>
            </w:r>
          </w:p>
        </w:tc>
        <w:tc>
          <w:tcPr>
            <w:tcW w:w="568" w:type="dxa"/>
            <w:noWrap/>
            <w:vAlign w:val="center"/>
          </w:tcPr>
          <w:p w:rsidR="00A815B3" w:rsidRPr="006801BD" w:rsidRDefault="00DD59FA" w:rsidP="00AB440B">
            <w:pPr>
              <w:jc w:val="center"/>
            </w:pPr>
            <w:r w:rsidRPr="006801BD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6801BD" w:rsidRDefault="00FE20C4" w:rsidP="00AB440B">
            <w:pPr>
              <w:jc w:val="center"/>
              <w:rPr>
                <w:color w:val="000000"/>
              </w:rPr>
            </w:pPr>
            <w:r w:rsidRPr="006801BD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6801BD" w:rsidRDefault="00A85704" w:rsidP="006801BD">
            <w:pPr>
              <w:rPr>
                <w:color w:val="000000"/>
              </w:rPr>
            </w:pPr>
            <w:r w:rsidRPr="006801BD">
              <w:rPr>
                <w:bCs/>
              </w:rPr>
              <w:t xml:space="preserve">regał 60x55x215 </w:t>
            </w:r>
          </w:p>
        </w:tc>
        <w:tc>
          <w:tcPr>
            <w:tcW w:w="568" w:type="dxa"/>
            <w:noWrap/>
            <w:vAlign w:val="center"/>
          </w:tcPr>
          <w:p w:rsidR="00A815B3" w:rsidRPr="006801BD" w:rsidRDefault="00DD59FA" w:rsidP="00AB440B">
            <w:pPr>
              <w:jc w:val="center"/>
            </w:pPr>
            <w:r w:rsidRPr="006801BD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6801BD" w:rsidRDefault="006801BD" w:rsidP="00AB440B">
            <w:pPr>
              <w:jc w:val="center"/>
              <w:rPr>
                <w:color w:val="000000"/>
              </w:rPr>
            </w:pPr>
            <w:r w:rsidRPr="006801BD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6801BD" w:rsidRDefault="00A85704" w:rsidP="00FE20C4">
            <w:pPr>
              <w:rPr>
                <w:rFonts w:ascii="Liberation Serif" w:eastAsia="Lucida Sans Unicode" w:hAnsi="Liberation Serif" w:cs="Mangal"/>
                <w:bCs/>
                <w:kern w:val="2"/>
                <w:lang w:eastAsia="zh-CN" w:bidi="hi-IN"/>
              </w:rPr>
            </w:pPr>
            <w:r w:rsidRPr="00A815B3">
              <w:rPr>
                <w:rFonts w:ascii="Liberation Serif" w:eastAsia="Lucida Sans Unicode" w:hAnsi="Liberation Serif" w:cs="Mangal"/>
                <w:bCs/>
                <w:kern w:val="2"/>
                <w:lang w:eastAsia="zh-CN" w:bidi="hi-IN"/>
              </w:rPr>
              <w:t xml:space="preserve">nadstawka 60x55x130 </w:t>
            </w:r>
          </w:p>
        </w:tc>
        <w:tc>
          <w:tcPr>
            <w:tcW w:w="568" w:type="dxa"/>
            <w:noWrap/>
            <w:vAlign w:val="center"/>
          </w:tcPr>
          <w:p w:rsidR="00A815B3" w:rsidRPr="006801BD" w:rsidRDefault="00DD59FA" w:rsidP="00FE20C4">
            <w:pPr>
              <w:jc w:val="center"/>
            </w:pPr>
            <w:r w:rsidRPr="00A815B3">
              <w:rPr>
                <w:rFonts w:ascii="Liberation Serif" w:eastAsia="Lucida Sans Unicode" w:hAnsi="Liberation Serif" w:cs="Mangal"/>
                <w:bCs/>
                <w:kern w:val="2"/>
                <w:lang w:eastAsia="zh-CN" w:bidi="hi-IN"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6801BD" w:rsidRDefault="00DD59FA" w:rsidP="00FE20C4">
            <w:pPr>
              <w:jc w:val="center"/>
              <w:rPr>
                <w:color w:val="000000"/>
              </w:rPr>
            </w:pPr>
            <w:r w:rsidRPr="00A815B3">
              <w:rPr>
                <w:rFonts w:ascii="Liberation Serif" w:eastAsia="Lucida Sans Unicode" w:hAnsi="Liberation Serif" w:cs="Mangal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6801BD" w:rsidRDefault="00A85704" w:rsidP="006801BD">
            <w:pPr>
              <w:rPr>
                <w:color w:val="000000"/>
              </w:rPr>
            </w:pPr>
            <w:r w:rsidRPr="006801BD">
              <w:rPr>
                <w:bCs/>
              </w:rPr>
              <w:t xml:space="preserve">regał 60x40x215 </w:t>
            </w:r>
          </w:p>
        </w:tc>
        <w:tc>
          <w:tcPr>
            <w:tcW w:w="568" w:type="dxa"/>
            <w:noWrap/>
            <w:vAlign w:val="center"/>
          </w:tcPr>
          <w:p w:rsidR="00A815B3" w:rsidRPr="006801BD" w:rsidRDefault="00DD59FA" w:rsidP="00AB440B">
            <w:pPr>
              <w:jc w:val="center"/>
            </w:pPr>
            <w:r w:rsidRPr="006801BD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6801BD" w:rsidRDefault="006801BD" w:rsidP="00AB440B">
            <w:pPr>
              <w:jc w:val="center"/>
              <w:rPr>
                <w:color w:val="000000"/>
              </w:rPr>
            </w:pPr>
            <w:r w:rsidRPr="006801BD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6801BD" w:rsidRDefault="00A85704" w:rsidP="006801BD">
            <w:pPr>
              <w:rPr>
                <w:color w:val="000000"/>
              </w:rPr>
            </w:pPr>
            <w:r w:rsidRPr="006801BD">
              <w:rPr>
                <w:bCs/>
              </w:rPr>
              <w:t xml:space="preserve">nadstawka 60x40x130 </w:t>
            </w:r>
          </w:p>
        </w:tc>
        <w:tc>
          <w:tcPr>
            <w:tcW w:w="568" w:type="dxa"/>
            <w:noWrap/>
            <w:vAlign w:val="center"/>
          </w:tcPr>
          <w:p w:rsidR="00A815B3" w:rsidRPr="006801BD" w:rsidRDefault="00DD59FA" w:rsidP="00AB440B">
            <w:pPr>
              <w:jc w:val="center"/>
            </w:pPr>
            <w:r w:rsidRPr="006801BD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6801BD" w:rsidRDefault="006801BD" w:rsidP="00AB440B">
            <w:pPr>
              <w:jc w:val="center"/>
              <w:rPr>
                <w:color w:val="000000"/>
              </w:rPr>
            </w:pPr>
            <w:r w:rsidRPr="006801BD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F60282" w:rsidRDefault="00A85704" w:rsidP="00F60282">
            <w:pPr>
              <w:rPr>
                <w:color w:val="000000"/>
              </w:rPr>
            </w:pPr>
            <w:r w:rsidRPr="00F60282">
              <w:rPr>
                <w:bCs/>
              </w:rPr>
              <w:t>regał 60x40x215 z wcięciem na słup 22x25( dostosować wymiar podczas montażu)</w:t>
            </w:r>
          </w:p>
        </w:tc>
        <w:tc>
          <w:tcPr>
            <w:tcW w:w="568" w:type="dxa"/>
            <w:noWrap/>
            <w:vAlign w:val="center"/>
          </w:tcPr>
          <w:p w:rsidR="00A815B3" w:rsidRPr="00F60282" w:rsidRDefault="00DD59FA" w:rsidP="00AB440B">
            <w:pPr>
              <w:jc w:val="center"/>
            </w:pPr>
            <w:r w:rsidRPr="00F60282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F60282" w:rsidRDefault="00F60282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F60282" w:rsidRDefault="00A85704" w:rsidP="00F60282">
            <w:pPr>
              <w:rPr>
                <w:color w:val="000000"/>
              </w:rPr>
            </w:pPr>
            <w:r w:rsidRPr="00F60282">
              <w:rPr>
                <w:bCs/>
              </w:rPr>
              <w:t>nadstawka 60x54x130 z wcięciem na słup 22x25 ( dostosować wymiar podczas montażu)</w:t>
            </w:r>
          </w:p>
        </w:tc>
        <w:tc>
          <w:tcPr>
            <w:tcW w:w="568" w:type="dxa"/>
            <w:noWrap/>
            <w:vAlign w:val="center"/>
          </w:tcPr>
          <w:p w:rsidR="00A815B3" w:rsidRPr="00F60282" w:rsidRDefault="00405C74" w:rsidP="00AB440B">
            <w:pPr>
              <w:jc w:val="center"/>
            </w:pPr>
            <w:r w:rsidRPr="00F60282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F60282" w:rsidRDefault="00F60282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405C74" w:rsidRDefault="00A85704" w:rsidP="00F60282">
            <w:pPr>
              <w:rPr>
                <w:color w:val="000000"/>
              </w:rPr>
            </w:pPr>
            <w:r w:rsidRPr="00405C74">
              <w:rPr>
                <w:bCs/>
              </w:rPr>
              <w:t xml:space="preserve">regał 70x40x215 </w:t>
            </w:r>
          </w:p>
        </w:tc>
        <w:tc>
          <w:tcPr>
            <w:tcW w:w="568" w:type="dxa"/>
            <w:noWrap/>
            <w:vAlign w:val="center"/>
          </w:tcPr>
          <w:p w:rsidR="00A815B3" w:rsidRPr="00A85704" w:rsidRDefault="00405C74" w:rsidP="00AB440B">
            <w:pPr>
              <w:jc w:val="center"/>
            </w:pPr>
            <w:r w:rsidRPr="00A85704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746F5E" w:rsidRDefault="00F60282" w:rsidP="00AB440B">
            <w:pPr>
              <w:jc w:val="center"/>
              <w:rPr>
                <w:color w:val="000000"/>
              </w:rPr>
            </w:pPr>
            <w:r w:rsidRPr="00405C74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405C74" w:rsidRDefault="00A85704" w:rsidP="00F60282">
            <w:pPr>
              <w:rPr>
                <w:color w:val="000000"/>
              </w:rPr>
            </w:pPr>
            <w:r w:rsidRPr="00405C74">
              <w:rPr>
                <w:bCs/>
              </w:rPr>
              <w:t xml:space="preserve">nadstawka 70x40x130 </w:t>
            </w:r>
          </w:p>
        </w:tc>
        <w:tc>
          <w:tcPr>
            <w:tcW w:w="568" w:type="dxa"/>
            <w:noWrap/>
            <w:vAlign w:val="center"/>
          </w:tcPr>
          <w:p w:rsidR="00A815B3" w:rsidRPr="00A85704" w:rsidRDefault="00405C74" w:rsidP="00AB440B">
            <w:pPr>
              <w:jc w:val="center"/>
            </w:pPr>
            <w:r w:rsidRPr="00A85704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746F5E" w:rsidRDefault="00F60282" w:rsidP="00AB440B">
            <w:pPr>
              <w:jc w:val="center"/>
              <w:rPr>
                <w:color w:val="000000"/>
              </w:rPr>
            </w:pPr>
            <w:r w:rsidRPr="00405C74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405C74" w:rsidRDefault="00A85704" w:rsidP="00F60282">
            <w:pPr>
              <w:rPr>
                <w:color w:val="000000"/>
              </w:rPr>
            </w:pPr>
            <w:r w:rsidRPr="00405C74">
              <w:rPr>
                <w:bCs/>
              </w:rPr>
              <w:t xml:space="preserve">szafa aktowa 60x55x215 </w:t>
            </w:r>
          </w:p>
        </w:tc>
        <w:tc>
          <w:tcPr>
            <w:tcW w:w="568" w:type="dxa"/>
            <w:noWrap/>
            <w:vAlign w:val="center"/>
          </w:tcPr>
          <w:p w:rsidR="00A815B3" w:rsidRPr="00A85704" w:rsidRDefault="00405C74" w:rsidP="00AB440B">
            <w:pPr>
              <w:jc w:val="center"/>
            </w:pPr>
            <w:r w:rsidRPr="00A85704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746F5E" w:rsidRDefault="00F60282" w:rsidP="00AB440B">
            <w:pPr>
              <w:jc w:val="center"/>
              <w:rPr>
                <w:color w:val="000000"/>
              </w:rPr>
            </w:pPr>
            <w:r w:rsidRPr="00405C74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15B3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A815B3" w:rsidRPr="00A67A99" w:rsidRDefault="00A815B3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A815B3" w:rsidRPr="00405C74" w:rsidRDefault="00A85704" w:rsidP="00F60282">
            <w:pPr>
              <w:rPr>
                <w:color w:val="000000"/>
              </w:rPr>
            </w:pPr>
            <w:r w:rsidRPr="00405C74">
              <w:rPr>
                <w:bCs/>
              </w:rPr>
              <w:t xml:space="preserve">nadstawka 60x55x130 </w:t>
            </w:r>
          </w:p>
        </w:tc>
        <w:tc>
          <w:tcPr>
            <w:tcW w:w="568" w:type="dxa"/>
            <w:noWrap/>
            <w:vAlign w:val="center"/>
          </w:tcPr>
          <w:p w:rsidR="00A815B3" w:rsidRPr="00A85704" w:rsidRDefault="00405C74" w:rsidP="00AB440B">
            <w:pPr>
              <w:jc w:val="center"/>
            </w:pPr>
            <w:r w:rsidRPr="00A85704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A815B3" w:rsidRPr="00746F5E" w:rsidRDefault="00F60282" w:rsidP="00AB440B">
            <w:pPr>
              <w:jc w:val="center"/>
              <w:rPr>
                <w:color w:val="000000"/>
              </w:rPr>
            </w:pPr>
            <w:r w:rsidRPr="00405C74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15B3" w:rsidRPr="00746F5E" w:rsidRDefault="00A815B3" w:rsidP="00AB440B">
            <w:pPr>
              <w:jc w:val="center"/>
              <w:rPr>
                <w:color w:val="000000"/>
              </w:rPr>
            </w:pPr>
          </w:p>
        </w:tc>
      </w:tr>
      <w:tr w:rsidR="00A85704" w:rsidRPr="00746F5E" w:rsidTr="005F370F">
        <w:trPr>
          <w:trHeight w:val="315"/>
          <w:jc w:val="center"/>
        </w:trPr>
        <w:tc>
          <w:tcPr>
            <w:tcW w:w="994" w:type="dxa"/>
            <w:vMerge w:val="restart"/>
            <w:noWrap/>
            <w:vAlign w:val="center"/>
          </w:tcPr>
          <w:p w:rsidR="00A85704" w:rsidRPr="00A67A99" w:rsidRDefault="00A85704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Merge w:val="restart"/>
            <w:vAlign w:val="center"/>
          </w:tcPr>
          <w:p w:rsidR="00A85704" w:rsidRPr="00405C74" w:rsidRDefault="00A85704" w:rsidP="00F60282">
            <w:pPr>
              <w:rPr>
                <w:color w:val="000000"/>
              </w:rPr>
            </w:pPr>
            <w:r w:rsidRPr="00405C74">
              <w:rPr>
                <w:bCs/>
              </w:rPr>
              <w:t xml:space="preserve">szafa ubraniowa 60x55x215 </w:t>
            </w:r>
          </w:p>
        </w:tc>
        <w:tc>
          <w:tcPr>
            <w:tcW w:w="568" w:type="dxa"/>
            <w:vMerge w:val="restart"/>
            <w:noWrap/>
            <w:vAlign w:val="center"/>
          </w:tcPr>
          <w:p w:rsidR="00A85704" w:rsidRPr="00A85704" w:rsidRDefault="00A85704" w:rsidP="00AB440B">
            <w:pPr>
              <w:jc w:val="center"/>
            </w:pPr>
            <w:r w:rsidRPr="00A85704">
              <w:rPr>
                <w:bCs/>
              </w:rPr>
              <w:t>1</w:t>
            </w:r>
          </w:p>
        </w:tc>
        <w:tc>
          <w:tcPr>
            <w:tcW w:w="560" w:type="dxa"/>
            <w:vMerge w:val="restart"/>
            <w:noWrap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  <w:r w:rsidRPr="00405C74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</w:tr>
      <w:tr w:rsidR="00A85704" w:rsidRPr="00746F5E" w:rsidTr="005F370F">
        <w:trPr>
          <w:trHeight w:val="80"/>
          <w:jc w:val="center"/>
        </w:trPr>
        <w:tc>
          <w:tcPr>
            <w:tcW w:w="994" w:type="dxa"/>
            <w:vMerge/>
            <w:noWrap/>
            <w:vAlign w:val="center"/>
          </w:tcPr>
          <w:p w:rsidR="00A85704" w:rsidRPr="00A67A99" w:rsidRDefault="00A85704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Merge/>
            <w:vAlign w:val="center"/>
          </w:tcPr>
          <w:p w:rsidR="00A85704" w:rsidRPr="00405C74" w:rsidRDefault="00A85704" w:rsidP="00AB440B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  <w:vMerge/>
            <w:noWrap/>
            <w:vAlign w:val="center"/>
          </w:tcPr>
          <w:p w:rsidR="00A85704" w:rsidRPr="00A85704" w:rsidRDefault="00A85704" w:rsidP="00AB440B">
            <w:pPr>
              <w:jc w:val="center"/>
            </w:pPr>
          </w:p>
        </w:tc>
        <w:tc>
          <w:tcPr>
            <w:tcW w:w="560" w:type="dxa"/>
            <w:vMerge/>
            <w:noWrap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4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A85704" w:rsidRPr="00746F5E" w:rsidRDefault="00A85704" w:rsidP="00AB440B">
            <w:pPr>
              <w:jc w:val="center"/>
              <w:rPr>
                <w:color w:val="000000"/>
              </w:rPr>
            </w:pPr>
          </w:p>
        </w:tc>
      </w:tr>
      <w:tr w:rsidR="00E359D5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359D5" w:rsidRPr="00A67A99" w:rsidRDefault="00E359D5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359D5" w:rsidRPr="00405C74" w:rsidRDefault="00A85704" w:rsidP="00F60282">
            <w:pPr>
              <w:rPr>
                <w:bCs/>
              </w:rPr>
            </w:pPr>
            <w:r w:rsidRPr="00405C74">
              <w:rPr>
                <w:bCs/>
              </w:rPr>
              <w:t xml:space="preserve">nadstawka 60x55x130 </w:t>
            </w:r>
          </w:p>
        </w:tc>
        <w:tc>
          <w:tcPr>
            <w:tcW w:w="568" w:type="dxa"/>
            <w:noWrap/>
            <w:vAlign w:val="center"/>
          </w:tcPr>
          <w:p w:rsidR="00E359D5" w:rsidRPr="00A85704" w:rsidRDefault="00405C74" w:rsidP="00AB440B">
            <w:pPr>
              <w:jc w:val="center"/>
            </w:pPr>
            <w:r w:rsidRPr="00A85704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E359D5" w:rsidRPr="00746F5E" w:rsidRDefault="00F60282" w:rsidP="00AB440B">
            <w:pPr>
              <w:jc w:val="center"/>
              <w:rPr>
                <w:color w:val="000000"/>
              </w:rPr>
            </w:pPr>
            <w:r w:rsidRPr="00405C74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</w:tr>
      <w:tr w:rsidR="00E359D5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359D5" w:rsidRPr="00A67A99" w:rsidRDefault="00E359D5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359D5" w:rsidRPr="00405C74" w:rsidRDefault="00A85704" w:rsidP="00F60282">
            <w:pPr>
              <w:rPr>
                <w:bCs/>
              </w:rPr>
            </w:pPr>
            <w:r w:rsidRPr="00405C74">
              <w:rPr>
                <w:bCs/>
                <w:color w:val="00000A"/>
              </w:rPr>
              <w:t xml:space="preserve">fotel obrotowy </w:t>
            </w:r>
          </w:p>
        </w:tc>
        <w:tc>
          <w:tcPr>
            <w:tcW w:w="568" w:type="dxa"/>
            <w:noWrap/>
            <w:vAlign w:val="center"/>
          </w:tcPr>
          <w:p w:rsidR="00E359D5" w:rsidRPr="00A85704" w:rsidRDefault="00A00E54" w:rsidP="00AB440B">
            <w:pPr>
              <w:jc w:val="center"/>
            </w:pPr>
            <w:r w:rsidRPr="00A85704">
              <w:rPr>
                <w:bCs/>
                <w:color w:val="00000A"/>
              </w:rPr>
              <w:t>2</w:t>
            </w:r>
          </w:p>
        </w:tc>
        <w:tc>
          <w:tcPr>
            <w:tcW w:w="560" w:type="dxa"/>
            <w:noWrap/>
            <w:vAlign w:val="center"/>
          </w:tcPr>
          <w:p w:rsidR="00E359D5" w:rsidRPr="00746F5E" w:rsidRDefault="00F60282" w:rsidP="00AB440B">
            <w:pPr>
              <w:jc w:val="center"/>
              <w:rPr>
                <w:color w:val="000000"/>
              </w:rPr>
            </w:pPr>
            <w:r w:rsidRPr="00405C74">
              <w:rPr>
                <w:bCs/>
                <w:color w:val="00000A"/>
              </w:rPr>
              <w:t>szt.</w:t>
            </w:r>
          </w:p>
        </w:tc>
        <w:tc>
          <w:tcPr>
            <w:tcW w:w="1804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</w:tr>
      <w:tr w:rsidR="00E359D5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9849" w:type="dxa"/>
            <w:gridSpan w:val="7"/>
            <w:vAlign w:val="center"/>
          </w:tcPr>
          <w:p w:rsidR="00E359D5" w:rsidRPr="00405C74" w:rsidRDefault="00E359D5" w:rsidP="00957F40">
            <w:pPr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E359D5">
              <w:rPr>
                <w:rFonts w:eastAsia="Lucida Sans Unicode"/>
                <w:bCs/>
                <w:kern w:val="2"/>
                <w:lang w:eastAsia="zh-CN" w:bidi="hi-IN"/>
              </w:rPr>
              <w:t>POMIESZCZENIA DLA STUDENTÓ</w:t>
            </w:r>
            <w:r w:rsidR="00957F40" w:rsidRPr="00405C74">
              <w:rPr>
                <w:rFonts w:eastAsia="Lucida Sans Unicode"/>
                <w:bCs/>
                <w:kern w:val="2"/>
                <w:lang w:eastAsia="zh-CN" w:bidi="hi-IN"/>
              </w:rPr>
              <w:t>W</w:t>
            </w:r>
          </w:p>
        </w:tc>
      </w:tr>
      <w:tr w:rsidR="00E359D5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359D5" w:rsidRPr="00A67A99" w:rsidRDefault="00E359D5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359D5" w:rsidRPr="00F60282" w:rsidRDefault="00BB653C" w:rsidP="00E14A17">
            <w:pPr>
              <w:rPr>
                <w:bCs/>
              </w:rPr>
            </w:pPr>
            <w:r w:rsidRPr="00F60282">
              <w:rPr>
                <w:bCs/>
              </w:rPr>
              <w:t xml:space="preserve">biurko 120x60x105 </w:t>
            </w:r>
          </w:p>
        </w:tc>
        <w:tc>
          <w:tcPr>
            <w:tcW w:w="568" w:type="dxa"/>
            <w:noWrap/>
            <w:vAlign w:val="center"/>
          </w:tcPr>
          <w:p w:rsidR="00E359D5" w:rsidRPr="00F60282" w:rsidRDefault="00E14A17" w:rsidP="00AB440B">
            <w:pPr>
              <w:jc w:val="center"/>
            </w:pPr>
            <w:r w:rsidRPr="00F60282">
              <w:rPr>
                <w:bCs/>
              </w:rPr>
              <w:t>5</w:t>
            </w:r>
          </w:p>
        </w:tc>
        <w:tc>
          <w:tcPr>
            <w:tcW w:w="560" w:type="dxa"/>
            <w:noWrap/>
            <w:vAlign w:val="center"/>
          </w:tcPr>
          <w:p w:rsidR="00E359D5" w:rsidRPr="00F60282" w:rsidRDefault="00E14A17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359D5" w:rsidRPr="00F60282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</w:tr>
      <w:tr w:rsidR="00E359D5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359D5" w:rsidRPr="00A67A99" w:rsidRDefault="00E359D5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359D5" w:rsidRPr="00F60282" w:rsidRDefault="00BB653C" w:rsidP="00E14A17">
            <w:pPr>
              <w:rPr>
                <w:bCs/>
              </w:rPr>
            </w:pPr>
            <w:r w:rsidRPr="00F60282">
              <w:rPr>
                <w:bCs/>
              </w:rPr>
              <w:t xml:space="preserve">kontener  45x45x60 </w:t>
            </w:r>
          </w:p>
        </w:tc>
        <w:tc>
          <w:tcPr>
            <w:tcW w:w="568" w:type="dxa"/>
            <w:noWrap/>
            <w:vAlign w:val="center"/>
          </w:tcPr>
          <w:p w:rsidR="00E359D5" w:rsidRPr="00F60282" w:rsidRDefault="00E14A17" w:rsidP="00AB440B">
            <w:pPr>
              <w:jc w:val="center"/>
            </w:pPr>
            <w:r w:rsidRPr="00F60282">
              <w:rPr>
                <w:bCs/>
              </w:rPr>
              <w:t>5</w:t>
            </w:r>
          </w:p>
        </w:tc>
        <w:tc>
          <w:tcPr>
            <w:tcW w:w="560" w:type="dxa"/>
            <w:noWrap/>
            <w:vAlign w:val="center"/>
          </w:tcPr>
          <w:p w:rsidR="00E359D5" w:rsidRPr="00F60282" w:rsidRDefault="00E14A17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359D5" w:rsidRPr="00F60282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</w:tr>
      <w:tr w:rsidR="00E359D5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359D5" w:rsidRPr="00A67A99" w:rsidRDefault="00E359D5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359D5" w:rsidRPr="00F60282" w:rsidRDefault="00BB653C" w:rsidP="00E14A17">
            <w:pPr>
              <w:rPr>
                <w:bCs/>
              </w:rPr>
            </w:pPr>
            <w:r w:rsidRPr="00F60282">
              <w:rPr>
                <w:bCs/>
              </w:rPr>
              <w:t xml:space="preserve">regał 150x30x120 </w:t>
            </w:r>
          </w:p>
        </w:tc>
        <w:tc>
          <w:tcPr>
            <w:tcW w:w="568" w:type="dxa"/>
            <w:noWrap/>
            <w:vAlign w:val="center"/>
          </w:tcPr>
          <w:p w:rsidR="00E359D5" w:rsidRPr="00F60282" w:rsidRDefault="00E14A17" w:rsidP="00AB440B">
            <w:pPr>
              <w:jc w:val="center"/>
            </w:pPr>
            <w:r w:rsidRPr="00F60282">
              <w:rPr>
                <w:bCs/>
              </w:rPr>
              <w:t>2</w:t>
            </w:r>
          </w:p>
        </w:tc>
        <w:tc>
          <w:tcPr>
            <w:tcW w:w="560" w:type="dxa"/>
            <w:noWrap/>
            <w:vAlign w:val="center"/>
          </w:tcPr>
          <w:p w:rsidR="00E359D5" w:rsidRPr="00F60282" w:rsidRDefault="00E14A17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359D5" w:rsidRPr="00F60282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359D5" w:rsidRPr="00746F5E" w:rsidRDefault="00E359D5" w:rsidP="00AB440B">
            <w:pPr>
              <w:jc w:val="center"/>
              <w:rPr>
                <w:color w:val="000000"/>
              </w:rPr>
            </w:pPr>
          </w:p>
        </w:tc>
      </w:tr>
      <w:tr w:rsidR="00F81EAB" w:rsidRPr="00746F5E" w:rsidTr="005F370F">
        <w:trPr>
          <w:trHeight w:val="645"/>
          <w:jc w:val="center"/>
        </w:trPr>
        <w:tc>
          <w:tcPr>
            <w:tcW w:w="994" w:type="dxa"/>
            <w:noWrap/>
            <w:vAlign w:val="center"/>
          </w:tcPr>
          <w:p w:rsidR="00F81EAB" w:rsidRPr="00A67A99" w:rsidRDefault="00F81EAB" w:rsidP="00A67A99">
            <w:pPr>
              <w:pStyle w:val="Akapitzlist"/>
              <w:numPr>
                <w:ilvl w:val="0"/>
                <w:numId w:val="34"/>
              </w:numPr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F81EAB" w:rsidRPr="00F60282" w:rsidRDefault="00F81EAB" w:rsidP="00957F40">
            <w:pPr>
              <w:rPr>
                <w:bCs/>
              </w:rPr>
            </w:pPr>
            <w:r w:rsidRPr="00F60282">
              <w:rPr>
                <w:bCs/>
              </w:rPr>
              <w:t xml:space="preserve">regał 190x30x120 </w:t>
            </w:r>
          </w:p>
        </w:tc>
        <w:tc>
          <w:tcPr>
            <w:tcW w:w="568" w:type="dxa"/>
            <w:noWrap/>
            <w:vAlign w:val="center"/>
          </w:tcPr>
          <w:p w:rsidR="00F81EAB" w:rsidRPr="00F60282" w:rsidRDefault="00F81EAB" w:rsidP="00AB440B">
            <w:pPr>
              <w:jc w:val="center"/>
            </w:pPr>
            <w:r w:rsidRPr="00F60282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F81EAB" w:rsidRPr="00F60282" w:rsidRDefault="00F81EAB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F81EAB" w:rsidRPr="00F60282" w:rsidRDefault="00F81EAB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F81EAB" w:rsidRPr="00746F5E" w:rsidRDefault="00F81EAB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F81EAB" w:rsidRPr="00746F5E" w:rsidRDefault="00F81EAB" w:rsidP="00AB440B">
            <w:pPr>
              <w:jc w:val="center"/>
              <w:rPr>
                <w:color w:val="000000"/>
              </w:rPr>
            </w:pPr>
          </w:p>
        </w:tc>
      </w:tr>
      <w:tr w:rsidR="00440CF3" w:rsidRPr="00746F5E" w:rsidTr="005F370F">
        <w:trPr>
          <w:trHeight w:val="645"/>
          <w:jc w:val="center"/>
        </w:trPr>
        <w:tc>
          <w:tcPr>
            <w:tcW w:w="994" w:type="dxa"/>
            <w:noWrap/>
            <w:vAlign w:val="center"/>
          </w:tcPr>
          <w:p w:rsidR="00440CF3" w:rsidRPr="00A67A99" w:rsidRDefault="00440CF3" w:rsidP="00A67A99">
            <w:pPr>
              <w:pStyle w:val="Akapitzlist"/>
              <w:numPr>
                <w:ilvl w:val="0"/>
                <w:numId w:val="34"/>
              </w:numPr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440CF3" w:rsidRPr="00F60282" w:rsidRDefault="00440CF3" w:rsidP="00440CF3">
            <w:pPr>
              <w:rPr>
                <w:bCs/>
              </w:rPr>
            </w:pPr>
            <w:r w:rsidRPr="00F60282">
              <w:rPr>
                <w:bCs/>
              </w:rPr>
              <w:t xml:space="preserve">regał </w:t>
            </w:r>
            <w:r>
              <w:rPr>
                <w:bCs/>
              </w:rPr>
              <w:t>60</w:t>
            </w:r>
            <w:r w:rsidRPr="00F60282">
              <w:rPr>
                <w:bCs/>
              </w:rPr>
              <w:t>x30x120</w:t>
            </w:r>
          </w:p>
        </w:tc>
        <w:tc>
          <w:tcPr>
            <w:tcW w:w="568" w:type="dxa"/>
            <w:noWrap/>
            <w:vAlign w:val="center"/>
          </w:tcPr>
          <w:p w:rsidR="00440CF3" w:rsidRPr="00F60282" w:rsidRDefault="00440CF3" w:rsidP="00AB440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440CF3" w:rsidRPr="00F60282" w:rsidRDefault="00440CF3" w:rsidP="00AB440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440CF3" w:rsidRPr="00F60282" w:rsidRDefault="00440CF3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440CF3" w:rsidRPr="00746F5E" w:rsidRDefault="00440CF3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440CF3" w:rsidRPr="00746F5E" w:rsidRDefault="00440CF3" w:rsidP="00AB440B">
            <w:pPr>
              <w:jc w:val="center"/>
              <w:rPr>
                <w:color w:val="000000"/>
              </w:rPr>
            </w:pPr>
          </w:p>
        </w:tc>
      </w:tr>
      <w:tr w:rsidR="00E14A17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14A17" w:rsidRPr="00A67A99" w:rsidRDefault="00E14A17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14A17" w:rsidRPr="00F60282" w:rsidRDefault="00BB653C" w:rsidP="00143147">
            <w:pPr>
              <w:rPr>
                <w:bCs/>
              </w:rPr>
            </w:pPr>
            <w:r w:rsidRPr="00F60282">
              <w:rPr>
                <w:bCs/>
              </w:rPr>
              <w:t xml:space="preserve">regał 90x30x120 </w:t>
            </w:r>
          </w:p>
        </w:tc>
        <w:tc>
          <w:tcPr>
            <w:tcW w:w="568" w:type="dxa"/>
            <w:noWrap/>
            <w:vAlign w:val="center"/>
          </w:tcPr>
          <w:p w:rsidR="00E14A17" w:rsidRPr="00F60282" w:rsidRDefault="00143147" w:rsidP="00AB440B">
            <w:pPr>
              <w:jc w:val="center"/>
            </w:pPr>
            <w:r w:rsidRPr="00F60282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E14A17" w:rsidRPr="00F60282" w:rsidRDefault="00143147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14A17" w:rsidRPr="00F60282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</w:tr>
      <w:tr w:rsidR="00E14A17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14A17" w:rsidRPr="00A67A99" w:rsidRDefault="00E14A17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14A17" w:rsidRPr="00F60282" w:rsidRDefault="00BB653C" w:rsidP="00F60282">
            <w:pPr>
              <w:rPr>
                <w:bCs/>
              </w:rPr>
            </w:pPr>
            <w:r w:rsidRPr="00F60282">
              <w:rPr>
                <w:bCs/>
              </w:rPr>
              <w:t xml:space="preserve">zabudowa na kaloryfer 160x35x105 </w:t>
            </w:r>
          </w:p>
        </w:tc>
        <w:tc>
          <w:tcPr>
            <w:tcW w:w="568" w:type="dxa"/>
            <w:noWrap/>
            <w:vAlign w:val="center"/>
          </w:tcPr>
          <w:p w:rsidR="00E14A17" w:rsidRPr="00F60282" w:rsidRDefault="00A00E54" w:rsidP="00AB440B">
            <w:pPr>
              <w:jc w:val="center"/>
            </w:pPr>
            <w:r w:rsidRPr="00F60282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E14A17" w:rsidRPr="00F60282" w:rsidRDefault="00F60282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14A17" w:rsidRPr="00F60282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</w:tr>
      <w:tr w:rsidR="00E14A17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14A17" w:rsidRPr="00A67A99" w:rsidRDefault="00E14A17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14A17" w:rsidRPr="00BB653C" w:rsidRDefault="00BB653C" w:rsidP="00A00E54">
            <w:pPr>
              <w:rPr>
                <w:bCs/>
              </w:rPr>
            </w:pPr>
            <w:r w:rsidRPr="00BB653C">
              <w:rPr>
                <w:bCs/>
              </w:rPr>
              <w:t>zab</w:t>
            </w:r>
            <w:r w:rsidR="005F370F">
              <w:rPr>
                <w:bCs/>
              </w:rPr>
              <w:t xml:space="preserve">udowa na kaloryfer 80x30x105 </w:t>
            </w:r>
          </w:p>
        </w:tc>
        <w:tc>
          <w:tcPr>
            <w:tcW w:w="568" w:type="dxa"/>
            <w:noWrap/>
            <w:vAlign w:val="center"/>
          </w:tcPr>
          <w:p w:rsidR="00E14A17" w:rsidRPr="00BB653C" w:rsidRDefault="00BB653C" w:rsidP="00AB440B">
            <w:pPr>
              <w:jc w:val="center"/>
            </w:pPr>
            <w:r w:rsidRPr="00BB653C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E14A17" w:rsidRPr="00746F5E" w:rsidRDefault="00A67A99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</w:tr>
      <w:tr w:rsidR="00E14A17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14A17" w:rsidRPr="00A67A99" w:rsidRDefault="00E14A17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14A17" w:rsidRPr="00BB653C" w:rsidRDefault="00BB653C" w:rsidP="00A00E54">
            <w:pPr>
              <w:rPr>
                <w:bCs/>
              </w:rPr>
            </w:pPr>
            <w:r w:rsidRPr="00BB653C">
              <w:rPr>
                <w:bCs/>
              </w:rPr>
              <w:t>zabu</w:t>
            </w:r>
            <w:r w:rsidR="005F370F">
              <w:rPr>
                <w:bCs/>
              </w:rPr>
              <w:t>dowa na kaloryfer 135x35x105</w:t>
            </w:r>
          </w:p>
        </w:tc>
        <w:tc>
          <w:tcPr>
            <w:tcW w:w="568" w:type="dxa"/>
            <w:noWrap/>
            <w:vAlign w:val="center"/>
          </w:tcPr>
          <w:p w:rsidR="00E14A17" w:rsidRPr="00BB653C" w:rsidRDefault="00BB653C" w:rsidP="00AB440B">
            <w:pPr>
              <w:jc w:val="center"/>
            </w:pPr>
            <w:r w:rsidRPr="00BB653C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E14A17" w:rsidRPr="00746F5E" w:rsidRDefault="00A67A99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</w:tr>
      <w:tr w:rsidR="00E14A17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14A17" w:rsidRPr="00A67A99" w:rsidRDefault="00E14A17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14A17" w:rsidRPr="00BB653C" w:rsidRDefault="00BB653C" w:rsidP="00A00E54">
            <w:pPr>
              <w:rPr>
                <w:bCs/>
              </w:rPr>
            </w:pPr>
            <w:r w:rsidRPr="00BB653C">
              <w:rPr>
                <w:bCs/>
              </w:rPr>
              <w:t>zabu</w:t>
            </w:r>
            <w:r w:rsidR="005F370F">
              <w:rPr>
                <w:bCs/>
              </w:rPr>
              <w:t>dowa na kaloryfer 105x35x105</w:t>
            </w:r>
          </w:p>
        </w:tc>
        <w:tc>
          <w:tcPr>
            <w:tcW w:w="568" w:type="dxa"/>
            <w:noWrap/>
            <w:vAlign w:val="center"/>
          </w:tcPr>
          <w:p w:rsidR="00E14A17" w:rsidRPr="00BB653C" w:rsidRDefault="00BB653C" w:rsidP="00AB440B">
            <w:pPr>
              <w:jc w:val="center"/>
            </w:pPr>
            <w:r w:rsidRPr="00BB653C">
              <w:rPr>
                <w:bCs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E14A17" w:rsidRPr="00746F5E" w:rsidRDefault="00A67A99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</w:tr>
      <w:tr w:rsidR="00E14A17" w:rsidRPr="00746F5E" w:rsidTr="005F370F">
        <w:trPr>
          <w:trHeight w:val="315"/>
          <w:jc w:val="center"/>
        </w:trPr>
        <w:tc>
          <w:tcPr>
            <w:tcW w:w="994" w:type="dxa"/>
            <w:noWrap/>
            <w:vAlign w:val="center"/>
          </w:tcPr>
          <w:p w:rsidR="00E14A17" w:rsidRPr="00A67A99" w:rsidRDefault="00E14A17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14A17" w:rsidRPr="00BB653C" w:rsidRDefault="00BB653C" w:rsidP="00AB440B">
            <w:pPr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BB653C">
              <w:rPr>
                <w:rFonts w:eastAsia="Lucida Sans Unicode"/>
                <w:bCs/>
                <w:kern w:val="2"/>
                <w:lang w:eastAsia="zh-CN" w:bidi="hi-IN"/>
              </w:rPr>
              <w:t>zabu</w:t>
            </w:r>
            <w:r w:rsidR="005F370F">
              <w:rPr>
                <w:rFonts w:eastAsia="Lucida Sans Unicode"/>
                <w:bCs/>
                <w:kern w:val="2"/>
                <w:lang w:eastAsia="zh-CN" w:bidi="hi-IN"/>
              </w:rPr>
              <w:t>dowa na kaloryfer 135x35x105</w:t>
            </w:r>
          </w:p>
        </w:tc>
        <w:tc>
          <w:tcPr>
            <w:tcW w:w="568" w:type="dxa"/>
            <w:noWrap/>
            <w:vAlign w:val="center"/>
          </w:tcPr>
          <w:p w:rsidR="00E14A17" w:rsidRPr="00BB653C" w:rsidRDefault="00BB653C" w:rsidP="00AB440B">
            <w:pPr>
              <w:jc w:val="center"/>
            </w:pPr>
            <w:r w:rsidRPr="00BB653C">
              <w:rPr>
                <w:rFonts w:eastAsia="Lucida Sans Unicode"/>
                <w:bCs/>
                <w:kern w:val="2"/>
                <w:lang w:eastAsia="zh-CN" w:bidi="hi-IN"/>
              </w:rPr>
              <w:t>1</w:t>
            </w:r>
          </w:p>
        </w:tc>
        <w:tc>
          <w:tcPr>
            <w:tcW w:w="560" w:type="dxa"/>
            <w:noWrap/>
            <w:vAlign w:val="center"/>
          </w:tcPr>
          <w:p w:rsidR="00E14A17" w:rsidRPr="00746F5E" w:rsidRDefault="00A67A99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E14A17" w:rsidRPr="00746F5E" w:rsidRDefault="00E14A17" w:rsidP="00AB440B">
            <w:pPr>
              <w:jc w:val="center"/>
              <w:rPr>
                <w:color w:val="000000"/>
              </w:rPr>
            </w:pPr>
          </w:p>
        </w:tc>
      </w:tr>
      <w:tr w:rsidR="005F370F" w:rsidRPr="00746F5E" w:rsidTr="005F370F">
        <w:trPr>
          <w:trHeight w:val="630"/>
          <w:jc w:val="center"/>
        </w:trPr>
        <w:tc>
          <w:tcPr>
            <w:tcW w:w="994" w:type="dxa"/>
            <w:noWrap/>
            <w:vAlign w:val="center"/>
          </w:tcPr>
          <w:p w:rsidR="005F370F" w:rsidRPr="00A67A99" w:rsidRDefault="005F370F" w:rsidP="00A67A99">
            <w:pPr>
              <w:pStyle w:val="Akapitzlist"/>
              <w:numPr>
                <w:ilvl w:val="0"/>
                <w:numId w:val="34"/>
              </w:numPr>
              <w:jc w:val="center"/>
              <w:rPr>
                <w:color w:val="000000"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5F370F" w:rsidRPr="00BB653C" w:rsidRDefault="005F370F" w:rsidP="002143A0">
            <w:pPr>
              <w:rPr>
                <w:bCs/>
              </w:rPr>
            </w:pPr>
            <w:r w:rsidRPr="00BB653C">
              <w:rPr>
                <w:bCs/>
                <w:color w:val="00000A"/>
              </w:rPr>
              <w:t>fo</w:t>
            </w:r>
            <w:r>
              <w:rPr>
                <w:bCs/>
                <w:color w:val="00000A"/>
              </w:rPr>
              <w:t xml:space="preserve">tel obrotowy </w:t>
            </w:r>
          </w:p>
        </w:tc>
        <w:tc>
          <w:tcPr>
            <w:tcW w:w="568" w:type="dxa"/>
            <w:noWrap/>
            <w:vAlign w:val="center"/>
          </w:tcPr>
          <w:p w:rsidR="005F370F" w:rsidRPr="00BB653C" w:rsidRDefault="005F370F" w:rsidP="00AB440B">
            <w:pPr>
              <w:jc w:val="center"/>
            </w:pPr>
            <w:r w:rsidRPr="00BB653C">
              <w:rPr>
                <w:bCs/>
                <w:color w:val="00000A"/>
              </w:rPr>
              <w:t>5</w:t>
            </w:r>
          </w:p>
        </w:tc>
        <w:tc>
          <w:tcPr>
            <w:tcW w:w="560" w:type="dxa"/>
            <w:noWrap/>
            <w:vAlign w:val="center"/>
          </w:tcPr>
          <w:p w:rsidR="005F370F" w:rsidRPr="00746F5E" w:rsidRDefault="005F370F" w:rsidP="00AB440B">
            <w:pPr>
              <w:jc w:val="center"/>
              <w:rPr>
                <w:color w:val="000000"/>
              </w:rPr>
            </w:pPr>
            <w:r w:rsidRPr="00F60282">
              <w:rPr>
                <w:bCs/>
              </w:rPr>
              <w:t>szt.</w:t>
            </w:r>
          </w:p>
        </w:tc>
        <w:tc>
          <w:tcPr>
            <w:tcW w:w="1804" w:type="dxa"/>
            <w:vAlign w:val="center"/>
          </w:tcPr>
          <w:p w:rsidR="005F370F" w:rsidRPr="00746F5E" w:rsidRDefault="005F370F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Align w:val="center"/>
          </w:tcPr>
          <w:p w:rsidR="005F370F" w:rsidRPr="00746F5E" w:rsidRDefault="005F370F" w:rsidP="00AB440B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vAlign w:val="center"/>
          </w:tcPr>
          <w:p w:rsidR="005F370F" w:rsidRPr="00746F5E" w:rsidRDefault="005F370F" w:rsidP="00AB440B">
            <w:pPr>
              <w:jc w:val="center"/>
              <w:rPr>
                <w:color w:val="000000"/>
              </w:rPr>
            </w:pPr>
          </w:p>
        </w:tc>
      </w:tr>
    </w:tbl>
    <w:p w:rsidR="00A67A99" w:rsidRDefault="00A67A99" w:rsidP="00DA130F">
      <w:pPr>
        <w:pStyle w:val="Tekstpodstawowywcity"/>
        <w:spacing w:line="360" w:lineRule="auto"/>
        <w:ind w:left="0" w:firstLine="0"/>
        <w:rPr>
          <w:b/>
          <w:szCs w:val="24"/>
        </w:rPr>
      </w:pPr>
    </w:p>
    <w:p w:rsidR="00B171A1" w:rsidRPr="00BB653C" w:rsidRDefault="00DD7D06" w:rsidP="00DA130F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BB653C">
        <w:rPr>
          <w:b/>
          <w:szCs w:val="24"/>
        </w:rPr>
        <w:t xml:space="preserve">Zad 2 </w:t>
      </w:r>
      <w:r w:rsidRPr="00BB653C">
        <w:rPr>
          <w:b/>
        </w:rPr>
        <w:t>Dostawa, montaż i ustawienie mebli dla budynku Arcus Politechniki Rzeszowskiej</w:t>
      </w:r>
    </w:p>
    <w:tbl>
      <w:tblPr>
        <w:tblW w:w="108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2683"/>
        <w:gridCol w:w="709"/>
        <w:gridCol w:w="654"/>
        <w:gridCol w:w="1804"/>
        <w:gridCol w:w="1801"/>
        <w:gridCol w:w="2198"/>
      </w:tblGrid>
      <w:tr w:rsidR="00DD7D06" w:rsidRPr="00746F5E" w:rsidTr="003F3369">
        <w:trPr>
          <w:trHeight w:val="1215"/>
          <w:jc w:val="center"/>
        </w:trPr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DD7D06" w:rsidRPr="00746F5E" w:rsidRDefault="00DD7D06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746F5E">
              <w:rPr>
                <w:b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  <w:hideMark/>
          </w:tcPr>
          <w:p w:rsidR="00DD7D06" w:rsidRPr="00746F5E" w:rsidRDefault="00DD7D06" w:rsidP="00AB440B">
            <w:pPr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DD7D06" w:rsidRPr="00746F5E" w:rsidRDefault="00DD7D06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DD7D06" w:rsidRPr="00746F5E" w:rsidRDefault="00DD7D06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746F5E">
              <w:rPr>
                <w:b/>
                <w:color w:val="000000"/>
                <w:sz w:val="20"/>
                <w:szCs w:val="20"/>
              </w:rPr>
              <w:t>jm</w:t>
            </w:r>
            <w:proofErr w:type="spellEnd"/>
            <w:r w:rsidRPr="00746F5E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DD7D06" w:rsidRPr="00746F5E" w:rsidRDefault="00DD7D06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 xml:space="preserve">Cena jednostkowa brutto w PLN </w:t>
            </w:r>
          </w:p>
        </w:tc>
        <w:tc>
          <w:tcPr>
            <w:tcW w:w="18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DD7D06" w:rsidRPr="00746F5E" w:rsidRDefault="00DD7D06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Wartość brutto</w:t>
            </w:r>
          </w:p>
          <w:p w:rsidR="00DD7D06" w:rsidRPr="00746F5E" w:rsidRDefault="00DD7D06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w PLN</w:t>
            </w:r>
          </w:p>
        </w:tc>
        <w:tc>
          <w:tcPr>
            <w:tcW w:w="21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DD7D06" w:rsidRPr="00746F5E" w:rsidRDefault="00DD7D06" w:rsidP="00AB440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</w:t>
            </w:r>
          </w:p>
        </w:tc>
      </w:tr>
      <w:tr w:rsidR="004D5840" w:rsidRPr="00746F5E" w:rsidTr="004D5840">
        <w:trPr>
          <w:trHeight w:val="696"/>
          <w:jc w:val="center"/>
        </w:trPr>
        <w:tc>
          <w:tcPr>
            <w:tcW w:w="10843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4D5840" w:rsidRPr="00746F5E" w:rsidRDefault="004D5840" w:rsidP="004D5840">
            <w:pPr>
              <w:rPr>
                <w:color w:val="000000"/>
              </w:rPr>
            </w:pPr>
          </w:p>
          <w:p w:rsidR="004D5840" w:rsidRPr="004D5840" w:rsidRDefault="004D5840" w:rsidP="004D5840">
            <w:pPr>
              <w:jc w:val="center"/>
              <w:rPr>
                <w:rFonts w:eastAsia="Lucida Sans Unicode"/>
                <w:b/>
                <w:kern w:val="2"/>
                <w:sz w:val="28"/>
                <w:szCs w:val="28"/>
                <w:lang w:eastAsia="zh-CN" w:bidi="hi-IN"/>
              </w:rPr>
            </w:pPr>
            <w:r w:rsidRPr="00DD7D06">
              <w:rPr>
                <w:rFonts w:eastAsia="Lucida Sans Unicode"/>
                <w:b/>
                <w:kern w:val="2"/>
                <w:sz w:val="28"/>
                <w:szCs w:val="28"/>
                <w:lang w:eastAsia="zh-CN" w:bidi="hi-IN"/>
              </w:rPr>
              <w:t>Zakład Finansów Bankowości i Rachunkowości</w:t>
            </w:r>
          </w:p>
        </w:tc>
      </w:tr>
      <w:tr w:rsidR="0037653B" w:rsidRPr="00746F5E" w:rsidTr="001237B9">
        <w:trPr>
          <w:trHeight w:val="315"/>
          <w:jc w:val="center"/>
        </w:trPr>
        <w:tc>
          <w:tcPr>
            <w:tcW w:w="10843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37653B" w:rsidRPr="00746F5E" w:rsidRDefault="0037653B" w:rsidP="00AB440B">
            <w:pPr>
              <w:jc w:val="center"/>
              <w:rPr>
                <w:color w:val="000000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</w:t>
            </w:r>
            <w:r w:rsidRPr="001F1C47">
              <w:rPr>
                <w:b/>
                <w:bCs/>
                <w:sz w:val="28"/>
                <w:szCs w:val="28"/>
                <w:u w:val="single"/>
              </w:rPr>
              <w:t>EKRETARIAT</w:t>
            </w:r>
          </w:p>
        </w:tc>
      </w:tr>
      <w:tr w:rsidR="001237B9" w:rsidRPr="00746F5E" w:rsidTr="001237B9">
        <w:trPr>
          <w:trHeight w:val="862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37B9" w:rsidRPr="00520EA3" w:rsidRDefault="001237B9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B9" w:rsidRPr="00C84704" w:rsidRDefault="001237B9" w:rsidP="0037653B">
            <w:pPr>
              <w:rPr>
                <w:color w:val="000000"/>
              </w:rPr>
            </w:pPr>
            <w:r w:rsidRPr="00520EA3">
              <w:rPr>
                <w:bCs/>
              </w:rPr>
              <w:t>biurko 170x170x80</w:t>
            </w:r>
            <w:r w:rsidRPr="00C84704">
              <w:rPr>
                <w:bCs/>
                <w:u w:val="single"/>
              </w:rPr>
              <w:t xml:space="preserve"> </w:t>
            </w:r>
            <w:r w:rsidRPr="00C84704">
              <w:rPr>
                <w:bCs/>
              </w:rPr>
              <w:t xml:space="preserve">  wyposażone w stolik, kontener z szafką, kontener z szufladami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7B9" w:rsidRPr="00C84704" w:rsidRDefault="001237B9" w:rsidP="00AB440B">
            <w:pPr>
              <w:jc w:val="center"/>
            </w:pPr>
            <w:r w:rsidRPr="00C84704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7B9" w:rsidRPr="00C84704" w:rsidRDefault="001237B9" w:rsidP="00AB440B">
            <w:pPr>
              <w:jc w:val="center"/>
              <w:rPr>
                <w:color w:val="000000"/>
              </w:rPr>
            </w:pPr>
            <w:r w:rsidRPr="00C84704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1237B9">
        <w:trPr>
          <w:trHeight w:val="315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7D06" w:rsidRPr="00520EA3" w:rsidRDefault="00DD7D06" w:rsidP="00D72E8C">
            <w:pPr>
              <w:pStyle w:val="Akapitzlist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06" w:rsidRPr="00C84704" w:rsidRDefault="00B775E2" w:rsidP="00C84704">
            <w:pPr>
              <w:rPr>
                <w:color w:val="000000"/>
              </w:rPr>
            </w:pPr>
            <w:r w:rsidRPr="00C84704">
              <w:rPr>
                <w:bCs/>
                <w:color w:val="00000A"/>
              </w:rPr>
              <w:t xml:space="preserve">kontener mobilny 40x50x65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7D06" w:rsidRPr="00C84704" w:rsidRDefault="00C84704" w:rsidP="00AB440B">
            <w:pPr>
              <w:jc w:val="center"/>
            </w:pPr>
            <w:r w:rsidRPr="00C84704">
              <w:rPr>
                <w:bCs/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7D06" w:rsidRPr="00C84704" w:rsidRDefault="00C84704" w:rsidP="00AB440B">
            <w:pPr>
              <w:jc w:val="center"/>
              <w:rPr>
                <w:color w:val="000000"/>
              </w:rPr>
            </w:pPr>
            <w:r w:rsidRPr="00C84704">
              <w:rPr>
                <w:bCs/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1237B9">
        <w:trPr>
          <w:trHeight w:val="315"/>
          <w:jc w:val="center"/>
        </w:trPr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D72E8C">
            <w:pPr>
              <w:pStyle w:val="Akapitzlist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C84704" w:rsidRDefault="00B775E2" w:rsidP="00C84704">
            <w:pPr>
              <w:rPr>
                <w:color w:val="000000"/>
              </w:rPr>
            </w:pPr>
            <w:r w:rsidRPr="00C84704">
              <w:rPr>
                <w:bCs/>
                <w:color w:val="00000A"/>
              </w:rPr>
              <w:t xml:space="preserve">kontener mobilny </w:t>
            </w:r>
            <w:bookmarkStart w:id="0" w:name="_GoBack"/>
            <w:r w:rsidRPr="00C84704">
              <w:rPr>
                <w:bCs/>
                <w:color w:val="00000A"/>
              </w:rPr>
              <w:t xml:space="preserve">40x50x65  </w:t>
            </w:r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C84704" w:rsidRDefault="00C84704" w:rsidP="00AB440B">
            <w:pPr>
              <w:jc w:val="center"/>
            </w:pPr>
            <w:r w:rsidRPr="00C84704">
              <w:rPr>
                <w:bCs/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C84704" w:rsidRDefault="00C84704" w:rsidP="00AB440B">
            <w:pPr>
              <w:jc w:val="center"/>
              <w:rPr>
                <w:color w:val="000000"/>
              </w:rPr>
            </w:pPr>
            <w:r w:rsidRPr="00C84704">
              <w:rPr>
                <w:bCs/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C84704" w:rsidRDefault="00B775E2" w:rsidP="00C84704">
            <w:pPr>
              <w:rPr>
                <w:color w:val="000000"/>
              </w:rPr>
            </w:pPr>
            <w:r w:rsidRPr="00C84704">
              <w:rPr>
                <w:bCs/>
              </w:rPr>
              <w:t xml:space="preserve">komoda 90x30x100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C84704" w:rsidRDefault="00C84704" w:rsidP="00AB440B">
            <w:pPr>
              <w:jc w:val="center"/>
            </w:pPr>
            <w:r w:rsidRPr="00C84704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C84704" w:rsidRDefault="00C84704" w:rsidP="00AB440B">
            <w:pPr>
              <w:jc w:val="center"/>
              <w:rPr>
                <w:color w:val="000000"/>
              </w:rPr>
            </w:pPr>
            <w:r w:rsidRPr="00C84704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D7E5B" w:rsidRDefault="00FD7E5B" w:rsidP="00B775E2">
            <w:pPr>
              <w:rPr>
                <w:color w:val="000000"/>
              </w:rPr>
            </w:pPr>
            <w:r w:rsidRPr="00FD7E5B">
              <w:rPr>
                <w:color w:val="00000A"/>
              </w:rPr>
              <w:t xml:space="preserve">zabudowa kuchenna ze zlewozmywakiem i </w:t>
            </w:r>
            <w:proofErr w:type="spellStart"/>
            <w:r w:rsidRPr="00FD7E5B">
              <w:rPr>
                <w:color w:val="00000A"/>
              </w:rPr>
              <w:t>ociekaczem</w:t>
            </w:r>
            <w:proofErr w:type="spellEnd"/>
            <w:r w:rsidRPr="00FD7E5B">
              <w:rPr>
                <w:color w:val="00000A"/>
              </w:rPr>
              <w:t xml:space="preserve">  120x65x220h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</w:pPr>
            <w:r w:rsidRPr="00FD7E5B">
              <w:rPr>
                <w:color w:val="00000A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  <w:rPr>
                <w:color w:val="000000"/>
              </w:rPr>
            </w:pPr>
            <w:r w:rsidRPr="00FD7E5B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7D06" w:rsidRPr="00FD7E5B" w:rsidRDefault="00FD7E5B" w:rsidP="00FD7E5B">
            <w:pPr>
              <w:rPr>
                <w:color w:val="000000"/>
              </w:rPr>
            </w:pPr>
            <w:r w:rsidRPr="00FD7E5B">
              <w:rPr>
                <w:color w:val="00000A"/>
              </w:rPr>
              <w:t xml:space="preserve">szafa ubraniowa 50x45x220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</w:pPr>
            <w:r w:rsidRPr="00FD7E5B">
              <w:rPr>
                <w:color w:val="00000A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  <w:rPr>
                <w:color w:val="000000"/>
              </w:rPr>
            </w:pPr>
            <w:r w:rsidRPr="00FD7E5B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06" w:rsidRPr="00FD7E5B" w:rsidRDefault="00FD7E5B" w:rsidP="00FD7E5B">
            <w:pPr>
              <w:rPr>
                <w:rFonts w:ascii="Liberation Serif" w:eastAsia="Lucida Sans Unicode" w:hAnsi="Liberation Serif" w:cs="Mangal"/>
                <w:bCs/>
                <w:kern w:val="2"/>
                <w:lang w:eastAsia="zh-CN" w:bidi="hi-IN"/>
              </w:rPr>
            </w:pPr>
            <w:r w:rsidRPr="00FD7E5B">
              <w:rPr>
                <w:color w:val="00000A"/>
              </w:rPr>
              <w:t xml:space="preserve">regał zamykany 80x45x220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</w:pPr>
            <w:r w:rsidRPr="00FD7E5B">
              <w:rPr>
                <w:color w:val="00000A"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  <w:rPr>
                <w:color w:val="000000"/>
              </w:rPr>
            </w:pPr>
            <w:r w:rsidRPr="00FD7E5B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D7E5B" w:rsidRDefault="00FD7E5B" w:rsidP="00FD7E5B">
            <w:pPr>
              <w:rPr>
                <w:color w:val="000000"/>
              </w:rPr>
            </w:pPr>
            <w:r w:rsidRPr="00FD7E5B">
              <w:rPr>
                <w:bCs/>
              </w:rPr>
              <w:t xml:space="preserve">szafka wisząca 60x40x30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</w:pPr>
            <w:r w:rsidRPr="00FD7E5B">
              <w:rPr>
                <w:bCs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  <w:rPr>
                <w:color w:val="000000"/>
              </w:rPr>
            </w:pPr>
            <w:r w:rsidRPr="00FD7E5B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D7E5B" w:rsidRDefault="00FD7E5B" w:rsidP="00FD7E5B">
            <w:pPr>
              <w:rPr>
                <w:color w:val="000000"/>
              </w:rPr>
            </w:pPr>
            <w:r w:rsidRPr="00FD7E5B">
              <w:rPr>
                <w:bCs/>
              </w:rPr>
              <w:t xml:space="preserve">zabudowa kaloryfera 255x30x74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</w:pPr>
            <w:r w:rsidRPr="00FD7E5B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  <w:rPr>
                <w:color w:val="000000"/>
              </w:rPr>
            </w:pPr>
            <w:r w:rsidRPr="00FD7E5B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D7E5B" w:rsidRDefault="00FD7E5B" w:rsidP="00FD7E5B">
            <w:pPr>
              <w:rPr>
                <w:color w:val="000000"/>
              </w:rPr>
            </w:pPr>
            <w:r w:rsidRPr="00FD7E5B">
              <w:rPr>
                <w:bCs/>
              </w:rPr>
              <w:t xml:space="preserve">wieszak 70x20x70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</w:pPr>
            <w:r w:rsidRPr="00FD7E5B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FD7E5B" w:rsidRDefault="00FD7E5B" w:rsidP="00AB440B">
            <w:pPr>
              <w:jc w:val="center"/>
              <w:rPr>
                <w:color w:val="000000"/>
              </w:rPr>
            </w:pPr>
            <w:r w:rsidRPr="00FD7E5B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442F9C" w:rsidRDefault="00442F9C" w:rsidP="00442F9C">
            <w:pPr>
              <w:rPr>
                <w:color w:val="000000"/>
              </w:rPr>
            </w:pPr>
            <w:r w:rsidRPr="00442F9C">
              <w:rPr>
                <w:bCs/>
              </w:rPr>
              <w:t xml:space="preserve">listwy odbojowe 435x1,8x45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442F9C" w:rsidRDefault="00442F9C" w:rsidP="00AB440B">
            <w:pPr>
              <w:jc w:val="center"/>
            </w:pPr>
            <w:r w:rsidRPr="00442F9C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442F9C" w:rsidRDefault="00442F9C" w:rsidP="00AB440B">
            <w:pPr>
              <w:jc w:val="center"/>
              <w:rPr>
                <w:color w:val="000000"/>
              </w:rPr>
            </w:pPr>
            <w:r w:rsidRPr="00442F9C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FD7E5B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7E5B" w:rsidRPr="00520EA3" w:rsidRDefault="00FD7E5B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D7E5B" w:rsidRPr="00442F9C" w:rsidRDefault="00442F9C" w:rsidP="00442F9C">
            <w:pPr>
              <w:rPr>
                <w:bCs/>
              </w:rPr>
            </w:pPr>
            <w:r w:rsidRPr="00442F9C">
              <w:rPr>
                <w:bCs/>
              </w:rPr>
              <w:t xml:space="preserve">listwy odbojowe300x1,8x45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7E5B" w:rsidRPr="00442F9C" w:rsidRDefault="00442F9C" w:rsidP="00AB440B">
            <w:pPr>
              <w:jc w:val="center"/>
            </w:pPr>
            <w:r w:rsidRPr="00442F9C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7E5B" w:rsidRPr="00442F9C" w:rsidRDefault="00442F9C" w:rsidP="00AB440B">
            <w:pPr>
              <w:jc w:val="center"/>
              <w:rPr>
                <w:color w:val="000000"/>
              </w:rPr>
            </w:pPr>
            <w:r w:rsidRPr="00442F9C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D7E5B" w:rsidRPr="00746F5E" w:rsidRDefault="00FD7E5B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D7E5B" w:rsidRPr="00746F5E" w:rsidRDefault="00FD7E5B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D7E5B" w:rsidRPr="00746F5E" w:rsidRDefault="00FD7E5B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3F3369" w:rsidRDefault="003F3369" w:rsidP="00A67A99">
            <w:pPr>
              <w:rPr>
                <w:color w:val="000000"/>
              </w:rPr>
            </w:pPr>
            <w:r w:rsidRPr="003F3369">
              <w:rPr>
                <w:bCs/>
              </w:rPr>
              <w:t xml:space="preserve">fotel obrotowy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3F3369" w:rsidRDefault="00A67A99" w:rsidP="00AB440B">
            <w:pPr>
              <w:jc w:val="center"/>
            </w:pPr>
            <w:r w:rsidRPr="003F3369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3F3369" w:rsidRDefault="00A67A99" w:rsidP="00AB440B">
            <w:pPr>
              <w:jc w:val="center"/>
              <w:rPr>
                <w:color w:val="000000"/>
              </w:rPr>
            </w:pPr>
            <w:r w:rsidRPr="003F336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3F3369" w:rsidRDefault="003F3369" w:rsidP="003F3369">
            <w:pPr>
              <w:rPr>
                <w:color w:val="000000"/>
              </w:rPr>
            </w:pPr>
            <w:r w:rsidRPr="003F3369">
              <w:rPr>
                <w:bCs/>
              </w:rPr>
              <w:t xml:space="preserve">krzesło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3F3369" w:rsidRDefault="003F3369" w:rsidP="00AB440B">
            <w:pPr>
              <w:jc w:val="center"/>
            </w:pPr>
            <w:r w:rsidRPr="003F3369">
              <w:rPr>
                <w:bCs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3F3369" w:rsidRDefault="003F3369" w:rsidP="00AB440B">
            <w:pPr>
              <w:jc w:val="center"/>
              <w:rPr>
                <w:color w:val="000000"/>
              </w:rPr>
            </w:pPr>
            <w:r w:rsidRPr="003F336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A7284D" w:rsidRPr="00746F5E" w:rsidTr="00AB440B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7284D" w:rsidRPr="00746F5E" w:rsidRDefault="00A7284D" w:rsidP="00AB440B">
            <w:pPr>
              <w:jc w:val="center"/>
              <w:rPr>
                <w:color w:val="000000"/>
              </w:rPr>
            </w:pPr>
          </w:p>
        </w:tc>
        <w:tc>
          <w:tcPr>
            <w:tcW w:w="984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284D" w:rsidRPr="00746F5E" w:rsidRDefault="00A7284D" w:rsidP="00AB440B">
            <w:pPr>
              <w:jc w:val="center"/>
              <w:rPr>
                <w:color w:val="000000"/>
              </w:rPr>
            </w:pPr>
            <w:r w:rsidRPr="001F1C47">
              <w:rPr>
                <w:b/>
                <w:bCs/>
                <w:sz w:val="28"/>
                <w:szCs w:val="28"/>
                <w:u w:val="single"/>
              </w:rPr>
              <w:t>POKÓJ KIEROWNIKA</w:t>
            </w: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6D0EB1" w:rsidRDefault="006D0EB1" w:rsidP="003F3369">
            <w:pPr>
              <w:rPr>
                <w:color w:val="000000"/>
              </w:rPr>
            </w:pPr>
            <w:r w:rsidRPr="006D0EB1">
              <w:rPr>
                <w:bCs/>
              </w:rPr>
              <w:t xml:space="preserve">biurko 140x60x85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6D0EB1" w:rsidRDefault="006D0EB1" w:rsidP="00AB440B">
            <w:pPr>
              <w:jc w:val="center"/>
            </w:pPr>
            <w:r w:rsidRPr="006D0EB1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6D0EB1" w:rsidRDefault="006D0EB1" w:rsidP="00AB440B">
            <w:pPr>
              <w:jc w:val="center"/>
              <w:rPr>
                <w:color w:val="000000"/>
              </w:rPr>
            </w:pPr>
            <w:r w:rsidRPr="006D0EB1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1237B9" w:rsidRPr="00746F5E" w:rsidTr="001237B9">
        <w:trPr>
          <w:trHeight w:val="421"/>
          <w:jc w:val="center"/>
        </w:trPr>
        <w:tc>
          <w:tcPr>
            <w:tcW w:w="99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1237B9" w:rsidRPr="00520EA3" w:rsidRDefault="001237B9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237B9" w:rsidRPr="006D0EB1" w:rsidRDefault="001237B9" w:rsidP="003F3369">
            <w:pPr>
              <w:rPr>
                <w:color w:val="000000"/>
              </w:rPr>
            </w:pPr>
            <w:r w:rsidRPr="006D0EB1">
              <w:rPr>
                <w:bCs/>
              </w:rPr>
              <w:t xml:space="preserve">biurko 160x50x82 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8" w:space="0" w:color="auto"/>
            </w:tcBorders>
            <w:noWrap/>
            <w:vAlign w:val="center"/>
          </w:tcPr>
          <w:p w:rsidR="001237B9" w:rsidRPr="006D0EB1" w:rsidRDefault="001237B9" w:rsidP="00AB440B">
            <w:pPr>
              <w:jc w:val="center"/>
            </w:pPr>
            <w:r w:rsidRPr="006D0EB1">
              <w:rPr>
                <w:bCs/>
              </w:rPr>
              <w:t>1</w:t>
            </w:r>
          </w:p>
        </w:tc>
        <w:tc>
          <w:tcPr>
            <w:tcW w:w="654" w:type="dxa"/>
            <w:vMerge w:val="restart"/>
            <w:tcBorders>
              <w:top w:val="nil"/>
              <w:left w:val="nil"/>
              <w:right w:val="single" w:sz="8" w:space="0" w:color="auto"/>
            </w:tcBorders>
            <w:noWrap/>
            <w:vAlign w:val="center"/>
          </w:tcPr>
          <w:p w:rsidR="001237B9" w:rsidRPr="006D0EB1" w:rsidRDefault="001237B9" w:rsidP="00AB440B">
            <w:pPr>
              <w:jc w:val="center"/>
              <w:rPr>
                <w:color w:val="000000"/>
              </w:rPr>
            </w:pPr>
            <w:r w:rsidRPr="006D0EB1">
              <w:rPr>
                <w:bCs/>
              </w:rPr>
              <w:t>szt.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</w:tr>
      <w:tr w:rsidR="001237B9" w:rsidRPr="00746F5E" w:rsidTr="001237B9">
        <w:trPr>
          <w:trHeight w:val="135"/>
          <w:jc w:val="center"/>
        </w:trPr>
        <w:tc>
          <w:tcPr>
            <w:tcW w:w="99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237B9" w:rsidRPr="00520EA3" w:rsidRDefault="001237B9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237B9" w:rsidRPr="00405C74" w:rsidRDefault="001237B9" w:rsidP="00AB440B">
            <w:pPr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237B9" w:rsidRPr="00746F5E" w:rsidRDefault="001237B9" w:rsidP="00AB440B">
            <w:pPr>
              <w:jc w:val="center"/>
            </w:pPr>
          </w:p>
        </w:tc>
        <w:tc>
          <w:tcPr>
            <w:tcW w:w="65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237B9" w:rsidRPr="00746F5E" w:rsidRDefault="001237B9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6D0EB1" w:rsidRDefault="006D0EB1" w:rsidP="006D0EB1">
            <w:pPr>
              <w:rPr>
                <w:bCs/>
              </w:rPr>
            </w:pPr>
            <w:r w:rsidRPr="006D0EB1">
              <w:rPr>
                <w:bCs/>
              </w:rPr>
              <w:t xml:space="preserve">kontener 40x45x79- wysokość dostosowana do wysokości biurka –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6D0EB1" w:rsidRDefault="006D0EB1" w:rsidP="00AB440B">
            <w:pPr>
              <w:jc w:val="center"/>
            </w:pPr>
            <w:r w:rsidRPr="006D0EB1">
              <w:rPr>
                <w:bCs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6D0EB1" w:rsidRDefault="006D0EB1" w:rsidP="00AB440B">
            <w:pPr>
              <w:jc w:val="center"/>
              <w:rPr>
                <w:color w:val="000000"/>
              </w:rPr>
            </w:pPr>
            <w:r w:rsidRPr="006D0EB1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6D0EB1" w:rsidRDefault="006D0EB1" w:rsidP="006D0EB1">
            <w:pPr>
              <w:rPr>
                <w:bCs/>
              </w:rPr>
            </w:pPr>
            <w:r w:rsidRPr="006D0EB1">
              <w:rPr>
                <w:bCs/>
              </w:rPr>
              <w:t xml:space="preserve">stolik 160x70x75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6D0EB1" w:rsidRDefault="006D0EB1" w:rsidP="00AB440B">
            <w:pPr>
              <w:jc w:val="center"/>
            </w:pPr>
            <w:r w:rsidRPr="006D0EB1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6D0EB1" w:rsidRDefault="006D0EB1" w:rsidP="00AB440B">
            <w:pPr>
              <w:jc w:val="center"/>
              <w:rPr>
                <w:color w:val="000000"/>
              </w:rPr>
            </w:pPr>
            <w:r w:rsidRPr="006D0EB1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6D0EB1" w:rsidRDefault="006D0EB1" w:rsidP="006D0EB1">
            <w:pPr>
              <w:rPr>
                <w:bCs/>
              </w:rPr>
            </w:pPr>
            <w:r w:rsidRPr="006D0EB1">
              <w:rPr>
                <w:bCs/>
              </w:rPr>
              <w:t xml:space="preserve">komoda 80x45x100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6D0EB1" w:rsidRDefault="006D0EB1" w:rsidP="00AB440B">
            <w:pPr>
              <w:jc w:val="center"/>
            </w:pPr>
            <w:r w:rsidRPr="006D0EB1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6D0EB1" w:rsidRDefault="006D0EB1" w:rsidP="00AB440B">
            <w:pPr>
              <w:jc w:val="center"/>
              <w:rPr>
                <w:color w:val="000000"/>
              </w:rPr>
            </w:pPr>
            <w:r w:rsidRPr="006D0EB1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60282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B0149" w:rsidRDefault="007B0149" w:rsidP="006D0EB1">
            <w:pPr>
              <w:rPr>
                <w:bCs/>
              </w:rPr>
            </w:pPr>
            <w:r w:rsidRPr="007B0149">
              <w:rPr>
                <w:bCs/>
              </w:rPr>
              <w:t xml:space="preserve">szafa aktowa 50x45x220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</w:pPr>
            <w:r w:rsidRPr="007B0149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  <w:rPr>
                <w:color w:val="000000"/>
              </w:rPr>
            </w:pPr>
            <w:r w:rsidRPr="007B014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60282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7D06" w:rsidRPr="007B0149" w:rsidRDefault="007B0149" w:rsidP="006D0EB1">
            <w:pPr>
              <w:rPr>
                <w:bCs/>
              </w:rPr>
            </w:pPr>
            <w:r w:rsidRPr="007B0149">
              <w:rPr>
                <w:bCs/>
              </w:rPr>
              <w:t xml:space="preserve">szafa przeszklona aktowa 80x45x220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</w:pPr>
            <w:r w:rsidRPr="007B0149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  <w:rPr>
                <w:color w:val="000000"/>
              </w:rPr>
            </w:pPr>
            <w:r w:rsidRPr="007B014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60282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542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7D06" w:rsidRPr="007B0149" w:rsidRDefault="007B0149" w:rsidP="006D0EB1">
            <w:pPr>
              <w:rPr>
                <w:bCs/>
              </w:rPr>
            </w:pPr>
            <w:r w:rsidRPr="007B0149">
              <w:rPr>
                <w:bCs/>
              </w:rPr>
              <w:t xml:space="preserve">zabudowa kaloryfera 255x30x74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</w:pPr>
            <w:r w:rsidRPr="007B0149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  <w:rPr>
                <w:color w:val="000000"/>
              </w:rPr>
            </w:pPr>
            <w:r w:rsidRPr="007B014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7D06" w:rsidRPr="00F60282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80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06" w:rsidRPr="007B0149" w:rsidRDefault="00DD7D06" w:rsidP="00AB440B">
            <w:pPr>
              <w:rPr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DD7D06" w:rsidP="00AB440B">
            <w:pPr>
              <w:jc w:val="center"/>
            </w:pP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60282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B0149" w:rsidRDefault="007B0149" w:rsidP="007B0149">
            <w:pPr>
              <w:rPr>
                <w:bCs/>
              </w:rPr>
            </w:pPr>
            <w:r w:rsidRPr="007B0149">
              <w:rPr>
                <w:bCs/>
              </w:rPr>
              <w:t xml:space="preserve">listwy odbojowe 225x1,8x45,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</w:pPr>
            <w:r w:rsidRPr="007B0149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  <w:rPr>
                <w:color w:val="000000"/>
              </w:rPr>
            </w:pPr>
            <w:r w:rsidRPr="007B014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60282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6D0EB1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D0EB1" w:rsidRPr="00520EA3" w:rsidRDefault="006D0EB1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EB1" w:rsidRPr="007B0149" w:rsidRDefault="007B0149" w:rsidP="00AB440B">
            <w:pPr>
              <w:rPr>
                <w:bCs/>
              </w:rPr>
            </w:pPr>
            <w:r w:rsidRPr="007B0149">
              <w:rPr>
                <w:bCs/>
              </w:rPr>
              <w:t>listwy odbojowe</w:t>
            </w:r>
          </w:p>
          <w:p w:rsidR="006D0EB1" w:rsidRPr="007B0149" w:rsidRDefault="007B0149" w:rsidP="007B0149">
            <w:pPr>
              <w:rPr>
                <w:bCs/>
              </w:rPr>
            </w:pPr>
            <w:r w:rsidRPr="007B0149">
              <w:rPr>
                <w:bCs/>
              </w:rPr>
              <w:t xml:space="preserve">38x1,8x220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D0EB1" w:rsidRPr="007B0149" w:rsidRDefault="007B0149" w:rsidP="00AB440B">
            <w:pPr>
              <w:jc w:val="center"/>
            </w:pPr>
            <w:r w:rsidRPr="007B0149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D0EB1" w:rsidRPr="007B0149" w:rsidRDefault="007B0149" w:rsidP="00AB440B">
            <w:pPr>
              <w:jc w:val="center"/>
              <w:rPr>
                <w:color w:val="000000"/>
              </w:rPr>
            </w:pPr>
            <w:r w:rsidRPr="007B014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EB1" w:rsidRPr="00F60282" w:rsidRDefault="006D0EB1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EB1" w:rsidRPr="00746F5E" w:rsidRDefault="006D0EB1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D0EB1" w:rsidRPr="00746F5E" w:rsidRDefault="006D0EB1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B0149" w:rsidRDefault="007B0149" w:rsidP="007B0149">
            <w:pPr>
              <w:rPr>
                <w:bCs/>
              </w:rPr>
            </w:pPr>
            <w:r w:rsidRPr="007B0149">
              <w:rPr>
                <w:bCs/>
              </w:rPr>
              <w:t xml:space="preserve">fotel obrotowy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</w:pPr>
            <w:r w:rsidRPr="007B0149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  <w:rPr>
                <w:color w:val="000000"/>
              </w:rPr>
            </w:pPr>
            <w:r w:rsidRPr="007B014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F60282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B0149" w:rsidRDefault="007B0149" w:rsidP="007B0149">
            <w:pPr>
              <w:rPr>
                <w:bCs/>
              </w:rPr>
            </w:pPr>
            <w:r w:rsidRPr="007B0149">
              <w:rPr>
                <w:bCs/>
              </w:rPr>
              <w:t xml:space="preserve">krzesło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</w:pPr>
            <w:r w:rsidRPr="007B0149">
              <w:rPr>
                <w:bCs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B0149" w:rsidRDefault="007B0149" w:rsidP="00AB440B">
            <w:pPr>
              <w:jc w:val="center"/>
              <w:rPr>
                <w:color w:val="000000"/>
              </w:rPr>
            </w:pPr>
            <w:r w:rsidRPr="007B0149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C927FA" w:rsidRPr="00746F5E" w:rsidTr="00AB440B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927FA" w:rsidRPr="00746F5E" w:rsidRDefault="00C927FA" w:rsidP="00AB440B">
            <w:pPr>
              <w:jc w:val="center"/>
              <w:rPr>
                <w:color w:val="000000"/>
              </w:rPr>
            </w:pPr>
          </w:p>
        </w:tc>
        <w:tc>
          <w:tcPr>
            <w:tcW w:w="984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927FA" w:rsidRPr="00746F5E" w:rsidRDefault="00C927FA" w:rsidP="00AB440B">
            <w:pPr>
              <w:jc w:val="center"/>
              <w:rPr>
                <w:color w:val="000000"/>
              </w:rPr>
            </w:pPr>
            <w:r w:rsidRPr="001F1C47">
              <w:rPr>
                <w:b/>
                <w:bCs/>
                <w:sz w:val="28"/>
                <w:szCs w:val="28"/>
                <w:u w:val="single"/>
              </w:rPr>
              <w:t>POKÓJ PRACOWNICZY JEDNOOSOBOWY</w:t>
            </w: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A6755E" w:rsidRDefault="006C1410" w:rsidP="007B0149">
            <w:pPr>
              <w:rPr>
                <w:bCs/>
              </w:rPr>
            </w:pPr>
            <w:r w:rsidRPr="00A6755E">
              <w:rPr>
                <w:bCs/>
              </w:rPr>
              <w:t xml:space="preserve">biurko 130x60x75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46F5E" w:rsidRDefault="007B0149" w:rsidP="00AB440B">
            <w:pPr>
              <w:jc w:val="center"/>
            </w:pPr>
            <w:r w:rsidRPr="00A6755E">
              <w:rPr>
                <w:bCs/>
              </w:rPr>
              <w:t>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46F5E" w:rsidRDefault="007B0149" w:rsidP="00AB440B">
            <w:pPr>
              <w:jc w:val="center"/>
              <w:rPr>
                <w:color w:val="000000"/>
              </w:rPr>
            </w:pPr>
            <w:r w:rsidRPr="00A6755E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A6755E" w:rsidRDefault="006C1410" w:rsidP="007B0149">
            <w:pPr>
              <w:rPr>
                <w:bCs/>
              </w:rPr>
            </w:pPr>
            <w:r w:rsidRPr="00A6755E">
              <w:rPr>
                <w:bCs/>
              </w:rPr>
              <w:t xml:space="preserve">biurko 100x50x75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46F5E" w:rsidRDefault="007B0149" w:rsidP="00AB440B">
            <w:pPr>
              <w:jc w:val="center"/>
            </w:pPr>
            <w:r w:rsidRPr="00A6755E">
              <w:rPr>
                <w:bCs/>
              </w:rPr>
              <w:t>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D7D06" w:rsidRPr="00746F5E" w:rsidRDefault="007B0149" w:rsidP="00AB440B">
            <w:pPr>
              <w:jc w:val="center"/>
              <w:rPr>
                <w:color w:val="000000"/>
              </w:rPr>
            </w:pPr>
            <w:r w:rsidRPr="00A6755E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7B0149" w:rsidRPr="00746F5E" w:rsidTr="003A01E9">
        <w:trPr>
          <w:trHeight w:val="315"/>
          <w:jc w:val="center"/>
        </w:trPr>
        <w:tc>
          <w:tcPr>
            <w:tcW w:w="99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:rsidR="007B0149" w:rsidRPr="00520EA3" w:rsidRDefault="007B0149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7B0149" w:rsidRPr="00A6755E" w:rsidRDefault="006C1410" w:rsidP="00A6755E">
            <w:pPr>
              <w:rPr>
                <w:bCs/>
              </w:rPr>
            </w:pPr>
            <w:r w:rsidRPr="00A6755E">
              <w:rPr>
                <w:bCs/>
              </w:rPr>
              <w:t xml:space="preserve">kontener 45x45x65 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8" w:space="0" w:color="auto"/>
            </w:tcBorders>
            <w:noWrap/>
            <w:vAlign w:val="center"/>
          </w:tcPr>
          <w:p w:rsidR="007B0149" w:rsidRPr="00746F5E" w:rsidRDefault="007B0149" w:rsidP="00AB440B">
            <w:pPr>
              <w:jc w:val="center"/>
            </w:pPr>
            <w:r w:rsidRPr="00A6755E">
              <w:rPr>
                <w:bCs/>
              </w:rPr>
              <w:t>6</w:t>
            </w:r>
          </w:p>
        </w:tc>
        <w:tc>
          <w:tcPr>
            <w:tcW w:w="654" w:type="dxa"/>
            <w:vMerge w:val="restart"/>
            <w:tcBorders>
              <w:top w:val="nil"/>
              <w:left w:val="nil"/>
              <w:right w:val="single" w:sz="8" w:space="0" w:color="auto"/>
            </w:tcBorders>
            <w:noWrap/>
            <w:vAlign w:val="center"/>
          </w:tcPr>
          <w:p w:rsidR="007B0149" w:rsidRPr="00746F5E" w:rsidRDefault="007B0149" w:rsidP="00AB440B">
            <w:pPr>
              <w:jc w:val="center"/>
              <w:rPr>
                <w:color w:val="000000"/>
              </w:rPr>
            </w:pPr>
            <w:r w:rsidRPr="00A6755E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7B0149" w:rsidRPr="00746F5E" w:rsidRDefault="007B0149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7B0149" w:rsidRPr="00746F5E" w:rsidRDefault="007B0149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7B0149" w:rsidRPr="00746F5E" w:rsidRDefault="007B0149" w:rsidP="00AB440B">
            <w:pPr>
              <w:jc w:val="center"/>
              <w:rPr>
                <w:color w:val="000000"/>
              </w:rPr>
            </w:pPr>
          </w:p>
        </w:tc>
      </w:tr>
      <w:tr w:rsidR="007B0149" w:rsidRPr="00746F5E" w:rsidTr="007B0149">
        <w:trPr>
          <w:trHeight w:val="80"/>
          <w:jc w:val="center"/>
        </w:trPr>
        <w:tc>
          <w:tcPr>
            <w:tcW w:w="99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B0149" w:rsidRPr="00520EA3" w:rsidRDefault="007B0149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B0149" w:rsidRPr="00A6755E" w:rsidRDefault="007B0149" w:rsidP="00AB440B">
            <w:pPr>
              <w:rPr>
                <w:bCs/>
                <w:color w:val="00000A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B0149" w:rsidRPr="00746F5E" w:rsidRDefault="007B0149" w:rsidP="00AB440B">
            <w:pPr>
              <w:jc w:val="center"/>
            </w:pPr>
          </w:p>
        </w:tc>
        <w:tc>
          <w:tcPr>
            <w:tcW w:w="65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B0149" w:rsidRPr="00746F5E" w:rsidRDefault="007B0149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B0149" w:rsidRPr="00746F5E" w:rsidRDefault="007B0149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B0149" w:rsidRPr="00746F5E" w:rsidRDefault="007B0149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B0149" w:rsidRPr="00746F5E" w:rsidRDefault="007B0149" w:rsidP="00AB440B">
            <w:pPr>
              <w:jc w:val="center"/>
              <w:rPr>
                <w:color w:val="000000"/>
              </w:rPr>
            </w:pPr>
          </w:p>
        </w:tc>
      </w:tr>
      <w:tr w:rsidR="00DD7D06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D7D06" w:rsidRPr="00520EA3" w:rsidRDefault="00DD7D06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7D06" w:rsidRPr="00A6755E" w:rsidRDefault="006C1410" w:rsidP="007B0149">
            <w:pPr>
              <w:rPr>
                <w:bCs/>
                <w:color w:val="00000A"/>
              </w:rPr>
            </w:pPr>
            <w:r w:rsidRPr="00A6755E">
              <w:rPr>
                <w:bCs/>
              </w:rPr>
              <w:t xml:space="preserve">stolik 70x70x75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D7D06" w:rsidRPr="00746F5E" w:rsidRDefault="007B0149" w:rsidP="00AB440B">
            <w:pPr>
              <w:jc w:val="center"/>
            </w:pPr>
            <w:r w:rsidRPr="00A6755E">
              <w:rPr>
                <w:bCs/>
              </w:rPr>
              <w:t>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D7D06" w:rsidRPr="00746F5E" w:rsidRDefault="007B0149" w:rsidP="00AB440B">
            <w:pPr>
              <w:jc w:val="center"/>
              <w:rPr>
                <w:color w:val="000000"/>
              </w:rPr>
            </w:pPr>
            <w:r w:rsidRPr="00A6755E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7D06" w:rsidRPr="00746F5E" w:rsidRDefault="00DD7D06" w:rsidP="00AB440B">
            <w:pPr>
              <w:jc w:val="center"/>
              <w:rPr>
                <w:color w:val="000000"/>
              </w:rPr>
            </w:pPr>
          </w:p>
        </w:tc>
      </w:tr>
      <w:tr w:rsidR="00C927FA" w:rsidRPr="00746F5E" w:rsidTr="003F3369">
        <w:trPr>
          <w:trHeight w:val="315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7FA" w:rsidRPr="00520EA3" w:rsidRDefault="00C927FA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7FA" w:rsidRPr="00A6755E" w:rsidRDefault="006C1410" w:rsidP="00A6755E">
            <w:pPr>
              <w:rPr>
                <w:bCs/>
                <w:color w:val="00000A"/>
              </w:rPr>
            </w:pPr>
            <w:r w:rsidRPr="00A6755E">
              <w:rPr>
                <w:bCs/>
              </w:rPr>
              <w:t xml:space="preserve">komoda 120x45x100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7FA" w:rsidRPr="00746F5E" w:rsidRDefault="00A6755E" w:rsidP="00AB440B">
            <w:pPr>
              <w:jc w:val="center"/>
            </w:pPr>
            <w:r w:rsidRPr="00A6755E">
              <w:rPr>
                <w:bCs/>
              </w:rPr>
              <w:t>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7FA" w:rsidRPr="00746F5E" w:rsidRDefault="00A6755E" w:rsidP="00AB440B">
            <w:pPr>
              <w:jc w:val="center"/>
              <w:rPr>
                <w:color w:val="000000"/>
              </w:rPr>
            </w:pPr>
            <w:r w:rsidRPr="00A6755E">
              <w:rPr>
                <w:bCs/>
              </w:rPr>
              <w:t>szt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7FA" w:rsidRPr="00746F5E" w:rsidRDefault="00C927FA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7FA" w:rsidRPr="00746F5E" w:rsidRDefault="00C927FA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7FA" w:rsidRPr="00746F5E" w:rsidRDefault="00C927FA" w:rsidP="00AB440B">
            <w:pPr>
              <w:jc w:val="center"/>
              <w:rPr>
                <w:color w:val="000000"/>
              </w:rPr>
            </w:pPr>
          </w:p>
        </w:tc>
      </w:tr>
      <w:tr w:rsidR="00C927FA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7FA" w:rsidRPr="00520EA3" w:rsidRDefault="00C927FA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7FA" w:rsidRPr="00A6755E" w:rsidRDefault="006C1410" w:rsidP="00A6755E">
            <w:pPr>
              <w:rPr>
                <w:bCs/>
                <w:color w:val="00000A"/>
              </w:rPr>
            </w:pPr>
            <w:r w:rsidRPr="00A6755E">
              <w:rPr>
                <w:color w:val="00000A"/>
              </w:rPr>
              <w:t xml:space="preserve">aneks kuchenny z </w:t>
            </w:r>
            <w:proofErr w:type="spellStart"/>
            <w:r w:rsidRPr="00A6755E">
              <w:rPr>
                <w:color w:val="00000A"/>
              </w:rPr>
              <w:t>ociekaczem</w:t>
            </w:r>
            <w:proofErr w:type="spellEnd"/>
            <w:r w:rsidRPr="00A6755E">
              <w:rPr>
                <w:color w:val="00000A"/>
              </w:rPr>
              <w:t xml:space="preserve"> 100x60x220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7FA" w:rsidRPr="00746F5E" w:rsidRDefault="00A6755E" w:rsidP="00AB440B">
            <w:pPr>
              <w:jc w:val="center"/>
            </w:pPr>
            <w:r w:rsidRPr="00A6755E">
              <w:rPr>
                <w:color w:val="00000A"/>
              </w:rPr>
              <w:t>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7FA" w:rsidRPr="00746F5E" w:rsidRDefault="00A6755E" w:rsidP="00AB440B">
            <w:pPr>
              <w:jc w:val="center"/>
              <w:rPr>
                <w:color w:val="000000"/>
              </w:rPr>
            </w:pPr>
            <w:r w:rsidRPr="00A6755E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7FA" w:rsidRPr="00746F5E" w:rsidRDefault="00C927FA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7FA" w:rsidRPr="00746F5E" w:rsidRDefault="00C927FA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7FA" w:rsidRPr="00746F5E" w:rsidRDefault="00C927FA" w:rsidP="00AB440B">
            <w:pPr>
              <w:jc w:val="center"/>
              <w:rPr>
                <w:color w:val="000000"/>
              </w:rPr>
            </w:pPr>
          </w:p>
        </w:tc>
      </w:tr>
      <w:tr w:rsidR="008D228F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520EA3" w:rsidRDefault="008D228F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A6755E" w:rsidRDefault="006C1410" w:rsidP="007B0149">
            <w:pPr>
              <w:rPr>
                <w:bCs/>
                <w:color w:val="00000A"/>
              </w:rPr>
            </w:pPr>
            <w:r w:rsidRPr="00A6755E">
              <w:rPr>
                <w:color w:val="00000A"/>
              </w:rPr>
              <w:t xml:space="preserve">szafa ubraniowa 50x45x220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746F5E" w:rsidRDefault="007B0149" w:rsidP="00AB440B">
            <w:pPr>
              <w:jc w:val="center"/>
            </w:pPr>
            <w:r w:rsidRPr="00A6755E">
              <w:rPr>
                <w:color w:val="00000A"/>
              </w:rPr>
              <w:t>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746F5E" w:rsidRDefault="007B0149" w:rsidP="00AB440B">
            <w:pPr>
              <w:jc w:val="center"/>
              <w:rPr>
                <w:color w:val="000000"/>
              </w:rPr>
            </w:pPr>
            <w:r w:rsidRPr="00A6755E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</w:tr>
      <w:tr w:rsidR="008D228F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520EA3" w:rsidRDefault="008D228F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A6755E" w:rsidRDefault="006C1410" w:rsidP="007B0149">
            <w:pPr>
              <w:rPr>
                <w:bCs/>
                <w:color w:val="00000A"/>
              </w:rPr>
            </w:pPr>
            <w:r w:rsidRPr="00A6755E">
              <w:rPr>
                <w:color w:val="00000A"/>
              </w:rPr>
              <w:t xml:space="preserve">regał zamykany 80x45x220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746F5E" w:rsidRDefault="007B0149" w:rsidP="00AB440B">
            <w:pPr>
              <w:jc w:val="center"/>
            </w:pPr>
            <w:r w:rsidRPr="00A6755E">
              <w:rPr>
                <w:color w:val="00000A"/>
              </w:rPr>
              <w:t>6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746F5E" w:rsidRDefault="007B0149" w:rsidP="00AB440B">
            <w:pPr>
              <w:jc w:val="center"/>
              <w:rPr>
                <w:color w:val="000000"/>
              </w:rPr>
            </w:pPr>
            <w:r w:rsidRPr="00A6755E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</w:tr>
      <w:tr w:rsidR="008D228F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520EA3" w:rsidRDefault="008D228F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A6755E" w:rsidRDefault="006C1410" w:rsidP="007B0149">
            <w:pPr>
              <w:rPr>
                <w:bCs/>
                <w:color w:val="00000A"/>
              </w:rPr>
            </w:pPr>
            <w:r w:rsidRPr="00A6755E">
              <w:rPr>
                <w:bCs/>
              </w:rPr>
              <w:t xml:space="preserve">listwy odbojowe 320x1,8x45,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746F5E" w:rsidRDefault="007B0149" w:rsidP="00AB440B">
            <w:pPr>
              <w:jc w:val="center"/>
            </w:pPr>
            <w:r w:rsidRPr="00A6755E">
              <w:rPr>
                <w:bCs/>
              </w:rPr>
              <w:t>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28F" w:rsidRPr="00746F5E" w:rsidRDefault="007B0149" w:rsidP="00AB440B">
            <w:pPr>
              <w:jc w:val="center"/>
              <w:rPr>
                <w:color w:val="000000"/>
              </w:rPr>
            </w:pPr>
            <w:r w:rsidRPr="00A6755E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28F" w:rsidRPr="00746F5E" w:rsidRDefault="008D228F" w:rsidP="00AB440B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6755E" w:rsidRDefault="006C1410" w:rsidP="006C1410">
            <w:pPr>
              <w:rPr>
                <w:bCs/>
                <w:color w:val="00000A"/>
              </w:rPr>
            </w:pPr>
            <w:r w:rsidRPr="00A6755E">
              <w:rPr>
                <w:bCs/>
              </w:rPr>
              <w:t>listwy odbojowe500x1,8x45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6C1410" w:rsidP="006C1410">
            <w:pPr>
              <w:jc w:val="center"/>
            </w:pPr>
            <w:r w:rsidRPr="00A6755E">
              <w:rPr>
                <w:bCs/>
              </w:rPr>
              <w:t>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  <w:r w:rsidRPr="00A6755E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6755E" w:rsidRDefault="006C1410" w:rsidP="006C1410">
            <w:pPr>
              <w:jc w:val="both"/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A6755E">
              <w:rPr>
                <w:rFonts w:eastAsia="Lucida Sans Unicode"/>
                <w:bCs/>
                <w:kern w:val="2"/>
                <w:lang w:eastAsia="zh-CN" w:bidi="hi-IN"/>
              </w:rPr>
              <w:t xml:space="preserve">fotel obrotowy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6C1410" w:rsidP="006C1410">
            <w:pPr>
              <w:jc w:val="center"/>
            </w:pPr>
            <w:r w:rsidRPr="00A6755E">
              <w:rPr>
                <w:rFonts w:eastAsia="Lucida Sans Unicode"/>
                <w:bCs/>
                <w:kern w:val="2"/>
                <w:lang w:eastAsia="zh-CN" w:bidi="hi-IN"/>
              </w:rPr>
              <w:t>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  <w:r w:rsidRPr="00A6755E">
              <w:rPr>
                <w:rFonts w:eastAsia="Lucida Sans Unicode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krzesło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12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AB440B">
        <w:trPr>
          <w:trHeight w:val="80"/>
          <w:jc w:val="center"/>
        </w:trPr>
        <w:tc>
          <w:tcPr>
            <w:tcW w:w="10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  <w:r w:rsidRPr="001F1C47">
              <w:rPr>
                <w:b/>
                <w:bCs/>
                <w:sz w:val="28"/>
                <w:szCs w:val="28"/>
                <w:u w:val="single"/>
              </w:rPr>
              <w:t>POKÓJ PRACOWNICZY DWUOSOBOWY</w:t>
            </w: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jc w:val="both"/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6C1410">
              <w:rPr>
                <w:rFonts w:eastAsia="Lucida Sans Unicode"/>
                <w:bCs/>
                <w:kern w:val="2"/>
                <w:lang w:eastAsia="zh-CN" w:bidi="hi-IN"/>
              </w:rPr>
              <w:t xml:space="preserve">biurko 130x60x75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rFonts w:eastAsia="Lucida Sans Unicode"/>
                <w:bCs/>
                <w:kern w:val="2"/>
                <w:lang w:eastAsia="zh-CN" w:bidi="hi-IN"/>
              </w:rPr>
              <w:t>28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rFonts w:eastAsia="Lucida Sans Unicode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kontener 40x45x65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28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dostawka 120x60x75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>komoda 120x45x100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color w:val="00000A"/>
              </w:rPr>
              <w:t xml:space="preserve">aneks kuchenny z </w:t>
            </w:r>
            <w:proofErr w:type="spellStart"/>
            <w:r w:rsidRPr="006C1410">
              <w:rPr>
                <w:color w:val="00000A"/>
              </w:rPr>
              <w:t>ociekaczem</w:t>
            </w:r>
            <w:proofErr w:type="spellEnd"/>
            <w:r w:rsidRPr="006C1410">
              <w:rPr>
                <w:color w:val="00000A"/>
              </w:rPr>
              <w:t xml:space="preserve"> 100x60x220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color w:val="00000A"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color w:val="00000A"/>
              </w:rPr>
              <w:t xml:space="preserve">szafa ubraniowa 50x45x220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color w:val="00000A"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color w:val="00000A"/>
              </w:rPr>
              <w:t xml:space="preserve">regał zamykany 80x45x220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color w:val="00000A"/>
              </w:rPr>
              <w:t>28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listwy odbojowe 320x1,8x45. 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</w:rPr>
            </w:pPr>
            <w:r w:rsidRPr="006C1410">
              <w:rPr>
                <w:bCs/>
              </w:rPr>
              <w:t>listwy odbojowe</w:t>
            </w:r>
          </w:p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500x1,8x45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fotel obrotowy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28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6C1410">
            <w:pPr>
              <w:rPr>
                <w:bCs/>
                <w:color w:val="00000A"/>
              </w:rPr>
            </w:pPr>
            <w:r w:rsidRPr="00AE5FDA">
              <w:rPr>
                <w:bCs/>
              </w:rPr>
              <w:t xml:space="preserve">krzesło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bCs/>
              </w:rPr>
              <w:t>56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AB440B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98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  <w:r w:rsidRPr="001F1C47">
              <w:rPr>
                <w:b/>
                <w:bCs/>
                <w:sz w:val="28"/>
                <w:szCs w:val="28"/>
                <w:u w:val="single"/>
              </w:rPr>
              <w:t>SALA SEMINARYJNA</w:t>
            </w: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stół 330x80x75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stół – katedra 320x80x75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color w:val="00000A"/>
              </w:rPr>
              <w:t xml:space="preserve">aneks kuchenny ze zlewozmywakiem i </w:t>
            </w:r>
            <w:proofErr w:type="spellStart"/>
            <w:r w:rsidRPr="006C1410">
              <w:rPr>
                <w:color w:val="00000A"/>
              </w:rPr>
              <w:t>ociekaczem</w:t>
            </w:r>
            <w:proofErr w:type="spellEnd"/>
            <w:r w:rsidRPr="006C1410">
              <w:rPr>
                <w:color w:val="00000A"/>
              </w:rPr>
              <w:t xml:space="preserve"> 150x80x220h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komoda 120x45x100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wieszak 170x20x100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520EA3" w:rsidRDefault="006C1410" w:rsidP="00520EA3">
            <w:pPr>
              <w:pStyle w:val="Akapitzlist"/>
              <w:numPr>
                <w:ilvl w:val="0"/>
                <w:numId w:val="36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6C1410" w:rsidP="006C1410">
            <w:pPr>
              <w:rPr>
                <w:bCs/>
                <w:color w:val="00000A"/>
              </w:rPr>
            </w:pPr>
            <w:r w:rsidRPr="006C1410">
              <w:rPr>
                <w:bCs/>
              </w:rPr>
              <w:t xml:space="preserve">krzesło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</w:pPr>
            <w:r w:rsidRPr="006C1410">
              <w:rPr>
                <w:bCs/>
              </w:rPr>
              <w:t>26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6C1410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AB440B">
        <w:trPr>
          <w:trHeight w:val="562"/>
          <w:jc w:val="center"/>
        </w:trPr>
        <w:tc>
          <w:tcPr>
            <w:tcW w:w="1084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1A75BC" w:rsidRDefault="006C1410" w:rsidP="006C1410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6C1410">
              <w:rPr>
                <w:b/>
                <w:color w:val="000000" w:themeColor="text1"/>
                <w:sz w:val="36"/>
                <w:szCs w:val="36"/>
              </w:rPr>
              <w:t>Katedra Systemów Zarządzania i Logistyki</w:t>
            </w:r>
          </w:p>
        </w:tc>
      </w:tr>
      <w:tr w:rsidR="00520EA3" w:rsidRPr="00746F5E" w:rsidTr="001237B9">
        <w:trPr>
          <w:trHeight w:val="80"/>
          <w:jc w:val="center"/>
        </w:trPr>
        <w:tc>
          <w:tcPr>
            <w:tcW w:w="10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0EA3" w:rsidRPr="00AE5FDA" w:rsidRDefault="00520EA3" w:rsidP="006C1410">
            <w:pPr>
              <w:jc w:val="center"/>
              <w:rPr>
                <w:b/>
                <w:color w:val="000000"/>
              </w:rPr>
            </w:pPr>
            <w:r w:rsidRPr="00AE5FDA">
              <w:rPr>
                <w:b/>
              </w:rPr>
              <w:t>SEKRETARIAT</w:t>
            </w: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color w:val="00000A"/>
              </w:rPr>
              <w:t xml:space="preserve">regał zamykany 80x40x220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color w:val="00000A"/>
              </w:rPr>
              <w:t>3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color w:val="00000A"/>
              </w:rPr>
              <w:t xml:space="preserve">szafa ubraniowa 60x40x220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color w:val="00000A"/>
              </w:rPr>
              <w:t xml:space="preserve">biurko 150x200x75 + nadstawka 150x30x30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color w:val="00000A"/>
              </w:rPr>
              <w:t xml:space="preserve">kontener mobilny z 3 szufladami 45x40x65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bCs/>
                <w:color w:val="00000A"/>
              </w:rPr>
              <w:t xml:space="preserve">kontener mobilny 45x40x65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bCs/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bCs/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color w:val="00000A"/>
              </w:rPr>
              <w:t xml:space="preserve">zabudowa kuchenna ze zlewozmywakiem i </w:t>
            </w:r>
            <w:proofErr w:type="spellStart"/>
            <w:r w:rsidRPr="00AE5FDA">
              <w:rPr>
                <w:color w:val="00000A"/>
              </w:rPr>
              <w:t>ociekaczem</w:t>
            </w:r>
            <w:proofErr w:type="spellEnd"/>
            <w:r w:rsidRPr="00AE5FDA">
              <w:rPr>
                <w:color w:val="00000A"/>
              </w:rPr>
              <w:t xml:space="preserve">  120x65x220h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bCs/>
              </w:rPr>
              <w:t xml:space="preserve">listwy odbojowe 360x1,8x45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</w:rPr>
            </w:pPr>
            <w:r w:rsidRPr="00AE5FDA">
              <w:rPr>
                <w:bCs/>
              </w:rPr>
              <w:t>listwy odbojowe200x1,8x45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bCs/>
              </w:rPr>
              <w:t xml:space="preserve">fotel obrotowy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6C1410">
            <w:pPr>
              <w:rPr>
                <w:rFonts w:eastAsia="Lucida Sans Unicode" w:cs="Mangal"/>
                <w:bCs/>
                <w:kern w:val="2"/>
                <w:lang w:eastAsia="zh-CN" w:bidi="hi-IN"/>
              </w:rPr>
            </w:pPr>
            <w:r w:rsidRPr="00AE5FDA">
              <w:rPr>
                <w:rFonts w:eastAsia="Lucida Sans Unicode" w:cs="Mangal"/>
                <w:bCs/>
                <w:kern w:val="2"/>
                <w:lang w:eastAsia="zh-CN" w:bidi="hi-IN"/>
              </w:rPr>
              <w:t xml:space="preserve">krzesło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rFonts w:eastAsia="Lucida Sans Unicode" w:cs="Mangal"/>
                <w:bCs/>
                <w:kern w:val="2"/>
                <w:lang w:eastAsia="zh-CN" w:bidi="hi-IN"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rFonts w:eastAsia="Lucida Sans Unicode" w:cs="Mangal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A"/>
              </w:rPr>
            </w:pPr>
            <w:r w:rsidRPr="00AE5FDA">
              <w:rPr>
                <w:color w:val="00000A"/>
              </w:rPr>
              <w:t xml:space="preserve">stolik 70x70x75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color w:val="00000A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color w:val="00000A"/>
              </w:rPr>
            </w:pPr>
            <w:r w:rsidRPr="00AE5FDA">
              <w:rPr>
                <w:bCs/>
              </w:rPr>
              <w:t xml:space="preserve">wieszak 70x20x70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AE5FDA" w:rsidRPr="00746F5E" w:rsidTr="003A01E9">
        <w:trPr>
          <w:trHeight w:val="80"/>
          <w:jc w:val="center"/>
        </w:trPr>
        <w:tc>
          <w:tcPr>
            <w:tcW w:w="10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5FDA" w:rsidRPr="00411C66" w:rsidRDefault="00AE5FDA" w:rsidP="00AE5FDA">
            <w:pPr>
              <w:jc w:val="center"/>
              <w:rPr>
                <w:b/>
                <w:color w:val="000000"/>
              </w:rPr>
            </w:pPr>
            <w:r w:rsidRPr="00411C66">
              <w:rPr>
                <w:b/>
                <w:color w:val="00000A"/>
              </w:rPr>
              <w:t>POKÓJ KIEROWNIKA</w:t>
            </w: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 xml:space="preserve">szafa 80x55x220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AE5FDA">
        <w:trPr>
          <w:trHeight w:val="128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6C1410">
            <w:pPr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 xml:space="preserve">regał 70x45x220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color w:val="00000A"/>
              </w:rPr>
            </w:pPr>
            <w:r w:rsidRPr="00AE5FDA">
              <w:rPr>
                <w:bCs/>
              </w:rPr>
              <w:t xml:space="preserve">półki narożne 30x38x220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6C1410">
            <w:pPr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 xml:space="preserve">stolik 140x60x75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/>
              </w:rPr>
            </w:pPr>
            <w:r w:rsidRPr="00AE5FDA">
              <w:rPr>
                <w:rFonts w:eastAsia="Lucida Sans Unicode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AE5FDA" w:rsidP="006C1410">
            <w:pPr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6C1410">
              <w:rPr>
                <w:rFonts w:eastAsia="Lucida Sans Unicode"/>
                <w:bCs/>
                <w:kern w:val="2"/>
                <w:lang w:eastAsia="zh-CN" w:bidi="hi-IN"/>
              </w:rPr>
              <w:t>biurko 155x140x75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</w:pPr>
            <w:r w:rsidRPr="006C1410">
              <w:rPr>
                <w:rFonts w:eastAsia="Lucida Sans Unicode"/>
                <w:bCs/>
                <w:kern w:val="2"/>
                <w:lang w:eastAsia="zh-CN" w:bidi="hi-IN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  <w:rPr>
                <w:color w:val="000000"/>
              </w:rPr>
            </w:pPr>
            <w:r w:rsidRPr="006C1410">
              <w:rPr>
                <w:rFonts w:eastAsia="Lucida Sans Unicode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AE5FDA" w:rsidP="006C1410">
            <w:pPr>
              <w:rPr>
                <w:color w:val="00000A"/>
              </w:rPr>
            </w:pPr>
            <w:r w:rsidRPr="006C1410">
              <w:rPr>
                <w:bCs/>
              </w:rPr>
              <w:t xml:space="preserve">kontener  45x40x65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</w:pPr>
            <w:r w:rsidRPr="006C1410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AE5FDA" w:rsidP="006C1410">
            <w:pPr>
              <w:rPr>
                <w:color w:val="00000A"/>
              </w:rPr>
            </w:pPr>
            <w:r w:rsidRPr="006C1410">
              <w:rPr>
                <w:bCs/>
              </w:rPr>
              <w:t xml:space="preserve">komoda 90x30x100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</w:pPr>
            <w:r w:rsidRPr="006C1410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AE5FDA" w:rsidP="006C1410">
            <w:pPr>
              <w:rPr>
                <w:color w:val="00000A"/>
              </w:rPr>
            </w:pPr>
            <w:r w:rsidRPr="006C1410">
              <w:rPr>
                <w:bCs/>
              </w:rPr>
              <w:t xml:space="preserve">zabudowa kaloryfera 255x30x74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</w:pPr>
            <w:r w:rsidRPr="006C1410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AE5FDA" w:rsidP="006C1410">
            <w:pPr>
              <w:rPr>
                <w:color w:val="00000A"/>
              </w:rPr>
            </w:pPr>
            <w:r w:rsidRPr="006C1410">
              <w:rPr>
                <w:bCs/>
              </w:rPr>
              <w:t xml:space="preserve">fotel obrotowy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</w:pPr>
            <w:r w:rsidRPr="006C1410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6C1410" w:rsidRDefault="00AE5FDA" w:rsidP="006C1410">
            <w:pPr>
              <w:rPr>
                <w:color w:val="00000A"/>
              </w:rPr>
            </w:pPr>
            <w:r w:rsidRPr="006C1410">
              <w:rPr>
                <w:bCs/>
              </w:rPr>
              <w:t xml:space="preserve">krzesło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</w:pPr>
            <w:r w:rsidRPr="006C1410">
              <w:rPr>
                <w:bCs/>
              </w:rPr>
              <w:t>5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6C1410" w:rsidRDefault="00AE5FDA" w:rsidP="006C1410">
            <w:pPr>
              <w:jc w:val="center"/>
              <w:rPr>
                <w:color w:val="000000"/>
              </w:rPr>
            </w:pPr>
            <w:r w:rsidRPr="006C141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411C66" w:rsidRPr="00746F5E" w:rsidTr="001237B9">
        <w:trPr>
          <w:trHeight w:val="80"/>
          <w:jc w:val="center"/>
        </w:trPr>
        <w:tc>
          <w:tcPr>
            <w:tcW w:w="10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411C66" w:rsidRPr="00A45929" w:rsidRDefault="00411C66" w:rsidP="006C1410">
            <w:pPr>
              <w:jc w:val="center"/>
              <w:rPr>
                <w:color w:val="000000"/>
              </w:rPr>
            </w:pPr>
            <w:r w:rsidRPr="00A45929">
              <w:rPr>
                <w:b/>
                <w:bCs/>
                <w:color w:val="000000" w:themeColor="text1"/>
                <w:u w:val="single"/>
              </w:rPr>
              <w:t>POKÓJ PRACOWNICZY DWUOSOBOWY</w:t>
            </w: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6C1410">
            <w:pPr>
              <w:rPr>
                <w:rFonts w:eastAsia="Lucida Sans Unicode" w:cs="Mangal"/>
                <w:bCs/>
                <w:color w:val="000000" w:themeColor="text1"/>
                <w:kern w:val="2"/>
                <w:lang w:eastAsia="zh-CN" w:bidi="hi-IN"/>
              </w:rPr>
            </w:pPr>
            <w:r w:rsidRPr="00AE5FDA">
              <w:rPr>
                <w:rFonts w:eastAsia="Lucida Sans Unicode" w:cs="Mangal"/>
                <w:bCs/>
                <w:color w:val="000000" w:themeColor="text1"/>
                <w:kern w:val="2"/>
                <w:lang w:eastAsia="zh-CN" w:bidi="hi-IN"/>
              </w:rPr>
              <w:t xml:space="preserve">biurko 130x60x75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 w:themeColor="text1"/>
              </w:rPr>
            </w:pPr>
            <w:r w:rsidRPr="00AE5FDA">
              <w:rPr>
                <w:rFonts w:eastAsia="Lucida Sans Unicode" w:cs="Mangal"/>
                <w:bCs/>
                <w:color w:val="000000" w:themeColor="text1"/>
                <w:kern w:val="2"/>
                <w:lang w:eastAsia="zh-CN" w:bidi="hi-IN"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 w:themeColor="text1"/>
              </w:rPr>
            </w:pPr>
            <w:r w:rsidRPr="00AE5FDA">
              <w:rPr>
                <w:rFonts w:eastAsia="Lucida Sans Unicode" w:cs="Mangal"/>
                <w:bCs/>
                <w:color w:val="000000" w:themeColor="text1"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 xml:space="preserve">kontener 40x45x65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 xml:space="preserve">dostawka 120x60x75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>7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AE5FDA" w:rsidRDefault="00AE5FDA" w:rsidP="00AE5FDA">
            <w:pPr>
              <w:rPr>
                <w:bCs/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 xml:space="preserve">komoda 120x45x100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>7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E5FDA" w:rsidRDefault="00AE5FDA" w:rsidP="006C1410">
            <w:pPr>
              <w:jc w:val="center"/>
              <w:rPr>
                <w:color w:val="000000" w:themeColor="text1"/>
              </w:rPr>
            </w:pPr>
            <w:r w:rsidRPr="00AE5FDA">
              <w:rPr>
                <w:bCs/>
                <w:color w:val="000000" w:themeColor="text1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C2850" w:rsidRDefault="006C1410" w:rsidP="00AE5FDA">
            <w:pPr>
              <w:rPr>
                <w:bCs/>
              </w:rPr>
            </w:pPr>
            <w:r w:rsidRPr="007C2850">
              <w:rPr>
                <w:color w:val="00000A"/>
              </w:rPr>
              <w:t xml:space="preserve">aneks kuchenny z </w:t>
            </w:r>
            <w:proofErr w:type="spellStart"/>
            <w:r w:rsidRPr="007C2850">
              <w:rPr>
                <w:color w:val="00000A"/>
              </w:rPr>
              <w:t>ociekaczem</w:t>
            </w:r>
            <w:proofErr w:type="spellEnd"/>
            <w:r w:rsidRPr="007C2850">
              <w:rPr>
                <w:color w:val="00000A"/>
              </w:rPr>
              <w:t xml:space="preserve"> 100x60x220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</w:pPr>
            <w:r w:rsidRPr="007C2850">
              <w:rPr>
                <w:color w:val="00000A"/>
              </w:rPr>
              <w:t>7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  <w:rPr>
                <w:color w:val="000000"/>
              </w:rPr>
            </w:pPr>
            <w:r w:rsidRPr="007C2850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C2850" w:rsidRDefault="006C1410" w:rsidP="00AE5FDA">
            <w:pPr>
              <w:rPr>
                <w:bCs/>
              </w:rPr>
            </w:pPr>
            <w:r w:rsidRPr="007C2850">
              <w:rPr>
                <w:color w:val="00000A"/>
              </w:rPr>
              <w:t xml:space="preserve">szafa ubraniowa 50x45x220.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</w:pPr>
            <w:r w:rsidRPr="007C2850">
              <w:rPr>
                <w:color w:val="00000A"/>
              </w:rPr>
              <w:t>7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  <w:rPr>
                <w:color w:val="000000"/>
              </w:rPr>
            </w:pPr>
            <w:r w:rsidRPr="007C2850">
              <w:rPr>
                <w:color w:val="00000A"/>
              </w:rPr>
              <w:t>szt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C2850" w:rsidRDefault="006C1410" w:rsidP="00AE5FDA">
            <w:pPr>
              <w:rPr>
                <w:bCs/>
              </w:rPr>
            </w:pPr>
            <w:r w:rsidRPr="007C2850">
              <w:rPr>
                <w:color w:val="00000A"/>
              </w:rPr>
              <w:t xml:space="preserve">regał zamykany 80x45x220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</w:pPr>
            <w:r w:rsidRPr="007C2850">
              <w:rPr>
                <w:color w:val="00000A"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  <w:rPr>
                <w:color w:val="000000"/>
              </w:rPr>
            </w:pPr>
            <w:r w:rsidRPr="007C2850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C2850" w:rsidRDefault="006C1410" w:rsidP="00AE5FDA">
            <w:pPr>
              <w:rPr>
                <w:bCs/>
              </w:rPr>
            </w:pPr>
            <w:r w:rsidRPr="007C2850">
              <w:rPr>
                <w:bCs/>
              </w:rPr>
              <w:t xml:space="preserve">listwy odbojowe 320x1,8x45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6C1410" w:rsidP="006C1410">
            <w:pPr>
              <w:jc w:val="center"/>
            </w:pPr>
            <w:r w:rsidRPr="007C2850">
              <w:rPr>
                <w:bCs/>
              </w:rPr>
              <w:t>7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  <w:rPr>
                <w:color w:val="000000"/>
              </w:rPr>
            </w:pPr>
            <w:r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C2850" w:rsidRDefault="006C1410" w:rsidP="006C1410">
            <w:pPr>
              <w:rPr>
                <w:bCs/>
              </w:rPr>
            </w:pPr>
            <w:r w:rsidRPr="007C2850">
              <w:rPr>
                <w:bCs/>
              </w:rPr>
              <w:t>listwy odbojowe</w:t>
            </w:r>
          </w:p>
          <w:p w:rsidR="006C1410" w:rsidRPr="007C2850" w:rsidRDefault="006C1410" w:rsidP="00AE5FDA">
            <w:pPr>
              <w:rPr>
                <w:bCs/>
              </w:rPr>
            </w:pPr>
            <w:r w:rsidRPr="007C2850">
              <w:rPr>
                <w:bCs/>
              </w:rPr>
              <w:t xml:space="preserve">500x1,8x45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</w:pPr>
            <w:r w:rsidRPr="007C2850">
              <w:rPr>
                <w:bCs/>
              </w:rPr>
              <w:t>7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  <w:rPr>
                <w:color w:val="000000"/>
              </w:rPr>
            </w:pPr>
            <w:r w:rsidRPr="007C285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C2850" w:rsidRDefault="006C1410" w:rsidP="00AE5FDA">
            <w:pPr>
              <w:rPr>
                <w:bCs/>
              </w:rPr>
            </w:pPr>
            <w:r w:rsidRPr="007C2850">
              <w:rPr>
                <w:bCs/>
              </w:rPr>
              <w:t xml:space="preserve">fotel obrotowy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</w:pPr>
            <w:r w:rsidRPr="007C2850">
              <w:rPr>
                <w:bCs/>
              </w:rPr>
              <w:t>14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  <w:rPr>
                <w:color w:val="000000"/>
              </w:rPr>
            </w:pPr>
            <w:r w:rsidRPr="007C285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C2850" w:rsidRDefault="006C1410" w:rsidP="00AE5FDA">
            <w:pPr>
              <w:rPr>
                <w:bCs/>
              </w:rPr>
            </w:pPr>
            <w:r w:rsidRPr="007C2850">
              <w:rPr>
                <w:bCs/>
              </w:rPr>
              <w:t xml:space="preserve">krzesło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</w:pPr>
            <w:r w:rsidRPr="007C2850">
              <w:rPr>
                <w:bCs/>
              </w:rPr>
              <w:t>28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746F5E" w:rsidRDefault="00AE5FDA" w:rsidP="006C1410">
            <w:pPr>
              <w:jc w:val="center"/>
              <w:rPr>
                <w:color w:val="000000"/>
              </w:rPr>
            </w:pPr>
            <w:r w:rsidRPr="007C2850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A85704">
        <w:trPr>
          <w:trHeight w:val="80"/>
          <w:jc w:val="center"/>
        </w:trPr>
        <w:tc>
          <w:tcPr>
            <w:tcW w:w="10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A45929" w:rsidRDefault="006C1410" w:rsidP="006C1410">
            <w:pPr>
              <w:jc w:val="center"/>
              <w:rPr>
                <w:rFonts w:eastAsia="Lucida Sans Unicode" w:cs="Mangal"/>
                <w:b/>
                <w:bCs/>
                <w:kern w:val="2"/>
                <w:lang w:eastAsia="zh-CN" w:bidi="hi-IN"/>
              </w:rPr>
            </w:pPr>
            <w:r w:rsidRPr="00A45929">
              <w:rPr>
                <w:rFonts w:eastAsia="Lucida Sans Unicode" w:cs="Mangal"/>
                <w:b/>
                <w:bCs/>
                <w:kern w:val="2"/>
                <w:lang w:eastAsia="zh-CN" w:bidi="hi-IN"/>
              </w:rPr>
              <w:t>SALA SEMINARYJNA</w:t>
            </w:r>
          </w:p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E418B7" w:rsidRDefault="006C1410" w:rsidP="006C1410">
            <w:pPr>
              <w:rPr>
                <w:bCs/>
              </w:rPr>
            </w:pPr>
            <w:r w:rsidRPr="00E418B7">
              <w:rPr>
                <w:bCs/>
              </w:rPr>
              <w:t xml:space="preserve">stół 260x80x75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</w:pPr>
            <w:r w:rsidRPr="00E418B7">
              <w:rPr>
                <w:bCs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  <w:rPr>
                <w:color w:val="000000"/>
              </w:rPr>
            </w:pPr>
            <w:r w:rsidRPr="00E418B7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E418B7" w:rsidRDefault="006C1410" w:rsidP="006C1410">
            <w:pPr>
              <w:rPr>
                <w:bCs/>
              </w:rPr>
            </w:pPr>
            <w:r w:rsidRPr="00E418B7">
              <w:rPr>
                <w:bCs/>
              </w:rPr>
              <w:t xml:space="preserve">stół – katedra 270x80x75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</w:pPr>
            <w:r w:rsidRPr="00E418B7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  <w:rPr>
                <w:color w:val="000000"/>
              </w:rPr>
            </w:pPr>
            <w:r w:rsidRPr="00E418B7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E418B7" w:rsidRDefault="006C1410" w:rsidP="006C1410">
            <w:pPr>
              <w:rPr>
                <w:bCs/>
              </w:rPr>
            </w:pPr>
            <w:r w:rsidRPr="00E418B7">
              <w:rPr>
                <w:color w:val="00000A"/>
              </w:rPr>
              <w:t xml:space="preserve">regał 80x45x220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</w:pPr>
            <w:r w:rsidRPr="00E418B7">
              <w:rPr>
                <w:color w:val="00000A"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  <w:rPr>
                <w:color w:val="000000"/>
              </w:rPr>
            </w:pPr>
            <w:r w:rsidRPr="00E418B7">
              <w:rPr>
                <w:color w:val="00000A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425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C2850" w:rsidRDefault="006C1410" w:rsidP="006C1410">
            <w:pPr>
              <w:rPr>
                <w:rFonts w:eastAsia="Lucida Sans Unicode"/>
                <w:bCs/>
                <w:kern w:val="2"/>
                <w:lang w:eastAsia="zh-CN" w:bidi="hi-IN"/>
              </w:rPr>
            </w:pPr>
            <w:r w:rsidRPr="00A45929">
              <w:rPr>
                <w:rFonts w:eastAsia="Lucida Sans Unicode"/>
                <w:bCs/>
                <w:kern w:val="2"/>
                <w:lang w:eastAsia="zh-CN" w:bidi="hi-IN"/>
              </w:rPr>
              <w:t xml:space="preserve">komoda 100x45x120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</w:pPr>
            <w:r w:rsidRPr="00A45929">
              <w:rPr>
                <w:rFonts w:eastAsia="Lucida Sans Unicode"/>
                <w:bCs/>
                <w:kern w:val="2"/>
                <w:lang w:eastAsia="zh-CN" w:bidi="hi-IN"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  <w:rPr>
                <w:color w:val="000000"/>
              </w:rPr>
            </w:pPr>
            <w:r w:rsidRPr="00A45929">
              <w:rPr>
                <w:rFonts w:eastAsia="Lucida Sans Unicode"/>
                <w:bCs/>
                <w:kern w:val="2"/>
                <w:lang w:eastAsia="zh-CN" w:bidi="hi-IN"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E418B7" w:rsidRDefault="006C1410" w:rsidP="006C1410">
            <w:pPr>
              <w:rPr>
                <w:bCs/>
              </w:rPr>
            </w:pPr>
            <w:r w:rsidRPr="00E418B7">
              <w:rPr>
                <w:bCs/>
              </w:rPr>
              <w:t xml:space="preserve">wieszak 100x20x100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</w:pPr>
            <w:r w:rsidRPr="00E418B7">
              <w:rPr>
                <w:bCs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  <w:rPr>
                <w:color w:val="000000"/>
              </w:rPr>
            </w:pPr>
            <w:r w:rsidRPr="00E418B7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E418B7" w:rsidRDefault="006C1410" w:rsidP="006C1410">
            <w:pPr>
              <w:rPr>
                <w:bCs/>
              </w:rPr>
            </w:pPr>
            <w:r w:rsidRPr="00E418B7">
              <w:rPr>
                <w:bCs/>
              </w:rPr>
              <w:t xml:space="preserve">krzesło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</w:pPr>
            <w:r w:rsidRPr="00E418B7">
              <w:rPr>
                <w:bCs/>
              </w:rPr>
              <w:t>22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E418B7" w:rsidRDefault="006C1410" w:rsidP="006C1410">
            <w:pPr>
              <w:jc w:val="center"/>
              <w:rPr>
                <w:color w:val="000000"/>
              </w:rPr>
            </w:pPr>
            <w:r w:rsidRPr="00E418B7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  <w:tr w:rsidR="006C1410" w:rsidRPr="00746F5E" w:rsidTr="003F3369">
        <w:trPr>
          <w:trHeight w:val="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11C66" w:rsidRDefault="006C1410" w:rsidP="00411C66">
            <w:pPr>
              <w:pStyle w:val="Akapitzlist"/>
              <w:numPr>
                <w:ilvl w:val="0"/>
                <w:numId w:val="39"/>
              </w:numPr>
              <w:jc w:val="center"/>
              <w:rPr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442F9C" w:rsidRDefault="006C1410" w:rsidP="006C1410">
            <w:pPr>
              <w:rPr>
                <w:bCs/>
              </w:rPr>
            </w:pPr>
            <w:r w:rsidRPr="00442F9C">
              <w:rPr>
                <w:bCs/>
              </w:rPr>
              <w:t xml:space="preserve">szafka wisząca 90x30x72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42F9C" w:rsidRDefault="006C1410" w:rsidP="006C1410">
            <w:pPr>
              <w:jc w:val="center"/>
            </w:pPr>
            <w:r w:rsidRPr="00442F9C">
              <w:rPr>
                <w:bCs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410" w:rsidRPr="00442F9C" w:rsidRDefault="006C1410" w:rsidP="006C1410">
            <w:pPr>
              <w:jc w:val="center"/>
              <w:rPr>
                <w:color w:val="000000"/>
              </w:rPr>
            </w:pPr>
            <w:r w:rsidRPr="00442F9C">
              <w:rPr>
                <w:bCs/>
              </w:rPr>
              <w:t>szt.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10" w:rsidRPr="00746F5E" w:rsidRDefault="006C1410" w:rsidP="006C1410">
            <w:pPr>
              <w:jc w:val="center"/>
              <w:rPr>
                <w:color w:val="000000"/>
              </w:rPr>
            </w:pPr>
          </w:p>
        </w:tc>
      </w:tr>
    </w:tbl>
    <w:p w:rsidR="00B171A1" w:rsidRPr="00AE5FDA" w:rsidRDefault="00B171A1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t>2) Oświadczamy, że zakres dostawy przewidzianej do wykonania jest zgodny z zakresem objętym specyfikacją istotnych warunków zamówienia.</w:t>
      </w:r>
    </w:p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t xml:space="preserve">3)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t>4) Oświadczamy, że uważamy się za związanych niniejszą ofertą na czas wskazany w specyfikacji istotnych warunków zamówienia,</w:t>
      </w:r>
    </w:p>
    <w:p w:rsidR="00806F67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746F5E"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806F67" w:rsidRPr="00352A43" w:rsidRDefault="00806F67" w:rsidP="00806F67">
      <w:pPr>
        <w:spacing w:line="256" w:lineRule="auto"/>
        <w:jc w:val="both"/>
      </w:pPr>
      <w:r w:rsidRPr="00352A43">
        <w:rPr>
          <w:color w:val="000000"/>
        </w:rPr>
        <w:t>6)</w:t>
      </w:r>
      <w:r w:rsidRPr="00352A43">
        <w:t xml:space="preserve"> Oświadczamy, że przed podpisaniem umowy </w:t>
      </w:r>
      <w:r>
        <w:t xml:space="preserve"> </w:t>
      </w:r>
      <w:r w:rsidRPr="00624563">
        <w:t>nie później niż 5 dni po wyborze najkorzystniejszej dostarczmy Zmawiającemu w</w:t>
      </w:r>
      <w:r w:rsidRPr="00352A43">
        <w:t>ymagane certyfikaty, atesty, raporty poświadczoną za zgodność z oryginałem,</w:t>
      </w:r>
    </w:p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7</w:t>
      </w:r>
      <w:r w:rsidRPr="00746F5E">
        <w:rPr>
          <w:color w:val="000000"/>
        </w:rPr>
        <w:t xml:space="preserve">) oferta liczy </w:t>
      </w:r>
      <w:r w:rsidRPr="00746F5E">
        <w:rPr>
          <w:b/>
          <w:color w:val="000000"/>
        </w:rPr>
        <w:t xml:space="preserve">........................ </w:t>
      </w:r>
      <w:r w:rsidRPr="00746F5E">
        <w:rPr>
          <w:color w:val="000000"/>
        </w:rPr>
        <w:t>kolejno ponumerowanych kart,</w:t>
      </w:r>
    </w:p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8</w:t>
      </w:r>
      <w:r w:rsidRPr="00746F5E">
        <w:t>) Nazwa podwykonawcy i zakres rzeczowy, któremu Wykonawca zamierza powierzyć wykonanie części przedmiotu zamówienia lub całości przedmiotu zamówienia.</w:t>
      </w:r>
    </w:p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806F67" w:rsidRPr="00746F5E" w:rsidTr="00AB440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F67" w:rsidRPr="00746F5E" w:rsidRDefault="00806F67" w:rsidP="00AB440B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 w:rsidRPr="00746F5E">
              <w:t>Lp</w:t>
            </w:r>
            <w:proofErr w:type="spellEnd"/>
            <w:r w:rsidRPr="00746F5E"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F67" w:rsidRPr="00746F5E" w:rsidRDefault="00806F67" w:rsidP="00AB440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746F5E"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F67" w:rsidRPr="00746F5E" w:rsidRDefault="00806F67" w:rsidP="00AB440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746F5E">
              <w:t>Zakres rzeczowy</w:t>
            </w:r>
          </w:p>
        </w:tc>
      </w:tr>
      <w:tr w:rsidR="00806F67" w:rsidRPr="00746F5E" w:rsidTr="00AB440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F67" w:rsidRPr="00746F5E" w:rsidRDefault="00806F67" w:rsidP="00AB440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F67" w:rsidRPr="00746F5E" w:rsidRDefault="00806F67" w:rsidP="00AB440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F67" w:rsidRPr="00746F5E" w:rsidRDefault="00806F67" w:rsidP="00AB440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806F67" w:rsidRPr="00746F5E" w:rsidTr="00AB440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F67" w:rsidRPr="00746F5E" w:rsidRDefault="00806F67" w:rsidP="00AB440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F67" w:rsidRPr="00746F5E" w:rsidRDefault="00806F67" w:rsidP="00AB440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F67" w:rsidRPr="00746F5E" w:rsidRDefault="00806F67" w:rsidP="00AB440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 w:rsidRPr="00746F5E">
        <w:rPr>
          <w:b/>
        </w:rPr>
        <w:t xml:space="preserve">* Wypełnić jeżeli Wykonawca zamierza powierzyć podwykonawstwo </w:t>
      </w:r>
    </w:p>
    <w:p w:rsidR="00806F67" w:rsidRPr="00746F5E" w:rsidRDefault="00806F67" w:rsidP="00806F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</w:t>
      </w:r>
      <w:r w:rsidRPr="00746F5E">
        <w:t xml:space="preserve">) oświadczamy, że zapoznaliśmy się z istotnymi postanowieniami umowy </w:t>
      </w:r>
      <w:r w:rsidRPr="00746F5E">
        <w:rPr>
          <w:color w:val="000000"/>
        </w:rPr>
        <w:t>(wzorem umowy),</w:t>
      </w:r>
      <w:r w:rsidRPr="00746F5E"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806F67" w:rsidRPr="00746F5E" w:rsidRDefault="00806F67" w:rsidP="00806F67">
      <w:pPr>
        <w:spacing w:line="360" w:lineRule="auto"/>
        <w:jc w:val="both"/>
      </w:pPr>
      <w:r>
        <w:t>10</w:t>
      </w:r>
      <w:r w:rsidRPr="00746F5E">
        <w:t>) prosimy o zwrot pieniędzy wniesionych tytułem wadium na konto*:</w:t>
      </w:r>
    </w:p>
    <w:p w:rsidR="00806F67" w:rsidRPr="00746F5E" w:rsidRDefault="00806F67" w:rsidP="00806F67">
      <w:r w:rsidRPr="00746F5E">
        <w:t>................................................................................................................................,</w:t>
      </w:r>
    </w:p>
    <w:p w:rsidR="00806F67" w:rsidRPr="00746F5E" w:rsidRDefault="00806F67" w:rsidP="00806F67">
      <w:pPr>
        <w:jc w:val="both"/>
        <w:rPr>
          <w:i/>
        </w:rPr>
      </w:pPr>
      <w:r w:rsidRPr="00746F5E">
        <w:rPr>
          <w:i/>
        </w:rPr>
        <w:t>* dotyczy tych wykonawców, którzy wnoszą wadium gotówką</w:t>
      </w:r>
    </w:p>
    <w:p w:rsidR="00806F67" w:rsidRPr="00746F5E" w:rsidRDefault="00806F67" w:rsidP="00806F67">
      <w:pPr>
        <w:jc w:val="both"/>
        <w:rPr>
          <w:i/>
        </w:rPr>
      </w:pPr>
    </w:p>
    <w:p w:rsidR="00806F67" w:rsidRPr="00746F5E" w:rsidRDefault="00806F67" w:rsidP="00806F67">
      <w:pPr>
        <w:ind w:hanging="284"/>
        <w:jc w:val="both"/>
      </w:pPr>
      <w:r w:rsidRPr="00746F5E">
        <w:t>1</w:t>
      </w:r>
      <w:r>
        <w:t>1</w:t>
      </w:r>
      <w:r w:rsidRPr="00746F5E">
        <w:t>) </w:t>
      </w:r>
      <w:r w:rsidRPr="00746F5E">
        <w:rPr>
          <w:color w:val="000000"/>
        </w:rPr>
        <w:t xml:space="preserve">Oświadczam, że wypełniłem obowiązki informacyjne przewidziane w art. 13 lub art. 14 RODO wobec osób fizycznych, </w:t>
      </w:r>
      <w:r w:rsidRPr="00746F5E">
        <w:t>od których dane osobowe bezpośrednio lub pośrednio pozyskałem</w:t>
      </w:r>
      <w:r w:rsidRPr="00746F5E">
        <w:rPr>
          <w:color w:val="000000"/>
        </w:rPr>
        <w:t xml:space="preserve"> w celu ubiegania się o udzielenie zamówienia publicznego w niniejszym postępowaniu</w:t>
      </w:r>
      <w:r w:rsidRPr="00746F5E">
        <w:t>.*</w:t>
      </w:r>
      <w:r w:rsidRPr="00746F5E">
        <w:rPr>
          <w:i/>
          <w:color w:val="000000"/>
        </w:rPr>
        <w:t xml:space="preserve"> /Jeśli nie dotyczy wykreślić/</w:t>
      </w:r>
    </w:p>
    <w:p w:rsidR="00806F67" w:rsidRPr="00746F5E" w:rsidRDefault="00806F67" w:rsidP="00806F67">
      <w:pPr>
        <w:pStyle w:val="NormalnyWeb"/>
        <w:jc w:val="both"/>
        <w:rPr>
          <w:i/>
          <w:color w:val="000000"/>
          <w:sz w:val="20"/>
          <w:szCs w:val="20"/>
        </w:rPr>
      </w:pPr>
      <w:r w:rsidRPr="00746F5E">
        <w:rPr>
          <w:i/>
          <w:color w:val="000000"/>
          <w:sz w:val="20"/>
          <w:szCs w:val="20"/>
        </w:rPr>
        <w:t xml:space="preserve">* W przypadku gdy wykonawca </w:t>
      </w:r>
      <w:r w:rsidRPr="00746F5E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6F5E">
        <w:rPr>
          <w:b/>
          <w:i/>
          <w:sz w:val="20"/>
          <w:szCs w:val="20"/>
        </w:rPr>
        <w:t>(usunięcie treści oświadczenia przez jego wykreślenie).</w:t>
      </w:r>
    </w:p>
    <w:p w:rsidR="00806F67" w:rsidRPr="00746F5E" w:rsidRDefault="00806F67" w:rsidP="00806F67">
      <w:pPr>
        <w:spacing w:line="360" w:lineRule="auto"/>
        <w:ind w:hanging="284"/>
        <w:jc w:val="both"/>
      </w:pPr>
      <w:r w:rsidRPr="00746F5E">
        <w:t>1</w:t>
      </w:r>
      <w:r>
        <w:t>2</w:t>
      </w:r>
      <w:r w:rsidRPr="00746F5E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806F67" w:rsidRPr="00746F5E" w:rsidTr="00AB440B">
        <w:tc>
          <w:tcPr>
            <w:tcW w:w="727" w:type="dxa"/>
          </w:tcPr>
          <w:p w:rsidR="00806F67" w:rsidRPr="00746F5E" w:rsidRDefault="00806F67" w:rsidP="00AB440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806F67" w:rsidRPr="00746F5E" w:rsidRDefault="00806F67" w:rsidP="00AB440B">
            <w:pPr>
              <w:spacing w:line="360" w:lineRule="auto"/>
              <w:ind w:firstLine="496"/>
              <w:jc w:val="both"/>
            </w:pPr>
          </w:p>
        </w:tc>
      </w:tr>
    </w:tbl>
    <w:p w:rsidR="00806F67" w:rsidRPr="00746F5E" w:rsidRDefault="00806F67" w:rsidP="00806F67">
      <w:pPr>
        <w:spacing w:line="360" w:lineRule="auto"/>
        <w:ind w:left="540"/>
        <w:jc w:val="both"/>
      </w:pPr>
      <w:r w:rsidRPr="00746F5E">
        <w:t>pozostałe dokumenty, o których mowa w Specyfikacji Istotnych Warunków Zamówienia,</w:t>
      </w:r>
    </w:p>
    <w:p w:rsidR="00806F67" w:rsidRDefault="00806F67" w:rsidP="00806F67">
      <w:pPr>
        <w:spacing w:line="360" w:lineRule="auto"/>
        <w:ind w:firstLine="496"/>
        <w:jc w:val="both"/>
      </w:pPr>
      <w:r w:rsidRPr="00746F5E">
        <w:t>inne ................................................................. .</w:t>
      </w:r>
    </w:p>
    <w:p w:rsidR="00806F67" w:rsidRDefault="00806F67" w:rsidP="00806F67">
      <w:pPr>
        <w:ind w:hanging="284"/>
        <w:jc w:val="both"/>
        <w:rPr>
          <w:bCs/>
        </w:rPr>
      </w:pPr>
      <w:r>
        <w:t xml:space="preserve">13. Wykonawca należy do </w:t>
      </w:r>
      <w:r>
        <w:rPr>
          <w:bCs/>
        </w:rPr>
        <w:t>sektora małych i średnich przedsiębiorstw</w:t>
      </w:r>
    </w:p>
    <w:p w:rsidR="00806F67" w:rsidRDefault="00806F67" w:rsidP="00806F67">
      <w:pPr>
        <w:ind w:left="142" w:hanging="426"/>
        <w:jc w:val="both"/>
      </w:pPr>
    </w:p>
    <w:p w:rsidR="00806F67" w:rsidRDefault="00806F67" w:rsidP="00806F67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F81EAB">
        <w:rPr>
          <w:b/>
          <w:sz w:val="32"/>
          <w:szCs w:val="32"/>
        </w:rPr>
      </w:r>
      <w:r w:rsidR="00F81EAB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F81EAB">
        <w:rPr>
          <w:b/>
          <w:sz w:val="32"/>
          <w:szCs w:val="32"/>
        </w:rPr>
      </w:r>
      <w:r w:rsidR="00F81EAB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806F67" w:rsidRPr="00AE5FDA" w:rsidRDefault="00806F67" w:rsidP="00AE5FDA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806F67" w:rsidRPr="00746F5E" w:rsidRDefault="00806F67" w:rsidP="00806F67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UWAGA!!!!! Proszę wypełnić obowiązkowo.</w:t>
      </w:r>
    </w:p>
    <w:p w:rsidR="00806F67" w:rsidRPr="00746F5E" w:rsidRDefault="00806F67" w:rsidP="00806F67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Dane kontaktowe Wykonawcy:            </w:t>
      </w:r>
    </w:p>
    <w:p w:rsidR="00806F67" w:rsidRPr="00746F5E" w:rsidRDefault="00806F67" w:rsidP="00806F67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806F67" w:rsidRPr="00746F5E" w:rsidRDefault="00806F67" w:rsidP="00806F67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telefon ........................................</w:t>
      </w:r>
    </w:p>
    <w:p w:rsidR="00806F67" w:rsidRPr="00746F5E" w:rsidRDefault="00806F67" w:rsidP="00806F67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Fax. .............................................</w:t>
      </w:r>
    </w:p>
    <w:p w:rsidR="00806F67" w:rsidRPr="00746F5E" w:rsidRDefault="00806F67" w:rsidP="00806F67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 xml:space="preserve"> e-mail: .......................................</w:t>
      </w:r>
    </w:p>
    <w:p w:rsidR="00AE5FDA" w:rsidRDefault="00806F67" w:rsidP="00AE5FDA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NIP   : ...........................................</w:t>
      </w:r>
    </w:p>
    <w:p w:rsidR="00AE5FDA" w:rsidRDefault="00AE5FDA" w:rsidP="00AE5FDA">
      <w:pPr>
        <w:spacing w:line="360" w:lineRule="auto"/>
        <w:jc w:val="both"/>
        <w:rPr>
          <w:b/>
          <w:bCs/>
        </w:rPr>
      </w:pPr>
    </w:p>
    <w:p w:rsidR="00806F67" w:rsidRPr="00AE5FDA" w:rsidRDefault="00806F67" w:rsidP="00AE5FDA">
      <w:pPr>
        <w:spacing w:line="360" w:lineRule="auto"/>
        <w:jc w:val="both"/>
        <w:rPr>
          <w:b/>
          <w:bCs/>
        </w:rPr>
      </w:pPr>
      <w:r w:rsidRPr="00746F5E">
        <w:rPr>
          <w:u w:val="dotted"/>
        </w:rPr>
        <w:tab/>
      </w:r>
      <w:r w:rsidRPr="00746F5E">
        <w:t xml:space="preserve"> dnia </w:t>
      </w:r>
      <w:r w:rsidRPr="00746F5E">
        <w:rPr>
          <w:u w:val="dotted"/>
        </w:rPr>
        <w:tab/>
      </w:r>
      <w:r w:rsidRPr="00746F5E">
        <w:tab/>
      </w:r>
      <w:r w:rsidRPr="00746F5E">
        <w:rPr>
          <w:u w:val="dotted"/>
        </w:rPr>
        <w:tab/>
      </w:r>
    </w:p>
    <w:p w:rsidR="00DA130F" w:rsidRPr="00205D5A" w:rsidRDefault="00806F67" w:rsidP="00AE5FDA">
      <w:pPr>
        <w:ind w:left="5529"/>
        <w:jc w:val="center"/>
      </w:pPr>
      <w:r w:rsidRPr="00746F5E">
        <w:rPr>
          <w:vertAlign w:val="superscript"/>
        </w:rPr>
        <w:t>podpis osoby uprawnionej do składania oświadczeń woli w imieniu Wykonawcy</w:t>
      </w: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EAB" w:rsidRDefault="00F81EAB">
      <w:r>
        <w:separator/>
      </w:r>
    </w:p>
  </w:endnote>
  <w:endnote w:type="continuationSeparator" w:id="0">
    <w:p w:rsidR="00F81EAB" w:rsidRDefault="00F81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EAB" w:rsidRDefault="00F81E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EAB" w:rsidRDefault="00F81EA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2E8C">
      <w:rPr>
        <w:rStyle w:val="Numerstrony"/>
        <w:noProof/>
      </w:rPr>
      <w:t>9</w:t>
    </w:r>
    <w:r>
      <w:rPr>
        <w:rStyle w:val="Numerstrony"/>
      </w:rPr>
      <w:fldChar w:fldCharType="end"/>
    </w:r>
  </w:p>
  <w:p w:rsidR="00F81EAB" w:rsidRDefault="00F81EA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EAB" w:rsidRDefault="00F81E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EAB" w:rsidRDefault="00F81EAB">
      <w:r>
        <w:separator/>
      </w:r>
    </w:p>
  </w:footnote>
  <w:footnote w:type="continuationSeparator" w:id="0">
    <w:p w:rsidR="00F81EAB" w:rsidRDefault="00F81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EAB" w:rsidRDefault="00F81E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EAB" w:rsidRDefault="00F81E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EAB" w:rsidRDefault="00F81E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301A0B"/>
    <w:multiLevelType w:val="hybridMultilevel"/>
    <w:tmpl w:val="5C42DD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B8B5058"/>
    <w:multiLevelType w:val="hybridMultilevel"/>
    <w:tmpl w:val="E1E21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D6C9D"/>
    <w:multiLevelType w:val="hybridMultilevel"/>
    <w:tmpl w:val="368E4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19476A"/>
    <w:multiLevelType w:val="hybridMultilevel"/>
    <w:tmpl w:val="6BFC1D88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D5A6932"/>
    <w:multiLevelType w:val="hybridMultilevel"/>
    <w:tmpl w:val="5AF00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DD1ECF"/>
    <w:multiLevelType w:val="hybridMultilevel"/>
    <w:tmpl w:val="53D6A8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26"/>
  </w:num>
  <w:num w:numId="4">
    <w:abstractNumId w:val="6"/>
  </w:num>
  <w:num w:numId="5">
    <w:abstractNumId w:val="29"/>
  </w:num>
  <w:num w:numId="6">
    <w:abstractNumId w:val="7"/>
  </w:num>
  <w:num w:numId="7">
    <w:abstractNumId w:val="8"/>
  </w:num>
  <w:num w:numId="8">
    <w:abstractNumId w:val="33"/>
  </w:num>
  <w:num w:numId="9">
    <w:abstractNumId w:val="5"/>
  </w:num>
  <w:num w:numId="10">
    <w:abstractNumId w:val="32"/>
  </w:num>
  <w:num w:numId="11">
    <w:abstractNumId w:val="28"/>
  </w:num>
  <w:num w:numId="12">
    <w:abstractNumId w:val="14"/>
  </w:num>
  <w:num w:numId="13">
    <w:abstractNumId w:val="27"/>
  </w:num>
  <w:num w:numId="14">
    <w:abstractNumId w:val="37"/>
  </w:num>
  <w:num w:numId="15">
    <w:abstractNumId w:val="25"/>
  </w:num>
  <w:num w:numId="16">
    <w:abstractNumId w:val="36"/>
  </w:num>
  <w:num w:numId="17">
    <w:abstractNumId w:val="13"/>
  </w:num>
  <w:num w:numId="18">
    <w:abstractNumId w:val="18"/>
  </w:num>
  <w:num w:numId="19">
    <w:abstractNumId w:val="35"/>
  </w:num>
  <w:num w:numId="20">
    <w:abstractNumId w:val="1"/>
  </w:num>
  <w:num w:numId="21">
    <w:abstractNumId w:val="31"/>
  </w:num>
  <w:num w:numId="22">
    <w:abstractNumId w:val="2"/>
  </w:num>
  <w:num w:numId="23">
    <w:abstractNumId w:val="15"/>
  </w:num>
  <w:num w:numId="24">
    <w:abstractNumId w:val="34"/>
  </w:num>
  <w:num w:numId="25">
    <w:abstractNumId w:val="9"/>
  </w:num>
  <w:num w:numId="26">
    <w:abstractNumId w:val="17"/>
  </w:num>
  <w:num w:numId="27">
    <w:abstractNumId w:val="21"/>
  </w:num>
  <w:num w:numId="28">
    <w:abstractNumId w:val="19"/>
  </w:num>
  <w:num w:numId="29">
    <w:abstractNumId w:val="3"/>
  </w:num>
  <w:num w:numId="30">
    <w:abstractNumId w:val="20"/>
  </w:num>
  <w:num w:numId="31">
    <w:abstractNumId w:val="0"/>
  </w:num>
  <w:num w:numId="32">
    <w:abstractNumId w:val="30"/>
  </w:num>
  <w:num w:numId="33">
    <w:abstractNumId w:val="24"/>
  </w:num>
  <w:num w:numId="34">
    <w:abstractNumId w:val="38"/>
  </w:num>
  <w:num w:numId="35">
    <w:abstractNumId w:val="16"/>
  </w:num>
  <w:num w:numId="36">
    <w:abstractNumId w:val="11"/>
  </w:num>
  <w:num w:numId="37">
    <w:abstractNumId w:val="22"/>
  </w:num>
  <w:num w:numId="38">
    <w:abstractNumId w:val="10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58"/>
    <w:rsid w:val="00016D63"/>
    <w:rsid w:val="00065EF6"/>
    <w:rsid w:val="001237B9"/>
    <w:rsid w:val="00143147"/>
    <w:rsid w:val="001A75BC"/>
    <w:rsid w:val="001D0EBD"/>
    <w:rsid w:val="001E6218"/>
    <w:rsid w:val="001F45EB"/>
    <w:rsid w:val="00205D5A"/>
    <w:rsid w:val="002143A0"/>
    <w:rsid w:val="00264B92"/>
    <w:rsid w:val="00267958"/>
    <w:rsid w:val="00275899"/>
    <w:rsid w:val="00280050"/>
    <w:rsid w:val="002A7CAD"/>
    <w:rsid w:val="002B44AC"/>
    <w:rsid w:val="002B7367"/>
    <w:rsid w:val="00345612"/>
    <w:rsid w:val="0037653B"/>
    <w:rsid w:val="003911C1"/>
    <w:rsid w:val="003A01E9"/>
    <w:rsid w:val="003B7BE7"/>
    <w:rsid w:val="003E3EB0"/>
    <w:rsid w:val="003F3369"/>
    <w:rsid w:val="00405C74"/>
    <w:rsid w:val="00406E2A"/>
    <w:rsid w:val="00411C66"/>
    <w:rsid w:val="004368E0"/>
    <w:rsid w:val="00440CF3"/>
    <w:rsid w:val="00442F9C"/>
    <w:rsid w:val="004C4264"/>
    <w:rsid w:val="004D54FA"/>
    <w:rsid w:val="004D5840"/>
    <w:rsid w:val="00520EA3"/>
    <w:rsid w:val="00533B00"/>
    <w:rsid w:val="00554A2B"/>
    <w:rsid w:val="0058146E"/>
    <w:rsid w:val="005A3802"/>
    <w:rsid w:val="005F370F"/>
    <w:rsid w:val="006033A5"/>
    <w:rsid w:val="00604962"/>
    <w:rsid w:val="0066295E"/>
    <w:rsid w:val="006801BD"/>
    <w:rsid w:val="006C1410"/>
    <w:rsid w:val="006D0EB1"/>
    <w:rsid w:val="006F12F2"/>
    <w:rsid w:val="006F5451"/>
    <w:rsid w:val="00705E1A"/>
    <w:rsid w:val="007B0149"/>
    <w:rsid w:val="007C2850"/>
    <w:rsid w:val="007E31CA"/>
    <w:rsid w:val="007F0486"/>
    <w:rsid w:val="00806F67"/>
    <w:rsid w:val="00816D1E"/>
    <w:rsid w:val="00831B3D"/>
    <w:rsid w:val="0085366D"/>
    <w:rsid w:val="008B0507"/>
    <w:rsid w:val="008B2454"/>
    <w:rsid w:val="008D228F"/>
    <w:rsid w:val="00921749"/>
    <w:rsid w:val="00935CA5"/>
    <w:rsid w:val="00957E1B"/>
    <w:rsid w:val="00957F40"/>
    <w:rsid w:val="009A4ABA"/>
    <w:rsid w:val="009C24E5"/>
    <w:rsid w:val="009C3064"/>
    <w:rsid w:val="009C7B46"/>
    <w:rsid w:val="00A00E54"/>
    <w:rsid w:val="00A45929"/>
    <w:rsid w:val="00A6755E"/>
    <w:rsid w:val="00A67A99"/>
    <w:rsid w:val="00A7284D"/>
    <w:rsid w:val="00A815B3"/>
    <w:rsid w:val="00A85704"/>
    <w:rsid w:val="00A97DF6"/>
    <w:rsid w:val="00AA23A4"/>
    <w:rsid w:val="00AB440B"/>
    <w:rsid w:val="00AC6FBA"/>
    <w:rsid w:val="00AE5FDA"/>
    <w:rsid w:val="00B02FC6"/>
    <w:rsid w:val="00B171A1"/>
    <w:rsid w:val="00B5672E"/>
    <w:rsid w:val="00B64B86"/>
    <w:rsid w:val="00B77349"/>
    <w:rsid w:val="00B775E2"/>
    <w:rsid w:val="00BA31C0"/>
    <w:rsid w:val="00BB653C"/>
    <w:rsid w:val="00BC16BF"/>
    <w:rsid w:val="00BD0C7B"/>
    <w:rsid w:val="00C214D6"/>
    <w:rsid w:val="00C84704"/>
    <w:rsid w:val="00C927FA"/>
    <w:rsid w:val="00CB20B5"/>
    <w:rsid w:val="00CE1EC2"/>
    <w:rsid w:val="00D21922"/>
    <w:rsid w:val="00D43124"/>
    <w:rsid w:val="00D67BAD"/>
    <w:rsid w:val="00D72E8C"/>
    <w:rsid w:val="00D77E08"/>
    <w:rsid w:val="00DA130F"/>
    <w:rsid w:val="00DC5186"/>
    <w:rsid w:val="00DD59FA"/>
    <w:rsid w:val="00DD7D06"/>
    <w:rsid w:val="00E0656B"/>
    <w:rsid w:val="00E14A17"/>
    <w:rsid w:val="00E15044"/>
    <w:rsid w:val="00E359D5"/>
    <w:rsid w:val="00E418B7"/>
    <w:rsid w:val="00E9601B"/>
    <w:rsid w:val="00EB44DC"/>
    <w:rsid w:val="00F41BC7"/>
    <w:rsid w:val="00F51E02"/>
    <w:rsid w:val="00F60282"/>
    <w:rsid w:val="00F65DB7"/>
    <w:rsid w:val="00F81EAB"/>
    <w:rsid w:val="00FB09E3"/>
    <w:rsid w:val="00FD7E5B"/>
    <w:rsid w:val="00FE20C4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E7D779-7968-4D59-8C90-E87AE927D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A67A99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AE5F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E5F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3F388-9DF0-4692-804F-57DA21B77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1527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2018-07-02T07:59:00Z</cp:lastPrinted>
  <dcterms:created xsi:type="dcterms:W3CDTF">2018-07-02T13:12:00Z</dcterms:created>
  <dcterms:modified xsi:type="dcterms:W3CDTF">2018-07-02T13:12:00Z</dcterms:modified>
</cp:coreProperties>
</file>