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57A9D" w:rsidRDefault="006676AE" w:rsidP="00A57A9D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76933" w:rsidRPr="00776933">
        <w:rPr>
          <w:b/>
          <w:i w:val="0"/>
          <w:sz w:val="22"/>
          <w:szCs w:val="22"/>
        </w:rPr>
        <w:t>3</w:t>
      </w:r>
      <w:r w:rsidR="00ED4E84">
        <w:rPr>
          <w:b/>
          <w:i w:val="0"/>
          <w:sz w:val="22"/>
          <w:szCs w:val="22"/>
        </w:rPr>
        <w:t xml:space="preserve"> do SIWZ </w:t>
      </w:r>
      <w:bookmarkStart w:id="0" w:name="_GoBack"/>
      <w:bookmarkEnd w:id="0"/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76933" w:rsidRPr="00776933">
        <w:rPr>
          <w:rFonts w:ascii="Times New Roman" w:hAnsi="Times New Roman"/>
          <w:b/>
        </w:rPr>
        <w:t>NA/P/204/2018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76933" w:rsidRPr="0077693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76933" w:rsidRPr="0077693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76933" w:rsidRPr="0077693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76933" w:rsidRPr="0077693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76933" w:rsidRPr="00776933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76933" w:rsidRPr="00776933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76933" w:rsidRPr="00776933">
        <w:rPr>
          <w:rFonts w:ascii="Times New Roman" w:hAnsi="Times New Roman"/>
          <w:b/>
        </w:rPr>
        <w:t>Dostawa, montaż i ustawienie mebli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76933" w:rsidRPr="0077693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776933" w:rsidRPr="00ED4E84" w:rsidRDefault="00C113BF" w:rsidP="00ED4E84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76933" w:rsidRPr="00023477" w:rsidRDefault="00776933" w:rsidP="0077693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776933" w:rsidRPr="00997D0F" w:rsidRDefault="00776933" w:rsidP="0077693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76933" w:rsidRPr="000247FF" w:rsidRDefault="00776933" w:rsidP="0077693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76933" w:rsidRPr="000247FF" w:rsidRDefault="00776933" w:rsidP="0077693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776933" w:rsidRPr="00292198" w:rsidRDefault="00776933" w:rsidP="0077693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76933" w:rsidRPr="000247FF" w:rsidRDefault="00776933" w:rsidP="0077693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ED4E84" w:rsidRDefault="00776933" w:rsidP="00ED4E8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ED4E84" w:rsidRDefault="00ED4E84" w:rsidP="00ED4E84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ED4E8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A8B" w:rsidRDefault="007C7A8B" w:rsidP="0038231F">
      <w:pPr>
        <w:spacing w:after="0" w:line="240" w:lineRule="auto"/>
      </w:pPr>
      <w:r>
        <w:separator/>
      </w:r>
    </w:p>
  </w:endnote>
  <w:endnote w:type="continuationSeparator" w:id="0">
    <w:p w:rsidR="007C7A8B" w:rsidRDefault="007C7A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33" w:rsidRDefault="007769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7A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7A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33" w:rsidRDefault="007769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A8B" w:rsidRDefault="007C7A8B" w:rsidP="0038231F">
      <w:pPr>
        <w:spacing w:after="0" w:line="240" w:lineRule="auto"/>
      </w:pPr>
      <w:r>
        <w:separator/>
      </w:r>
    </w:p>
  </w:footnote>
  <w:footnote w:type="continuationSeparator" w:id="0">
    <w:p w:rsidR="007C7A8B" w:rsidRDefault="007C7A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33" w:rsidRDefault="007769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33" w:rsidRDefault="007769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33" w:rsidRDefault="007769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A8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6933"/>
    <w:rsid w:val="007840F2"/>
    <w:rsid w:val="007936D6"/>
    <w:rsid w:val="007961C8"/>
    <w:rsid w:val="007B01C8"/>
    <w:rsid w:val="007C7A8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A9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E84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5793EB-07A0-4B11-AD87-5BAE20A8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3B4B2-68F8-4181-9B71-3199D42B8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2018-07-02T07:40:00Z</cp:lastPrinted>
  <dcterms:created xsi:type="dcterms:W3CDTF">2018-07-02T07:40:00Z</dcterms:created>
  <dcterms:modified xsi:type="dcterms:W3CDTF">2018-07-02T07:40:00Z</dcterms:modified>
</cp:coreProperties>
</file>