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4CC" w:rsidRPr="00F138F4" w:rsidRDefault="00C534CC">
      <w:pPr>
        <w:rPr>
          <w:sz w:val="22"/>
          <w:szCs w:val="22"/>
        </w:rPr>
      </w:pPr>
    </w:p>
    <w:p w:rsidR="00C534CC" w:rsidRPr="00F138F4" w:rsidRDefault="00E876A3" w:rsidP="00E876A3">
      <w:pPr>
        <w:jc w:val="right"/>
        <w:rPr>
          <w:sz w:val="22"/>
          <w:szCs w:val="22"/>
        </w:rPr>
      </w:pPr>
      <w:r w:rsidRPr="00F138F4">
        <w:rPr>
          <w:sz w:val="22"/>
          <w:szCs w:val="22"/>
        </w:rPr>
        <w:t xml:space="preserve">Zał. nr 2 do SIWZ </w:t>
      </w:r>
    </w:p>
    <w:p w:rsidR="00C534CC" w:rsidRPr="00F138F4" w:rsidRDefault="00C534CC">
      <w:pPr>
        <w:spacing w:line="360" w:lineRule="auto"/>
        <w:rPr>
          <w:sz w:val="22"/>
          <w:szCs w:val="22"/>
        </w:rPr>
      </w:pPr>
    </w:p>
    <w:p w:rsidR="00C534CC" w:rsidRPr="00F138F4" w:rsidRDefault="00F73EAB" w:rsidP="00E876A3">
      <w:pPr>
        <w:pStyle w:val="Nagwek4"/>
        <w:spacing w:before="0"/>
        <w:rPr>
          <w:rFonts w:ascii="Times New Roman" w:hAnsi="Times New Roman"/>
          <w:sz w:val="22"/>
          <w:szCs w:val="22"/>
        </w:rPr>
      </w:pPr>
      <w:r w:rsidRPr="00F138F4">
        <w:rPr>
          <w:rFonts w:ascii="Times New Roman" w:hAnsi="Times New Roman"/>
          <w:sz w:val="22"/>
          <w:szCs w:val="22"/>
        </w:rPr>
        <w:t xml:space="preserve">SZCZEGÓŁOWY OPIS TEMATU ZAMÓWIENIA </w:t>
      </w:r>
    </w:p>
    <w:p w:rsidR="00C534CC" w:rsidRPr="00F138F4" w:rsidRDefault="00F73EAB" w:rsidP="00E876A3">
      <w:pPr>
        <w:spacing w:line="360" w:lineRule="auto"/>
        <w:jc w:val="center"/>
        <w:rPr>
          <w:b/>
          <w:sz w:val="22"/>
          <w:szCs w:val="22"/>
        </w:rPr>
      </w:pPr>
      <w:r w:rsidRPr="00F138F4">
        <w:rPr>
          <w:b/>
          <w:sz w:val="22"/>
          <w:szCs w:val="22"/>
        </w:rPr>
        <w:t>prowadzonego w trybie „</w:t>
      </w:r>
      <w:r w:rsidR="00C2027D" w:rsidRPr="00F138F4">
        <w:rPr>
          <w:b/>
          <w:sz w:val="22"/>
          <w:szCs w:val="22"/>
        </w:rPr>
        <w:t>przetarg nieograniczony</w:t>
      </w:r>
      <w:r w:rsidRPr="00F138F4">
        <w:rPr>
          <w:b/>
          <w:sz w:val="22"/>
          <w:szCs w:val="22"/>
        </w:rPr>
        <w:t>” na „</w:t>
      </w:r>
      <w:r w:rsidR="00C2027D" w:rsidRPr="00F138F4">
        <w:rPr>
          <w:b/>
          <w:sz w:val="22"/>
          <w:szCs w:val="22"/>
        </w:rPr>
        <w:t xml:space="preserve">Dostawa, montaż i ustawienie mebli dla </w:t>
      </w:r>
      <w:r w:rsidR="00E876A3" w:rsidRPr="00F138F4">
        <w:rPr>
          <w:b/>
          <w:sz w:val="22"/>
          <w:szCs w:val="22"/>
        </w:rPr>
        <w:t>jednostek</w:t>
      </w:r>
      <w:r w:rsidR="00C2027D" w:rsidRPr="00F138F4">
        <w:rPr>
          <w:b/>
          <w:sz w:val="22"/>
          <w:szCs w:val="22"/>
        </w:rPr>
        <w:t xml:space="preserve"> Politechniki Rzeszowskiej</w:t>
      </w:r>
      <w:r w:rsidRPr="00F138F4">
        <w:rPr>
          <w:b/>
          <w:sz w:val="22"/>
          <w:szCs w:val="22"/>
        </w:rPr>
        <w:t>”</w:t>
      </w: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0"/>
        <w:gridCol w:w="2375"/>
        <w:gridCol w:w="11690"/>
      </w:tblGrid>
      <w:tr w:rsidR="00C534CC" w:rsidRPr="00F138F4" w:rsidTr="00E876A3">
        <w:tc>
          <w:tcPr>
            <w:tcW w:w="1670" w:type="dxa"/>
          </w:tcPr>
          <w:p w:rsidR="00C534CC" w:rsidRPr="00F138F4" w:rsidRDefault="00F73EA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Zadanie nr</w:t>
            </w:r>
          </w:p>
        </w:tc>
        <w:tc>
          <w:tcPr>
            <w:tcW w:w="2375" w:type="dxa"/>
          </w:tcPr>
          <w:p w:rsidR="00C534CC" w:rsidRPr="00F138F4" w:rsidRDefault="00F73EA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1690" w:type="dxa"/>
          </w:tcPr>
          <w:p w:rsidR="00C534CC" w:rsidRPr="00F138F4" w:rsidRDefault="00F73EA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Opis zadania</w:t>
            </w:r>
          </w:p>
        </w:tc>
      </w:tr>
      <w:tr w:rsidR="00C2027D" w:rsidRPr="00F138F4" w:rsidTr="00E876A3">
        <w:tc>
          <w:tcPr>
            <w:tcW w:w="1670" w:type="dxa"/>
          </w:tcPr>
          <w:p w:rsidR="00C2027D" w:rsidRPr="00507333" w:rsidRDefault="00C2027D" w:rsidP="00012FCC">
            <w:pPr>
              <w:jc w:val="center"/>
              <w:rPr>
                <w:b/>
                <w:sz w:val="22"/>
                <w:szCs w:val="22"/>
              </w:rPr>
            </w:pPr>
          </w:p>
          <w:p w:rsidR="00C2027D" w:rsidRPr="00507333" w:rsidRDefault="00C2027D" w:rsidP="00012FCC">
            <w:pPr>
              <w:jc w:val="center"/>
              <w:rPr>
                <w:b/>
                <w:sz w:val="22"/>
                <w:szCs w:val="22"/>
              </w:rPr>
            </w:pPr>
            <w:r w:rsidRPr="0050733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75" w:type="dxa"/>
          </w:tcPr>
          <w:p w:rsidR="00C2027D" w:rsidRPr="00507333" w:rsidRDefault="00C2027D" w:rsidP="00012FCC">
            <w:pPr>
              <w:rPr>
                <w:b/>
                <w:sz w:val="22"/>
                <w:szCs w:val="22"/>
              </w:rPr>
            </w:pPr>
          </w:p>
          <w:p w:rsidR="00C2027D" w:rsidRPr="00507333" w:rsidRDefault="00C2027D" w:rsidP="00012FCC">
            <w:pPr>
              <w:rPr>
                <w:b/>
                <w:sz w:val="22"/>
                <w:szCs w:val="22"/>
              </w:rPr>
            </w:pPr>
            <w:r w:rsidRPr="00507333">
              <w:rPr>
                <w:b/>
                <w:sz w:val="22"/>
                <w:szCs w:val="22"/>
              </w:rPr>
              <w:t>Dostawa, montaż i ustawienie mebli dla Działu Spraw Studenckich.</w:t>
            </w:r>
          </w:p>
        </w:tc>
        <w:tc>
          <w:tcPr>
            <w:tcW w:w="11690" w:type="dxa"/>
          </w:tcPr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1. Biurko 145x60x75 szt.1</w:t>
            </w:r>
          </w:p>
          <w:p w:rsidR="00E876A3" w:rsidRPr="00F138F4" w:rsidRDefault="00E876A3" w:rsidP="00E876A3">
            <w:pPr>
              <w:spacing w:line="240" w:lineRule="exact"/>
              <w:rPr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 w:rsidRPr="00F138F4">
              <w:rPr>
                <w:color w:val="272727"/>
                <w:sz w:val="22"/>
                <w:szCs w:val="22"/>
              </w:rPr>
              <w:t xml:space="preserve"> Elementy biurka połączone ze sobą za pomocą wysokiej jakości złączy mimośrodowych.</w:t>
            </w:r>
            <w:r w:rsidRPr="00F138F4">
              <w:rPr>
                <w:color w:val="00000A"/>
                <w:sz w:val="22"/>
                <w:szCs w:val="22"/>
              </w:rPr>
              <w:t xml:space="preserve"> W biurku zamontować plastikowe przelotki na kable- umiejscowienie ustalić z Zamawiającym podczas montażu. </w:t>
            </w:r>
          </w:p>
          <w:p w:rsidR="00E876A3" w:rsidRPr="00F138F4" w:rsidRDefault="00E876A3" w:rsidP="00E876A3">
            <w:pPr>
              <w:spacing w:line="276" w:lineRule="exact"/>
              <w:rPr>
                <w:rFonts w:eastAsia="Lucida Sans Unicode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 orzech, szczegóły do uzgodnienia z Zamawiającym.</w:t>
            </w:r>
          </w:p>
          <w:p w:rsidR="00E876A3" w:rsidRPr="00F138F4" w:rsidRDefault="00E876A3" w:rsidP="00E876A3">
            <w:pPr>
              <w:spacing w:line="276" w:lineRule="exact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</w:rPr>
              <w:t>Wygląd jak na rysunku poglądowym</w:t>
            </w:r>
          </w:p>
          <w:p w:rsidR="00E876A3" w:rsidRPr="00F138F4" w:rsidRDefault="001F5707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42880" behindDoc="1" locked="0" layoutInCell="1" allowOverlap="1">
                  <wp:simplePos x="0" y="0"/>
                  <wp:positionH relativeFrom="column">
                    <wp:posOffset>1995805</wp:posOffset>
                  </wp:positionH>
                  <wp:positionV relativeFrom="paragraph">
                    <wp:posOffset>156210</wp:posOffset>
                  </wp:positionV>
                  <wp:extent cx="2952115" cy="1742440"/>
                  <wp:effectExtent l="0" t="0" r="635" b="0"/>
                  <wp:wrapTight wrapText="bothSides">
                    <wp:wrapPolygon edited="0">
                      <wp:start x="0" y="0"/>
                      <wp:lineTo x="0" y="21254"/>
                      <wp:lineTo x="21465" y="21254"/>
                      <wp:lineTo x="21465" y="0"/>
                      <wp:lineTo x="0" y="0"/>
                    </wp:wrapPolygon>
                  </wp:wrapTight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115" cy="1742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highlight w:val="yellow"/>
                <w:u w:val="single"/>
              </w:rPr>
            </w:pPr>
          </w:p>
          <w:p w:rsidR="001F5707" w:rsidRPr="00F138F4" w:rsidRDefault="001F5707" w:rsidP="00E876A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2. Regał 80x50x215 szt. 3</w:t>
            </w:r>
          </w:p>
          <w:p w:rsidR="00E876A3" w:rsidRPr="00F138F4" w:rsidRDefault="00E876A3" w:rsidP="001F5707">
            <w:pPr>
              <w:jc w:val="both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1F5707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1F5707" w:rsidP="001F5707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3904" behindDoc="0" locked="0" layoutInCell="1" allowOverlap="1">
                  <wp:simplePos x="0" y="0"/>
                  <wp:positionH relativeFrom="column">
                    <wp:posOffset>2186305</wp:posOffset>
                  </wp:positionH>
                  <wp:positionV relativeFrom="paragraph">
                    <wp:posOffset>239395</wp:posOffset>
                  </wp:positionV>
                  <wp:extent cx="1514475" cy="2333625"/>
                  <wp:effectExtent l="0" t="0" r="9525" b="9525"/>
                  <wp:wrapTopAndBottom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333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3. Nadstawka 80x50x130 szt. 3</w:t>
            </w:r>
          </w:p>
          <w:p w:rsidR="00E876A3" w:rsidRPr="00F138F4" w:rsidRDefault="00E876A3" w:rsidP="00F7754F">
            <w:pPr>
              <w:spacing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F7754F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F7754F" w:rsidP="00F7754F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4928" behindDoc="0" locked="0" layoutInCell="1" allowOverlap="1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171450</wp:posOffset>
                  </wp:positionV>
                  <wp:extent cx="2051050" cy="2686050"/>
                  <wp:effectExtent l="0" t="0" r="6350" b="0"/>
                  <wp:wrapTopAndBottom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268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4. Regał 110x55x215 szt. 1</w:t>
            </w:r>
          </w:p>
          <w:p w:rsidR="00E876A3" w:rsidRPr="00F138F4" w:rsidRDefault="00E876A3" w:rsidP="001F5707">
            <w:pPr>
              <w:spacing w:after="200" w:line="276" w:lineRule="exact"/>
              <w:jc w:val="both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</w:t>
            </w:r>
            <w:r w:rsidR="001F5707" w:rsidRPr="00F138F4">
              <w:rPr>
                <w:color w:val="00000A"/>
                <w:sz w:val="22"/>
                <w:szCs w:val="22"/>
              </w:rPr>
              <w:t xml:space="preserve"> w nafrezowane rowki w bokach </w:t>
            </w:r>
            <w:r w:rsidRPr="00F138F4">
              <w:rPr>
                <w:color w:val="00000A"/>
                <w:sz w:val="22"/>
                <w:szCs w:val="22"/>
              </w:rPr>
              <w:t>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1F5707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791D5F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F7754F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5952" behindDoc="0" locked="0" layoutInCell="1" allowOverlap="1">
                  <wp:simplePos x="0" y="0"/>
                  <wp:positionH relativeFrom="column">
                    <wp:posOffset>1691640</wp:posOffset>
                  </wp:positionH>
                  <wp:positionV relativeFrom="paragraph">
                    <wp:posOffset>0</wp:posOffset>
                  </wp:positionV>
                  <wp:extent cx="3912870" cy="4638040"/>
                  <wp:effectExtent l="0" t="0" r="0" b="0"/>
                  <wp:wrapTopAndBottom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2870" cy="4638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5. Nadstawka 110x55x130 szt. 1</w:t>
            </w:r>
          </w:p>
          <w:p w:rsidR="00E876A3" w:rsidRPr="00F138F4" w:rsidRDefault="00E876A3" w:rsidP="00D345F5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montażowych ,dla bezpieczeństwa.</w:t>
            </w:r>
          </w:p>
          <w:p w:rsidR="00507333" w:rsidRPr="00F138F4" w:rsidRDefault="00507333" w:rsidP="00507333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6976" behindDoc="0" locked="0" layoutInCell="1" allowOverlap="1">
                  <wp:simplePos x="0" y="0"/>
                  <wp:positionH relativeFrom="column">
                    <wp:posOffset>2433320</wp:posOffset>
                  </wp:positionH>
                  <wp:positionV relativeFrom="paragraph">
                    <wp:posOffset>302260</wp:posOffset>
                  </wp:positionV>
                  <wp:extent cx="2558415" cy="2702560"/>
                  <wp:effectExtent l="0" t="0" r="0" b="2540"/>
                  <wp:wrapTopAndBottom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415" cy="270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 xml:space="preserve"> </w:t>
            </w: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D345F5">
            <w:pPr>
              <w:rPr>
                <w:b/>
                <w:color w:val="00000A"/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6. Regał 90x55x215 szt.1</w:t>
            </w:r>
          </w:p>
          <w:p w:rsidR="00E876A3" w:rsidRPr="00F138F4" w:rsidRDefault="00E876A3" w:rsidP="00791D5F">
            <w:pPr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791D5F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  <w:r w:rsidR="0050733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 xml:space="preserve"> </w:t>
            </w:r>
            <w:r w:rsidR="00507333">
              <w:rPr>
                <w:b/>
                <w:bCs/>
                <w:color w:val="00000A"/>
                <w:sz w:val="22"/>
                <w:szCs w:val="22"/>
                <w:u w:val="single"/>
              </w:rPr>
              <w:t>W</w:t>
            </w:r>
            <w:r w:rsidR="0050733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ygląd jak na rysunku poglądowym</w:t>
            </w:r>
          </w:p>
          <w:p w:rsidR="00E876A3" w:rsidRPr="00F138F4" w:rsidRDefault="00791D5F" w:rsidP="00507333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8000" behindDoc="0" locked="0" layoutInCell="1" allowOverlap="1">
                  <wp:simplePos x="0" y="0"/>
                  <wp:positionH relativeFrom="column">
                    <wp:posOffset>2288540</wp:posOffset>
                  </wp:positionH>
                  <wp:positionV relativeFrom="paragraph">
                    <wp:posOffset>150495</wp:posOffset>
                  </wp:positionV>
                  <wp:extent cx="3341370" cy="3933825"/>
                  <wp:effectExtent l="0" t="0" r="0" b="9525"/>
                  <wp:wrapTopAndBottom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370" cy="393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7. Nadstawka 90x55x130 szt. 1</w:t>
            </w:r>
          </w:p>
          <w:p w:rsidR="00E876A3" w:rsidRPr="00F138F4" w:rsidRDefault="00E876A3" w:rsidP="00791D5F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montażowych ,dla bezpieczeństwa.</w:t>
            </w:r>
          </w:p>
          <w:p w:rsidR="00C02DA5" w:rsidRPr="00F138F4" w:rsidRDefault="00E876A3" w:rsidP="00C02DA5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  <w:r w:rsidR="00C02DA5">
              <w:rPr>
                <w:b/>
                <w:color w:val="00000A"/>
                <w:sz w:val="22"/>
                <w:szCs w:val="22"/>
              </w:rPr>
              <w:t xml:space="preserve"> Wy</w:t>
            </w:r>
            <w:r w:rsidR="00C02DA5">
              <w:rPr>
                <w:b/>
                <w:bCs/>
                <w:color w:val="00000A"/>
                <w:sz w:val="22"/>
                <w:szCs w:val="22"/>
                <w:u w:val="single"/>
              </w:rPr>
              <w:t>gląd jak na rysunku poglądowym</w:t>
            </w:r>
          </w:p>
          <w:p w:rsidR="00E876A3" w:rsidRPr="00F138F4" w:rsidRDefault="00F7754F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49024" behindDoc="0" locked="0" layoutInCell="1" allowOverlap="1">
                  <wp:simplePos x="0" y="0"/>
                  <wp:positionH relativeFrom="column">
                    <wp:posOffset>2709545</wp:posOffset>
                  </wp:positionH>
                  <wp:positionV relativeFrom="paragraph">
                    <wp:posOffset>245110</wp:posOffset>
                  </wp:positionV>
                  <wp:extent cx="2832735" cy="3601085"/>
                  <wp:effectExtent l="0" t="0" r="5715" b="0"/>
                  <wp:wrapTopAndBottom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735" cy="360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8. Regał 60x55x215 szt. 1</w:t>
            </w:r>
          </w:p>
          <w:p w:rsidR="00E876A3" w:rsidRPr="00F138F4" w:rsidRDefault="00E876A3" w:rsidP="00F7754F">
            <w:pPr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</w:t>
            </w:r>
            <w:r w:rsidR="00F7754F" w:rsidRPr="00F138F4">
              <w:rPr>
                <w:color w:val="00000A"/>
                <w:sz w:val="22"/>
                <w:szCs w:val="22"/>
              </w:rPr>
              <w:t>wa.</w:t>
            </w:r>
          </w:p>
          <w:p w:rsidR="00E876A3" w:rsidRPr="00F138F4" w:rsidRDefault="00E876A3" w:rsidP="00F7754F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C54C04" w:rsidP="00F7754F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50048" behindDoc="0" locked="0" layoutInCell="1" allowOverlap="1">
                  <wp:simplePos x="0" y="0"/>
                  <wp:positionH relativeFrom="column">
                    <wp:posOffset>1818005</wp:posOffset>
                  </wp:positionH>
                  <wp:positionV relativeFrom="paragraph">
                    <wp:posOffset>201930</wp:posOffset>
                  </wp:positionV>
                  <wp:extent cx="1931035" cy="2667000"/>
                  <wp:effectExtent l="0" t="0" r="0" b="0"/>
                  <wp:wrapTopAndBottom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035" cy="2667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C02DA5">
              <w:rPr>
                <w:b/>
                <w:bCs/>
                <w:sz w:val="22"/>
                <w:szCs w:val="22"/>
                <w:u w:val="single"/>
              </w:rPr>
              <w:t>9. Nadstawka 60x55x130 szt. 1</w:t>
            </w:r>
          </w:p>
          <w:p w:rsidR="00E876A3" w:rsidRPr="00F138F4" w:rsidRDefault="00E876A3" w:rsidP="00606A4E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</w:t>
            </w:r>
            <w:r w:rsidR="00606A4E" w:rsidRPr="00F138F4">
              <w:rPr>
                <w:color w:val="00000A"/>
                <w:sz w:val="22"/>
                <w:szCs w:val="22"/>
              </w:rPr>
              <w:t>ontażowych ,dla bezpieczeństwa.</w:t>
            </w:r>
          </w:p>
          <w:p w:rsidR="00E876A3" w:rsidRPr="00F138F4" w:rsidRDefault="00E876A3" w:rsidP="00606A4E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606A4E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5107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818765" cy="4812030"/>
                  <wp:effectExtent l="0" t="0" r="635" b="7620"/>
                  <wp:wrapTopAndBottom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765" cy="4812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10. Regał 60x40x215 szt.1</w:t>
            </w:r>
          </w:p>
          <w:p w:rsidR="00E876A3" w:rsidRPr="00F138F4" w:rsidRDefault="00E876A3" w:rsidP="00606A4E">
            <w:pPr>
              <w:spacing w:after="200" w:line="276" w:lineRule="exact"/>
              <w:jc w:val="both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>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</w:t>
            </w:r>
            <w:r w:rsidR="00606A4E" w:rsidRPr="00F138F4">
              <w:rPr>
                <w:color w:val="00000A"/>
                <w:sz w:val="22"/>
                <w:szCs w:val="22"/>
              </w:rPr>
              <w:t>ontażowych ,dla bezpieczeństwa.</w:t>
            </w:r>
          </w:p>
          <w:p w:rsidR="00E876A3" w:rsidRPr="00F138F4" w:rsidRDefault="00E876A3" w:rsidP="00606A4E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606A4E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209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013075" cy="4638040"/>
                  <wp:effectExtent l="0" t="0" r="0" b="0"/>
                  <wp:wrapTopAndBottom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75" cy="4638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138F4">
              <w:rPr>
                <w:b/>
                <w:bCs/>
                <w:sz w:val="22"/>
                <w:szCs w:val="22"/>
                <w:u w:val="single"/>
              </w:rPr>
              <w:t xml:space="preserve">11. </w:t>
            </w:r>
            <w:r w:rsidRPr="00F138F4">
              <w:rPr>
                <w:b/>
                <w:bCs/>
                <w:sz w:val="22"/>
                <w:szCs w:val="22"/>
                <w:highlight w:val="yellow"/>
                <w:u w:val="single"/>
              </w:rPr>
              <w:t>Nadstawka 60x40x130 szt.1</w:t>
            </w:r>
          </w:p>
          <w:p w:rsidR="00E876A3" w:rsidRPr="00F138F4" w:rsidRDefault="00E876A3" w:rsidP="00E876A3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lastRenderedPageBreak/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606A4E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606A4E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312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303780" cy="3653155"/>
                  <wp:effectExtent l="0" t="0" r="1270" b="4445"/>
                  <wp:wrapTopAndBottom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365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12. Regał 60x40x215 szt. 1 z wcięciem na słup 22x25( dostosować wymiar podczas montażu)</w:t>
            </w: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E876A3" w:rsidRPr="00F138F4" w:rsidRDefault="00E876A3" w:rsidP="00606A4E">
            <w:pPr>
              <w:spacing w:after="200" w:line="276" w:lineRule="exact"/>
              <w:jc w:val="both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lastRenderedPageBreak/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606A4E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606A4E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5414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333625" cy="4638040"/>
                  <wp:effectExtent l="0" t="0" r="9525" b="0"/>
                  <wp:wrapTopAndBottom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638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13. Nadstawka 60x54x130 szt. 1 z wcięciem na słup 22x25 ( dostosować wymiar podczas montażu)</w:t>
            </w:r>
          </w:p>
          <w:p w:rsidR="00E876A3" w:rsidRPr="00F138F4" w:rsidRDefault="00E876A3" w:rsidP="00606A4E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>przymocowane do ścianek bocznych kątownikami. Nie dopuszcza się pleców nakładanych.  Regał posiada przestrzenie na segregatory o wysokości min. 350 mm. Regał montowany do ściany  za pomocą dybli m</w:t>
            </w:r>
            <w:r w:rsidR="00606A4E" w:rsidRPr="00F138F4">
              <w:rPr>
                <w:color w:val="00000A"/>
                <w:sz w:val="22"/>
                <w:szCs w:val="22"/>
              </w:rPr>
              <w:t>ontażowych ,dla bezpieczeństwa.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516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713990" cy="2837815"/>
                  <wp:effectExtent l="0" t="0" r="0" b="635"/>
                  <wp:wrapTopAndBottom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990" cy="2837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14. Regał 70x40x215 szt. 1</w:t>
            </w: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E876A3" w:rsidRPr="00F138F4" w:rsidRDefault="00E876A3" w:rsidP="00606A4E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lastRenderedPageBreak/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619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013075" cy="4638040"/>
                  <wp:effectExtent l="0" t="0" r="0" b="0"/>
                  <wp:wrapTopAndBottom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75" cy="4638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15. Nadstawka 70x40x130 szt. 1</w:t>
            </w:r>
          </w:p>
          <w:p w:rsidR="00E876A3" w:rsidRPr="00F138F4" w:rsidRDefault="00E876A3" w:rsidP="00606A4E">
            <w:pPr>
              <w:jc w:val="both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Regał z półkami otwartymi, wykonany z płyty wiórowej obustronnie laminowanej o klasie higieniczności E1, obrzeże pcv dobrane pod kolor płyty. Elementy widoczne oklejone obrzeżem pcv 2 mm, fronty półek oklejone obrzeżem pcv o grubości 1 mm. Korpus,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 xml:space="preserve">półki oraz wieńce wykonane z płyty grubości 18 mm. Plecy regału wykonane z płyty wiórowej obustronnie laminowanej grubości min. 8 mm w kolorze mebla. Plecy muszą być wsuwane </w:t>
            </w:r>
            <w:r w:rsidR="00606A4E" w:rsidRPr="00F138F4">
              <w:rPr>
                <w:color w:val="00000A"/>
                <w:sz w:val="22"/>
                <w:szCs w:val="22"/>
              </w:rPr>
              <w:t xml:space="preserve">w nafrezowane rowki w bokach i </w:t>
            </w:r>
            <w:r w:rsidRPr="00F138F4">
              <w:rPr>
                <w:color w:val="00000A"/>
                <w:sz w:val="22"/>
                <w:szCs w:val="22"/>
              </w:rPr>
              <w:t>wieńcu górnym szafki, dodatkowo przymocowane do ścianek bocznych kątownikami. Nie dopuszcza się pleców nakładanych.  Regał posiada przestrzenie na segregatory o wysokości min. 350 mm. Regał montowany do ściany  za pomocą dybli m</w:t>
            </w:r>
            <w:r w:rsidR="00606A4E" w:rsidRPr="00F138F4">
              <w:rPr>
                <w:color w:val="00000A"/>
                <w:sz w:val="22"/>
                <w:szCs w:val="22"/>
              </w:rPr>
              <w:t>ontażowych ,dla bezpieczeństwa.</w:t>
            </w:r>
          </w:p>
          <w:p w:rsidR="00E876A3" w:rsidRPr="00F138F4" w:rsidRDefault="00E876A3" w:rsidP="00606A4E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606A4E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721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329940" cy="4812030"/>
                  <wp:effectExtent l="0" t="0" r="3810" b="7620"/>
                  <wp:wrapTopAndBottom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4812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lastRenderedPageBreak/>
              <w:t>16. Szafa aktowa 60x55x215 szt. 1</w:t>
            </w: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E876A3" w:rsidRPr="00F138F4" w:rsidRDefault="00E876A3" w:rsidP="003952C2">
            <w:pPr>
              <w:jc w:val="both"/>
              <w:rPr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Szafa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18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ww półki na segregatory o wysokości min. 350 mm.</w:t>
            </w:r>
            <w:r w:rsidRPr="00F138F4">
              <w:rPr>
                <w:color w:val="FF0000"/>
                <w:sz w:val="22"/>
                <w:szCs w:val="22"/>
              </w:rPr>
              <w:t xml:space="preserve"> </w:t>
            </w:r>
            <w:r w:rsidRPr="00F138F4">
              <w:rPr>
                <w:color w:val="00000A"/>
                <w:sz w:val="22"/>
                <w:szCs w:val="22"/>
              </w:rPr>
              <w:t>Szafa musi posiadać metalowe stopki poziomujące, z możliwością regulacji od wnętrza szafy, stopki mocowane w dwóch płaszczyznach – do boku i do przodu szafy, cokół o wysokości ok. 50 mm. Uchwyty metalowe o rozstawie min. 128  mm. Szafa wyposażona w zamek meblowy z dwoma kluczami łamanymi.  Korpus klejony, szafa montowana w fabryce producenta. Szafa montowana do ściany  za pomocą dybli montażowych ,dla bezpieczeństwa.</w:t>
            </w:r>
          </w:p>
          <w:p w:rsidR="00E876A3" w:rsidRPr="00F138F4" w:rsidRDefault="00E876A3" w:rsidP="003952C2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 orzech, szczegóły</w:t>
            </w:r>
            <w:r w:rsidR="003952C2" w:rsidRPr="00F138F4">
              <w:rPr>
                <w:b/>
                <w:color w:val="00000A"/>
                <w:sz w:val="22"/>
                <w:szCs w:val="22"/>
              </w:rPr>
              <w:t xml:space="preserve"> do uzgodnienia z Zamawiającym.</w:t>
            </w:r>
          </w:p>
          <w:p w:rsidR="00E876A3" w:rsidRPr="00F138F4" w:rsidRDefault="00E876A3" w:rsidP="003952C2">
            <w:pPr>
              <w:jc w:val="both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</w:rPr>
              <w:t>Wygląd jak na rysunku poglądowym</w:t>
            </w:r>
          </w:p>
          <w:p w:rsidR="00E876A3" w:rsidRPr="00F138F4" w:rsidRDefault="00E876A3" w:rsidP="003952C2">
            <w:pPr>
              <w:spacing w:after="200" w:line="276" w:lineRule="exact"/>
              <w:jc w:val="both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038350" cy="4418965"/>
                  <wp:effectExtent l="0" t="0" r="0" b="635"/>
                  <wp:wrapTopAndBottom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4418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17. Nadstawka 60x55x130 szt. 1</w:t>
            </w:r>
          </w:p>
          <w:p w:rsidR="00E876A3" w:rsidRPr="00F138F4" w:rsidRDefault="00E876A3" w:rsidP="003952C2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 Regał posiada przestrzenie na segregatory o wysokości min. 350 mm. Regał montowany do ściany  za pomocą dybli montażowych ,dla bezpieczeństwa.</w:t>
            </w:r>
          </w:p>
          <w:p w:rsidR="00E876A3" w:rsidRPr="00F138F4" w:rsidRDefault="00E876A3" w:rsidP="003952C2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lastRenderedPageBreak/>
              <w:t>Kolor płyty– orzech, szczegóły do uzgodnienia z Zamawiającym.</w:t>
            </w:r>
          </w:p>
          <w:p w:rsidR="00E876A3" w:rsidRPr="00F138F4" w:rsidRDefault="00E876A3" w:rsidP="003952C2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885440" cy="3705860"/>
                  <wp:effectExtent l="0" t="0" r="0" b="8890"/>
                  <wp:wrapTopAndBottom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40" cy="3705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18. Szafa ubraniowa 60x55x215 szt. 1</w:t>
            </w:r>
          </w:p>
          <w:p w:rsidR="00E876A3" w:rsidRPr="00F138F4" w:rsidRDefault="00E876A3" w:rsidP="00E876A3">
            <w:pPr>
              <w:spacing w:after="200" w:line="276" w:lineRule="exact"/>
              <w:jc w:val="both"/>
              <w:rPr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18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drążek na ubrania, mocowany pod półką konstrukcyjną.</w:t>
            </w:r>
            <w:r w:rsidRPr="00F138F4">
              <w:rPr>
                <w:color w:val="FF0000"/>
                <w:sz w:val="22"/>
                <w:szCs w:val="22"/>
              </w:rPr>
              <w:t xml:space="preserve"> </w:t>
            </w:r>
            <w:r w:rsidRPr="00F138F4">
              <w:rPr>
                <w:color w:val="00000A"/>
                <w:sz w:val="22"/>
                <w:szCs w:val="22"/>
              </w:rPr>
              <w:t>Wieniec górny licowany z drzwiami szafy, wieniec dolny chowany za drzwiami szafy.</w:t>
            </w:r>
            <w:r w:rsidRPr="00F138F4">
              <w:rPr>
                <w:color w:val="FF0000"/>
                <w:sz w:val="22"/>
                <w:szCs w:val="22"/>
              </w:rPr>
              <w:t xml:space="preserve"> </w:t>
            </w:r>
            <w:r w:rsidRPr="00F138F4">
              <w:rPr>
                <w:color w:val="00000A"/>
                <w:sz w:val="22"/>
                <w:szCs w:val="22"/>
              </w:rPr>
              <w:t xml:space="preserve">Szafa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>musi posiadać metalowe stopki poziomujące, z możliwością regulacji od wnętrza szafy, stopki mocowane w dwóch płaszczyznach – do boku i do przodu szafy, cokół o wysokości ok. 50 mm. Uchwyty metalowe o rozstawie min. 128  mm. Szafa wyposażona w zamek meblowy z dwoma kluczami łamanymi.  Korpus klejony, szafka montowana w fabryce producenta. Szafa montowana do ściany  za pomocą dybli montażowych ,dla bezpieczeństwa.</w:t>
            </w:r>
          </w:p>
          <w:p w:rsidR="00E876A3" w:rsidRPr="00F138F4" w:rsidRDefault="00E876A3" w:rsidP="003952C2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 orzech, szczegóły</w:t>
            </w:r>
            <w:r w:rsidR="003952C2" w:rsidRPr="00F138F4">
              <w:rPr>
                <w:b/>
                <w:color w:val="00000A"/>
                <w:sz w:val="22"/>
                <w:szCs w:val="22"/>
              </w:rPr>
              <w:t xml:space="preserve"> do uzgodnienia z Zamawiającym.</w:t>
            </w:r>
          </w:p>
          <w:p w:rsidR="00E876A3" w:rsidRPr="00F138F4" w:rsidRDefault="003952C2" w:rsidP="00E876A3">
            <w:pPr>
              <w:spacing w:after="200" w:line="276" w:lineRule="exact"/>
              <w:jc w:val="both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2969895</wp:posOffset>
                  </wp:positionH>
                  <wp:positionV relativeFrom="paragraph">
                    <wp:posOffset>299720</wp:posOffset>
                  </wp:positionV>
                  <wp:extent cx="1815465" cy="3476625"/>
                  <wp:effectExtent l="0" t="0" r="0" b="9525"/>
                  <wp:wrapTopAndBottom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65" cy="3476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jc w:val="both"/>
              <w:rPr>
                <w:b/>
                <w:bCs/>
                <w:color w:val="00000A"/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19. Nadstawka 60x55x130 szt. 1</w:t>
            </w:r>
          </w:p>
          <w:p w:rsidR="00E876A3" w:rsidRPr="00F138F4" w:rsidRDefault="00E876A3" w:rsidP="003952C2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>przymocowane do ścianek bocznych kątownikami. Nie dopuszcza się pleców nakładanych.  Regał posiada przestrzenie na segregatory o wysokości min. 350 mm. Regał montowany do ściany  za pomocą dybli m</w:t>
            </w:r>
            <w:r w:rsidR="003952C2" w:rsidRPr="00F138F4">
              <w:rPr>
                <w:color w:val="00000A"/>
                <w:sz w:val="22"/>
                <w:szCs w:val="22"/>
              </w:rPr>
              <w:t>ontażowych ,dla bezpieczeństwa.</w:t>
            </w:r>
          </w:p>
          <w:p w:rsidR="00E876A3" w:rsidRPr="00F138F4" w:rsidRDefault="00E876A3" w:rsidP="003952C2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3952C2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885440" cy="3705860"/>
                  <wp:effectExtent l="0" t="0" r="0" b="8890"/>
                  <wp:wrapTopAndBottom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40" cy="3705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147CBF" w:rsidP="00147CBF">
            <w:pPr>
              <w:spacing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20</w:t>
            </w:r>
            <w:r w:rsidR="00E876A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. Fotel obrotowy szt. 2</w:t>
            </w:r>
          </w:p>
          <w:p w:rsidR="00E876A3" w:rsidRPr="00F138F4" w:rsidRDefault="00E876A3" w:rsidP="00147CBF">
            <w:pPr>
              <w:ind w:left="360"/>
              <w:jc w:val="both"/>
              <w:rPr>
                <w:bCs/>
                <w:sz w:val="22"/>
                <w:szCs w:val="22"/>
              </w:rPr>
            </w:pPr>
            <w:r w:rsidRPr="00F138F4">
              <w:rPr>
                <w:bCs/>
                <w:sz w:val="22"/>
                <w:szCs w:val="22"/>
              </w:rPr>
              <w:t>Krzesło obrotowe posiadające:</w:t>
            </w:r>
          </w:p>
          <w:p w:rsidR="00E876A3" w:rsidRPr="00F138F4" w:rsidRDefault="00E876A3" w:rsidP="00147CBF">
            <w:pPr>
              <w:pStyle w:val="Akapitzlist"/>
              <w:numPr>
                <w:ilvl w:val="0"/>
                <w:numId w:val="1"/>
              </w:numPr>
              <w:spacing w:after="0"/>
              <w:ind w:left="1077" w:hanging="357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szerokie, komfortowe siedzisko i ergonomicznie wyprofilowane oparcie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komfortowe, wysokie oparcie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oparcie tapicerowane z obydwu stron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możliwość swobodnego kołysania się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maksymalny kąt wychylenia oparcia wynosi 13˚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lastRenderedPageBreak/>
              <w:t>możliwość blokady oparcia w pozycji do pracy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regulacja siły oporu oparcia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płynna regulacja wysokości krzesła za pomocą podnośnika pneumatycznego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stalowe podłokietniki z miękkimi, tapicerowanymi nakładkami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38F4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>podstawa</w:t>
            </w:r>
            <w:r w:rsidRPr="00F138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stalowa, chromowana</w:t>
            </w:r>
          </w:p>
          <w:p w:rsidR="00E876A3" w:rsidRPr="00F138F4" w:rsidRDefault="00E876A3" w:rsidP="00147CBF">
            <w:pPr>
              <w:pStyle w:val="Akapitzlist"/>
              <w:numPr>
                <w:ilvl w:val="0"/>
                <w:numId w:val="1"/>
              </w:numPr>
              <w:spacing w:after="2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samohamowne kółka do powierzchni dywanowych</w:t>
            </w:r>
          </w:p>
          <w:p w:rsidR="00E876A3" w:rsidRPr="00F138F4" w:rsidRDefault="00E876A3" w:rsidP="00E876A3">
            <w:pPr>
              <w:rPr>
                <w:rFonts w:eastAsia="Lucida Sans Unicode"/>
                <w:sz w:val="22"/>
                <w:szCs w:val="22"/>
                <w:lang w:eastAsia="zh-CN"/>
              </w:rPr>
            </w:pPr>
            <w:r w:rsidRPr="00F138F4">
              <w:rPr>
                <w:sz w:val="22"/>
                <w:szCs w:val="22"/>
              </w:rPr>
              <w:t>Krzesło tapicerowane tkaniną o parametrach nie gorszych niż :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Ścieralność : 50 000 cykli Martindala, wg EN 12947-2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Gramatura  300 - 400 g/m2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Niepalność : wg  EN 1021-1, EN 1021-2 </w:t>
            </w:r>
          </w:p>
          <w:p w:rsidR="00E876A3" w:rsidRPr="00F138F4" w:rsidRDefault="00E876A3" w:rsidP="00E876A3">
            <w:pPr>
              <w:rPr>
                <w:b/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b/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Przybliżone wymiary krzesła:</w:t>
            </w:r>
          </w:p>
          <w:p w:rsidR="00E876A3" w:rsidRPr="00F138F4" w:rsidRDefault="00E876A3" w:rsidP="00147CBF">
            <w:pPr>
              <w:spacing w:before="280" w:after="280"/>
              <w:jc w:val="both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noProof/>
                <w:color w:val="00000A"/>
                <w:sz w:val="22"/>
                <w:szCs w:val="22"/>
              </w:rPr>
              <w:drawing>
                <wp:inline distT="0" distB="0" distL="0" distR="0">
                  <wp:extent cx="3810000" cy="1990725"/>
                  <wp:effectExtent l="0" t="0" r="0" b="9525"/>
                  <wp:docPr id="2" name="Obraz 2" descr="http://www.nowystyl.pl/pub/Image/Rysunki_tech/OFFICE/M/MIRAGE_steel_chrome_Ti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2" descr="http://www.nowystyl.pl/pub/Image/Rysunki_tech/OFFICE/M/MIRAGE_steel_chrome_Ti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</w:rPr>
            </w:pPr>
            <w:r w:rsidRPr="00F138F4">
              <w:rPr>
                <w:b/>
                <w:bCs/>
                <w:sz w:val="22"/>
                <w:szCs w:val="22"/>
              </w:rPr>
              <w:t>POMIESZCZENIA DLA STUDENTÓW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147CBF" w:rsidP="00E876A3">
            <w:pPr>
              <w:rPr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1. Biurko 120x60x105 szt. 5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line="240" w:lineRule="exact"/>
              <w:rPr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Biurko wyposażone w półkę pod klawiaturę  - prowadnice rolkowe, umiejscowienie półki ustalić z Zamawiającym podczas montażu. </w:t>
            </w:r>
            <w:r w:rsidRPr="00F138F4">
              <w:rPr>
                <w:color w:val="272727"/>
                <w:sz w:val="22"/>
                <w:szCs w:val="22"/>
              </w:rPr>
              <w:t xml:space="preserve"> Elementy biurka połączone ze sobą za pomocą </w:t>
            </w:r>
            <w:r w:rsidRPr="00F138F4">
              <w:rPr>
                <w:color w:val="272727"/>
                <w:sz w:val="22"/>
                <w:szCs w:val="22"/>
              </w:rPr>
              <w:lastRenderedPageBreak/>
              <w:t>wysokiej jakości złączy mimośrodowych.</w:t>
            </w:r>
            <w:r w:rsidRPr="00F138F4">
              <w:rPr>
                <w:color w:val="00000A"/>
                <w:sz w:val="22"/>
                <w:szCs w:val="22"/>
              </w:rPr>
              <w:t xml:space="preserve"> Nadstawka na biurko o głębokości 250 mm i wysokości 300 mm - blat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 w:rsidRPr="00F138F4">
              <w:rPr>
                <w:color w:val="272727"/>
                <w:sz w:val="22"/>
                <w:szCs w:val="22"/>
              </w:rPr>
              <w:t xml:space="preserve"> Elementy biurka połączone ze sobą za pomocą wysokiej jakości złączy mimośrodowych.</w:t>
            </w:r>
            <w:r w:rsidRPr="00F138F4">
              <w:rPr>
                <w:color w:val="00000A"/>
                <w:sz w:val="22"/>
                <w:szCs w:val="22"/>
              </w:rPr>
              <w:t xml:space="preserve">W biurku zamontować plastikowe przelotki na kable- umiejscowienie ustalić z Zamawiającym podczas montażu. </w:t>
            </w:r>
          </w:p>
          <w:p w:rsidR="00E876A3" w:rsidRPr="00F138F4" w:rsidRDefault="00E876A3" w:rsidP="00E876A3">
            <w:pPr>
              <w:spacing w:line="240" w:lineRule="exact"/>
              <w:rPr>
                <w:color w:val="00000A"/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exact"/>
              <w:rPr>
                <w:rFonts w:eastAsia="Lucida Sans Unicode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380740" cy="3066415"/>
                  <wp:effectExtent l="0" t="0" r="0" b="635"/>
                  <wp:wrapTopAndBottom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0740" cy="3066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147CBF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2. Kontener  45x45x60 szt. 5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exact"/>
              <w:rPr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Kontener mobilny</w:t>
            </w: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 xml:space="preserve"> </w:t>
            </w:r>
            <w:r w:rsidRPr="00F138F4">
              <w:rPr>
                <w:color w:val="00000A"/>
                <w:sz w:val="22"/>
                <w:szCs w:val="22"/>
              </w:rPr>
      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mm. Szuflady kontenera wyposażone w prowadnice rolkowe. Front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 xml:space="preserve">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 orzech, szczegóły do uzgodnienia z Zamawiającym.</w:t>
            </w:r>
          </w:p>
          <w:p w:rsidR="00E876A3" w:rsidRPr="00F138F4" w:rsidRDefault="00533425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63360" behindDoc="0" locked="0" layoutInCell="1" allowOverlap="1">
                  <wp:simplePos x="0" y="0"/>
                  <wp:positionH relativeFrom="column">
                    <wp:posOffset>1574165</wp:posOffset>
                  </wp:positionH>
                  <wp:positionV relativeFrom="paragraph">
                    <wp:posOffset>379730</wp:posOffset>
                  </wp:positionV>
                  <wp:extent cx="3438525" cy="3438525"/>
                  <wp:effectExtent l="0" t="0" r="9525" b="9525"/>
                  <wp:wrapTopAndBottom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3438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</w:rPr>
            </w:pPr>
          </w:p>
          <w:p w:rsidR="00E876A3" w:rsidRPr="00F138F4" w:rsidRDefault="00CD321D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3. Regał 150x30x120 szt. 2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CD321D">
            <w:pPr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 xml:space="preserve"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</w:t>
            </w:r>
            <w:r w:rsidRPr="00F138F4">
              <w:rPr>
                <w:color w:val="00000A"/>
                <w:sz w:val="22"/>
                <w:szCs w:val="22"/>
              </w:rPr>
              <w:lastRenderedPageBreak/>
              <w:t>poziomujące, z możliwością regulacji od wnętrza , stopki mocowane w dwóch płaszczyznach – do boku  i do cokołu , cokół o wysokości ok. 50 mm.   Regał posiada przestrzenie na segre</w:t>
            </w:r>
            <w:r w:rsidR="00CD321D" w:rsidRPr="00F138F4">
              <w:rPr>
                <w:color w:val="00000A"/>
                <w:sz w:val="22"/>
                <w:szCs w:val="22"/>
              </w:rPr>
              <w:t>gatory o wysokości min. 350 mm.</w:t>
            </w:r>
          </w:p>
          <w:p w:rsidR="00E876A3" w:rsidRPr="00F138F4" w:rsidRDefault="00E876A3" w:rsidP="00CD321D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CD321D" w:rsidP="00CD321D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drawing>
                <wp:anchor distT="0" distB="0" distL="0" distR="0" simplePos="0" relativeHeight="251664384" behindDoc="0" locked="0" layoutInCell="1" allowOverlap="1">
                  <wp:simplePos x="0" y="0"/>
                  <wp:positionH relativeFrom="column">
                    <wp:posOffset>3147695</wp:posOffset>
                  </wp:positionH>
                  <wp:positionV relativeFrom="paragraph">
                    <wp:posOffset>305435</wp:posOffset>
                  </wp:positionV>
                  <wp:extent cx="2523490" cy="1899285"/>
                  <wp:effectExtent l="0" t="0" r="0" b="5715"/>
                  <wp:wrapTopAndBottom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90" cy="1899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76A3"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</w:p>
          <w:p w:rsidR="00E876A3" w:rsidRPr="00F138F4" w:rsidRDefault="00533425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4. Regał 190x30x120 szt. 1</w:t>
            </w:r>
          </w:p>
          <w:p w:rsidR="00E876A3" w:rsidRPr="00F138F4" w:rsidRDefault="00E876A3" w:rsidP="00533425">
            <w:pPr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</w:t>
            </w:r>
            <w:r w:rsidR="00CD321D" w:rsidRPr="00F138F4">
              <w:rPr>
                <w:color w:val="00000A"/>
                <w:sz w:val="22"/>
                <w:szCs w:val="22"/>
              </w:rPr>
              <w:t>gatory o wysokości min. 350 mm.</w:t>
            </w:r>
          </w:p>
          <w:p w:rsidR="00E876A3" w:rsidRPr="00F138F4" w:rsidRDefault="00E876A3" w:rsidP="00533425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533425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6540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5984875" cy="3018790"/>
                  <wp:effectExtent l="0" t="0" r="0" b="0"/>
                  <wp:wrapTopAndBottom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4875" cy="301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533425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5. Regał 60x30x120 szt.1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533425">
            <w:pPr>
              <w:spacing w:after="200" w:line="276" w:lineRule="exact"/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</w:t>
            </w:r>
            <w:r w:rsidR="00533425" w:rsidRPr="00F138F4">
              <w:rPr>
                <w:color w:val="00000A"/>
                <w:sz w:val="22"/>
                <w:szCs w:val="22"/>
              </w:rPr>
              <w:t>gatory o wysokości min. 350 mm.</w:t>
            </w:r>
          </w:p>
          <w:p w:rsidR="00E876A3" w:rsidRPr="00F138F4" w:rsidRDefault="00E876A3" w:rsidP="00533425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533425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6643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158365" cy="3018790"/>
                  <wp:effectExtent l="0" t="0" r="0" b="0"/>
                  <wp:wrapTopAndBottom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301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533425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6. Regał 90x30x120 szt.1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533425">
            <w:pPr>
              <w:rPr>
                <w:color w:val="00000A"/>
                <w:sz w:val="22"/>
                <w:szCs w:val="22"/>
              </w:rPr>
            </w:pPr>
            <w:r w:rsidRPr="00F138F4">
              <w:rPr>
                <w:color w:val="00000A"/>
                <w:sz w:val="22"/>
                <w:szCs w:val="22"/>
              </w:rPr>
              <w:t>Regał z półkami otwartymi, wykonany z płyty wiórowej obustronnie laminowanej o klasie higieniczności E1, obrzeże pcv dobrane pod kolor płyty. Elementy widoczne oklejone obrzeżem pcv 2 mm, fronty półek oklejone obrzeżem pcv o grubości 1 mm. Korpus, półki oraz wieńce wykonane z płyty grubości 18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Regał musi posiadać metalowe stopki poziomujące, z możliwością regulacji od wnętrza , stopki mocowane w dwóch płaszczyznach – do boku  i do cokołu , cokół o wysokości ok. 50 mm.   Regał posiada przestrzenie na segre</w:t>
            </w:r>
            <w:r w:rsidR="00533425" w:rsidRPr="00F138F4">
              <w:rPr>
                <w:color w:val="00000A"/>
                <w:sz w:val="22"/>
                <w:szCs w:val="22"/>
              </w:rPr>
              <w:t>gatory o wysokości min. 350 mm.</w:t>
            </w:r>
          </w:p>
          <w:p w:rsidR="00E876A3" w:rsidRPr="00F138F4" w:rsidRDefault="00E876A3" w:rsidP="00533425">
            <w:pPr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533425">
            <w:pPr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6745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042285" cy="3018790"/>
                  <wp:effectExtent l="0" t="0" r="5715" b="0"/>
                  <wp:wrapTopAndBottom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285" cy="3018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533425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>2</w:t>
            </w:r>
            <w:r w:rsidR="00E876A3" w:rsidRPr="00F138F4">
              <w:rPr>
                <w:b/>
                <w:bCs/>
                <w:sz w:val="22"/>
                <w:szCs w:val="22"/>
                <w:u w:val="single"/>
              </w:rPr>
              <w:t>7. Zabudowa na kaloryfer 160x35x105szt.1</w:t>
            </w:r>
          </w:p>
          <w:p w:rsidR="00E876A3" w:rsidRPr="00F138F4" w:rsidRDefault="00E876A3" w:rsidP="00E876A3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Blat o grubości 25 mm, wykonany z płyty dwustronnie laminowanej, o klasie higieniczności E1 oklejony obrzeżem pcv dobranym pod kolor blatu, grubości 2mm. Nogi wykonane z stalowej rury o przekroju Ø 50 mm, malowane proszkowo w kolorze RAL 9006. Nogi zakończone czarnymi plastikowymi stopkami umożliwiającymi poziomowanie w zakresie +15mm. Nogi należy zamontować podczas montażu w Zamawiającego-należy dostosować ich umiejscowienie do zamontowanego kaloryfera. Blat zamontować do ściany za pomocą kątowników.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6848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504565" cy="2209800"/>
                  <wp:effectExtent l="0" t="0" r="635" b="0"/>
                  <wp:wrapTopAndBottom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456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  <w:lang w:eastAsia="zh-CN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 xml:space="preserve">8. </w:t>
            </w:r>
            <w:r w:rsidRPr="00F138F4">
              <w:rPr>
                <w:b/>
                <w:bCs/>
                <w:sz w:val="22"/>
                <w:szCs w:val="22"/>
                <w:highlight w:val="yellow"/>
                <w:u w:val="single"/>
              </w:rPr>
              <w:t>Zabudowa na kaloryfer 80x30x105 szt.1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Blat o grubości 25 mm, wykonany z płyty dwustronnie laminowanej, o klasie higieniczności E1 oklejony obrzeżem pcv dobranym pod kolor blatu, grubości 2mm. Nogi wykonane z stalowej rury o przekroju Ø 50 mm, malowane proszkowo w kolorze RAL 9006. Nogi zakończone czarnymi plastikowymi stopkami umożliwiającymi poziomowanie w zakresie +15mm. Nogi należy zamontować podczas montażu w Zamawiającego-należy dostosować ich umiejscowienie do zamontowanego kaloryfera. Blat zamontować do ściany za pomocą kątowników.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6950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476500" cy="2533650"/>
                  <wp:effectExtent l="0" t="0" r="0" b="0"/>
                  <wp:wrapTopAndBottom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533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sz w:val="22"/>
                <w:szCs w:val="22"/>
                <w:lang w:eastAsia="zh-CN"/>
              </w:rPr>
            </w:pP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 xml:space="preserve">9. </w:t>
            </w:r>
            <w:r w:rsidRPr="00F138F4">
              <w:rPr>
                <w:b/>
                <w:bCs/>
                <w:sz w:val="22"/>
                <w:szCs w:val="22"/>
                <w:highlight w:val="yellow"/>
                <w:u w:val="single"/>
              </w:rPr>
              <w:t>Zabudowa na kaloryfer 135x35x105 szt.1</w:t>
            </w: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E876A3" w:rsidRPr="00F138F4" w:rsidRDefault="00E876A3" w:rsidP="00E876A3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Blat o grubości 25 mm, wykonany z płyty dwustronnie laminowanej, o klasie higieniczności E1 oklejony obrzeżem pcv dobranym pod kolor blatu, grubości 2mm. Nogi wykonane z stalowej rury o przekroju Ø 50 mm, malowane proszkowo w kolorze RAL 9006. Nogi zakończone czarnymi plastikowymi stopkami umożliwiającymi poziomowanie w zakresie +15mm. Nogi należy zamontować podczas montażu w Zamawiającego-należy dostosować ich umiejscowienie do zamontowanego kaloryfera. Blat zamontować do ściany za pomocą kątowników.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7052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218180" cy="2209800"/>
                  <wp:effectExtent l="0" t="0" r="1270" b="0"/>
                  <wp:wrapTopAndBottom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8180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rPr>
                <w:rFonts w:eastAsia="Lucida Sans Unicode"/>
                <w:sz w:val="22"/>
                <w:szCs w:val="22"/>
                <w:lang w:eastAsia="zh-CN"/>
              </w:rPr>
            </w:pPr>
          </w:p>
          <w:p w:rsidR="00E876A3" w:rsidRPr="00F138F4" w:rsidRDefault="00E876A3" w:rsidP="00E876A3">
            <w:pPr>
              <w:rPr>
                <w:b/>
                <w:bCs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sz w:val="22"/>
                <w:szCs w:val="22"/>
                <w:u w:val="single"/>
              </w:rPr>
              <w:t xml:space="preserve">10. </w:t>
            </w:r>
            <w:r w:rsidRPr="00F138F4">
              <w:rPr>
                <w:b/>
                <w:bCs/>
                <w:sz w:val="22"/>
                <w:szCs w:val="22"/>
                <w:highlight w:val="yellow"/>
                <w:u w:val="single"/>
              </w:rPr>
              <w:t>Zabudowa na kaloryfer 105x35x105 szt.1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Blat o grubości 25 mm, wykonany z płyty dwustronnie laminowanej, o klasie higieniczności E1 oklejony obrzeżem pcv dobranym pod kolor blatu, grubości 2mm. Nogi wykonane z stalowej rury o przekroju Ø 50 mm, malowane proszkowo w kolorze RAL 9006. Nogi zakończone czarnymi plastikowymi stopkami umożliwiającymi poziomowanie w zakresie +15mm. Nogi należy zamontować podczas montażu w Zamawiającego-należy dostosować ich umiejscowienie do zamontowanego kaloryfera. Blat zamontować do ściany za pomocą kątowników.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7155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932430" cy="2209800"/>
                  <wp:effectExtent l="0" t="0" r="1270" b="0"/>
                  <wp:wrapTopAndBottom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430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b/>
                <w:bCs/>
                <w:sz w:val="22"/>
                <w:szCs w:val="22"/>
                <w:u w:val="single"/>
                <w:lang w:eastAsia="zh-CN"/>
              </w:rPr>
            </w:pPr>
            <w:r w:rsidRPr="00F138F4">
              <w:rPr>
                <w:b/>
                <w:bCs/>
                <w:sz w:val="22"/>
                <w:szCs w:val="22"/>
                <w:highlight w:val="yellow"/>
                <w:u w:val="single"/>
              </w:rPr>
              <w:t>11. Zabudowa na kaloryfer 135x35x105 szt.1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Blat o grubości 25 mm, wykonany z płyty dwustronnie laminowanej, o klasie higieniczności E1 oklejony obrzeżem pcv dobranym pod kolor blatu, grubości 2mm. Nogi wykonane z stalowej rury o przekroju Ø 50 mm, malowane proszkowo w kolorze RAL 9006. Nogi zakończone czarnymi plastikowymi stopkami umożliwiającymi poziomowanie w zakresie +15mm. Nogi należy zamontować podczas montażu w Zamawiającego-należy dostosować ich umiejscowienie do zamontowanego kaloryfera. Blat zamontować do ściany za pomocą kątowników. 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color w:val="00000A"/>
                <w:sz w:val="22"/>
                <w:szCs w:val="22"/>
              </w:rPr>
            </w:pPr>
            <w:r w:rsidRPr="00F138F4">
              <w:rPr>
                <w:b/>
                <w:color w:val="00000A"/>
                <w:sz w:val="22"/>
                <w:szCs w:val="22"/>
              </w:rPr>
              <w:t>Kolor płyty– orzech, szczegóły do uzgodnienia z Zamawiającym.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>Wygląd jak na rysunku poglądowym</w:t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rFonts w:eastAsia="Lucida Sans Unicode"/>
                <w:noProof/>
                <w:sz w:val="22"/>
                <w:szCs w:val="22"/>
              </w:rPr>
              <w:lastRenderedPageBreak/>
              <w:drawing>
                <wp:anchor distT="0" distB="0" distL="0" distR="0" simplePos="0" relativeHeight="25167257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218180" cy="2209800"/>
                  <wp:effectExtent l="0" t="0" r="1270" b="0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8180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6A3" w:rsidRPr="00F138F4" w:rsidRDefault="00E876A3" w:rsidP="00E876A3">
            <w:pPr>
              <w:spacing w:after="200" w:line="276" w:lineRule="exact"/>
              <w:rPr>
                <w:b/>
                <w:bCs/>
                <w:color w:val="00000A"/>
                <w:sz w:val="22"/>
                <w:szCs w:val="22"/>
                <w:u w:val="single"/>
                <w:lang w:eastAsia="zh-CN"/>
              </w:rPr>
            </w:pPr>
            <w:r w:rsidRPr="00F138F4">
              <w:rPr>
                <w:b/>
                <w:bCs/>
                <w:color w:val="00000A"/>
                <w:sz w:val="22"/>
                <w:szCs w:val="22"/>
                <w:u w:val="single"/>
              </w:rPr>
              <w:t xml:space="preserve">12. </w:t>
            </w:r>
            <w:r w:rsidRPr="00F138F4">
              <w:rPr>
                <w:b/>
                <w:bCs/>
                <w:color w:val="00000A"/>
                <w:sz w:val="22"/>
                <w:szCs w:val="22"/>
                <w:highlight w:val="yellow"/>
                <w:u w:val="single"/>
              </w:rPr>
              <w:t>Fotel obrotowy szt. 5</w:t>
            </w:r>
          </w:p>
          <w:p w:rsidR="00E876A3" w:rsidRPr="00F138F4" w:rsidRDefault="00E876A3" w:rsidP="00E876A3">
            <w:pPr>
              <w:spacing w:before="280" w:after="280"/>
              <w:ind w:left="360"/>
              <w:jc w:val="both"/>
              <w:rPr>
                <w:bCs/>
                <w:sz w:val="22"/>
                <w:szCs w:val="22"/>
              </w:rPr>
            </w:pPr>
            <w:r w:rsidRPr="00F138F4">
              <w:rPr>
                <w:bCs/>
                <w:sz w:val="22"/>
                <w:szCs w:val="22"/>
              </w:rPr>
              <w:t>Krzesło obrotowe posiadające: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before="280"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szerokie, komfortowe siedzisko i ergonomicznie wyprofilowane oparcie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komfortowe, wysokie oparcie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oparcie tapicerowane z obydwu stron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możliwość swobodnego kołysania się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maksymalny kąt wychylenia oparcia wynosi 13˚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możliwość blokady oparcia w pozycji do pracy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regulacja siły oporu oparcia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płynna regulacja wysokości krzesła za pomocą podnośnika pneumatycznego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stalowe podłokietniki z miękkimi, tapicerowanymi nakładkami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38F4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>podstawa</w:t>
            </w:r>
            <w:r w:rsidRPr="00F138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stalowa, chromowana</w:t>
            </w:r>
          </w:p>
          <w:p w:rsidR="00E876A3" w:rsidRPr="00F138F4" w:rsidRDefault="00E876A3" w:rsidP="00E876A3">
            <w:pPr>
              <w:pStyle w:val="Akapitzlist"/>
              <w:numPr>
                <w:ilvl w:val="0"/>
                <w:numId w:val="1"/>
              </w:numPr>
              <w:spacing w:after="28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F138F4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samohamowne kółka do powierzchni dywanowych</w:t>
            </w:r>
          </w:p>
          <w:p w:rsidR="00E876A3" w:rsidRPr="00F138F4" w:rsidRDefault="00E876A3" w:rsidP="00E876A3">
            <w:pPr>
              <w:spacing w:before="280" w:after="280"/>
              <w:jc w:val="both"/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sz w:val="22"/>
                <w:szCs w:val="22"/>
                <w:lang w:eastAsia="zh-CN"/>
              </w:rPr>
            </w:pPr>
            <w:r w:rsidRPr="00F138F4">
              <w:rPr>
                <w:sz w:val="22"/>
                <w:szCs w:val="22"/>
              </w:rPr>
              <w:lastRenderedPageBreak/>
              <w:t>Krzesło tapicerowane tkaniną o parametrach nie gorszych niż :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Ścieralność : 50 000 cykli Martindala, wg EN 12947-2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Gramatura  300 - 400 g/m2</w:t>
            </w: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 xml:space="preserve">Niepalność : wg  EN 1021-1, EN 1021-2 </w:t>
            </w:r>
          </w:p>
          <w:p w:rsidR="00E876A3" w:rsidRPr="00F138F4" w:rsidRDefault="00E876A3" w:rsidP="00E876A3">
            <w:pPr>
              <w:rPr>
                <w:b/>
                <w:sz w:val="22"/>
                <w:szCs w:val="22"/>
              </w:rPr>
            </w:pPr>
          </w:p>
          <w:p w:rsidR="00E876A3" w:rsidRPr="00F138F4" w:rsidRDefault="00E876A3" w:rsidP="00E876A3">
            <w:pPr>
              <w:rPr>
                <w:b/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Przybliżone wymiary krzesła:</w:t>
            </w:r>
          </w:p>
          <w:p w:rsidR="00E876A3" w:rsidRPr="00F138F4" w:rsidRDefault="00E876A3" w:rsidP="00E876A3">
            <w:pPr>
              <w:spacing w:before="280" w:after="280"/>
              <w:jc w:val="both"/>
              <w:rPr>
                <w:b/>
                <w:bCs/>
                <w:color w:val="00000A"/>
                <w:sz w:val="22"/>
                <w:szCs w:val="22"/>
                <w:u w:val="single"/>
              </w:rPr>
            </w:pPr>
            <w:r w:rsidRPr="00F138F4">
              <w:rPr>
                <w:b/>
                <w:noProof/>
                <w:color w:val="00000A"/>
                <w:sz w:val="22"/>
                <w:szCs w:val="22"/>
              </w:rPr>
              <w:drawing>
                <wp:inline distT="0" distB="0" distL="0" distR="0">
                  <wp:extent cx="3810000" cy="1990725"/>
                  <wp:effectExtent l="0" t="0" r="0" b="9525"/>
                  <wp:docPr id="1" name="Obraz 1" descr="http://www.nowystyl.pl/pub/Image/Rysunki_tech/OFFICE/M/MIRAGE_steel_chrome_Ti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://www.nowystyl.pl/pub/Image/Rysunki_tech/OFFICE/M/MIRAGE_steel_chrome_Ti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6A3" w:rsidRPr="00F138F4" w:rsidRDefault="00E876A3" w:rsidP="00E876A3">
            <w:pPr>
              <w:pStyle w:val="Akapitzlist"/>
              <w:rPr>
                <w:rFonts w:ascii="Times New Roman" w:eastAsia="Times New Roman" w:hAnsi="Times New Roman" w:cs="Times New Roman"/>
                <w:b/>
                <w:bCs/>
                <w:color w:val="00000A"/>
                <w:sz w:val="22"/>
                <w:szCs w:val="22"/>
                <w:u w:val="single"/>
                <w:lang w:eastAsia="pl-PL"/>
              </w:rPr>
            </w:pPr>
          </w:p>
          <w:p w:rsidR="00E876A3" w:rsidRPr="00F138F4" w:rsidRDefault="00E876A3" w:rsidP="00E876A3">
            <w:pPr>
              <w:rPr>
                <w:rFonts w:eastAsia="Lucida Sans Unicode"/>
                <w:sz w:val="22"/>
                <w:szCs w:val="22"/>
                <w:lang w:eastAsia="zh-CN"/>
              </w:rPr>
            </w:pPr>
          </w:p>
          <w:p w:rsidR="00E876A3" w:rsidRPr="00F138F4" w:rsidRDefault="00E876A3" w:rsidP="00E876A3">
            <w:pPr>
              <w:rPr>
                <w:sz w:val="22"/>
                <w:szCs w:val="22"/>
              </w:rPr>
            </w:pPr>
          </w:p>
          <w:p w:rsidR="00E876A3" w:rsidRPr="00F138F4" w:rsidRDefault="00E876A3" w:rsidP="00E876A3">
            <w:pPr>
              <w:spacing w:after="200" w:line="276" w:lineRule="auto"/>
              <w:ind w:firstLine="708"/>
              <w:jc w:val="both"/>
              <w:rPr>
                <w:sz w:val="22"/>
                <w:szCs w:val="22"/>
              </w:rPr>
            </w:pPr>
            <w:r w:rsidRPr="00F138F4">
              <w:rPr>
                <w:b/>
                <w:sz w:val="22"/>
                <w:szCs w:val="22"/>
              </w:rPr>
              <w:t>Powyższy asortyment stanowi wyposażenie do budynku  Politechniki Rzeszowskiej . Przed realizacją konieczna jest wizja lokalna celem opomiarowania i uzgodnień dotyczących kolorystyki i  późniejszego ustawienia mebli.</w:t>
            </w:r>
          </w:p>
          <w:p w:rsidR="00E876A3" w:rsidRPr="00F138F4" w:rsidRDefault="00E876A3" w:rsidP="00E876A3">
            <w:pPr>
              <w:pStyle w:val="Akapitzli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2027D" w:rsidRPr="00F138F4" w:rsidRDefault="00C2027D" w:rsidP="00012FCC">
            <w:pPr>
              <w:rPr>
                <w:sz w:val="22"/>
                <w:szCs w:val="22"/>
              </w:rPr>
            </w:pPr>
          </w:p>
        </w:tc>
      </w:tr>
      <w:tr w:rsidR="00012FCC" w:rsidRPr="00F138F4" w:rsidTr="00012FCC">
        <w:tc>
          <w:tcPr>
            <w:tcW w:w="1670" w:type="dxa"/>
          </w:tcPr>
          <w:p w:rsidR="00012FCC" w:rsidRPr="00F138F4" w:rsidRDefault="00012FCC" w:rsidP="00012FCC">
            <w:pPr>
              <w:jc w:val="center"/>
              <w:rPr>
                <w:sz w:val="22"/>
                <w:szCs w:val="22"/>
              </w:rPr>
            </w:pPr>
          </w:p>
          <w:p w:rsidR="00012FCC" w:rsidRPr="00F138F4" w:rsidRDefault="00012FCC" w:rsidP="00012FCC">
            <w:pPr>
              <w:jc w:val="center"/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2</w:t>
            </w:r>
          </w:p>
        </w:tc>
        <w:tc>
          <w:tcPr>
            <w:tcW w:w="14065" w:type="dxa"/>
            <w:gridSpan w:val="2"/>
          </w:tcPr>
          <w:p w:rsidR="00012FCC" w:rsidRPr="00F138F4" w:rsidRDefault="00012FCC" w:rsidP="00012FCC">
            <w:pPr>
              <w:rPr>
                <w:sz w:val="22"/>
                <w:szCs w:val="22"/>
              </w:rPr>
            </w:pPr>
          </w:p>
          <w:p w:rsidR="00012FCC" w:rsidRPr="00F138F4" w:rsidRDefault="00012FCC" w:rsidP="00012FCC">
            <w:pPr>
              <w:rPr>
                <w:sz w:val="22"/>
                <w:szCs w:val="22"/>
              </w:rPr>
            </w:pPr>
            <w:r w:rsidRPr="00F138F4">
              <w:rPr>
                <w:sz w:val="22"/>
                <w:szCs w:val="22"/>
              </w:rPr>
              <w:t>Dostawa, montaż i ustawienie mebli dla budynku Arcus Politechniki Rzeszowskiej</w:t>
            </w:r>
          </w:p>
        </w:tc>
      </w:tr>
    </w:tbl>
    <w:p w:rsidR="00C534CC" w:rsidRPr="00F138F4" w:rsidRDefault="00C534CC">
      <w:pPr>
        <w:spacing w:line="360" w:lineRule="auto"/>
        <w:ind w:hanging="284"/>
        <w:rPr>
          <w:sz w:val="22"/>
          <w:szCs w:val="22"/>
        </w:rPr>
      </w:pPr>
    </w:p>
    <w:p w:rsidR="00BF022E" w:rsidRPr="00F138F4" w:rsidRDefault="00BF022E" w:rsidP="00012FCC">
      <w:pPr>
        <w:jc w:val="center"/>
        <w:rPr>
          <w:b/>
          <w:sz w:val="22"/>
          <w:szCs w:val="22"/>
        </w:rPr>
      </w:pPr>
    </w:p>
    <w:p w:rsidR="00BF022E" w:rsidRPr="00F138F4" w:rsidRDefault="00BF022E" w:rsidP="00012FCC">
      <w:pPr>
        <w:jc w:val="center"/>
        <w:rPr>
          <w:b/>
          <w:sz w:val="22"/>
          <w:szCs w:val="22"/>
        </w:rPr>
      </w:pPr>
    </w:p>
    <w:p w:rsidR="00012FCC" w:rsidRPr="00F138F4" w:rsidRDefault="00012FCC" w:rsidP="00012FCC">
      <w:pPr>
        <w:jc w:val="center"/>
        <w:rPr>
          <w:b/>
          <w:sz w:val="22"/>
          <w:szCs w:val="22"/>
        </w:rPr>
      </w:pPr>
      <w:r w:rsidRPr="00F138F4">
        <w:rPr>
          <w:b/>
          <w:sz w:val="22"/>
          <w:szCs w:val="22"/>
        </w:rPr>
        <w:t>Zakład Finansów Bankowości i Rachunkowości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BF022E">
      <w:pPr>
        <w:pStyle w:val="Akapitzlist"/>
        <w:numPr>
          <w:ilvl w:val="0"/>
          <w:numId w:val="13"/>
        </w:numPr>
        <w:spacing w:after="0"/>
        <w:ind w:left="0" w:hanging="426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138F4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SEKRETARIAT – x 1</w:t>
      </w:r>
    </w:p>
    <w:p w:rsidR="00012FCC" w:rsidRPr="00F138F4" w:rsidRDefault="00012FCC" w:rsidP="00BF022E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BF022E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  <w:u w:val="single"/>
        </w:rPr>
        <w:t>1. Biurko 170x170x80 szt. 1</w:t>
      </w:r>
      <w:r w:rsidRPr="00F138F4">
        <w:rPr>
          <w:b/>
          <w:bCs/>
          <w:sz w:val="22"/>
          <w:szCs w:val="22"/>
        </w:rPr>
        <w:t xml:space="preserve"> (  wyposażone w stolik, kontener z szafką, kontener z szufladami )</w:t>
      </w:r>
    </w:p>
    <w:p w:rsidR="00012FCC" w:rsidRPr="00F138F4" w:rsidRDefault="00012FCC" w:rsidP="00BF022E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BF022E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Biurko zaokrąglone- kształt,  jak na poniższym rysunku . Blat i nogi wykonane z płyty obustronnie laminowanej o klasie higieniczności E1,  grubości 25 mm, oklejonej obrzeżem pcv o  grubości 2 mm, w kolorze płyty. Blendy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Biurko wyposażone w półkę pod klawiaturę  - prowadnice rolkowe, umiejscowienie półki ustalić z Zamawiającym podczas montażu. Pod biurkiem- w środkowej części, należy zamontować półkę na wysokości ok. 100mm od podłogi. Półka na regulowanych nóżkach meblowych w kolorze czarnym – półka pokazana na rysunku. Biurko wyposażone w dwa kontenery – opis i rysunek poniżej. Do biurka dostawiony stolik- blat wykonany z płyty obustronnie laminowanej o klasie higieniczności E1,  grubości 25 mm, oklejonej obrzeżem pcv o  grubości 2 mm, w kolorze płyty. Stolik na dwóch nogach metalowych . Nogi  wykonane ze stalowej rury o przekroju Ø 50 mm, malowane proszkowo w kolorze RAL 9006. Nogi zakończone czarnymi plastikowymi stopkami umożliwiającymi poziomowanie w zakresie +15mm. Blat stolika docięty o kształtu biurka i zamontowany do biurka za pomocą wysokiej jakości złączy meblowych. W biurku zamontować plastikowe przelotki na kable, umiejscowienie ustalić z Zamawiającym podczas montażu.</w:t>
      </w:r>
    </w:p>
    <w:p w:rsidR="00012FCC" w:rsidRPr="00F138F4" w:rsidRDefault="00012FCC" w:rsidP="00BF022E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blat i korpus biurka – akacja, szczegóły do uzgodnienia z Zamawiającym.</w:t>
      </w:r>
    </w:p>
    <w:p w:rsidR="00012FCC" w:rsidRPr="00F138F4" w:rsidRDefault="00012FCC" w:rsidP="00BF022E">
      <w:pPr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 * </w:t>
      </w:r>
      <w:r w:rsidRPr="00F138F4">
        <w:rPr>
          <w:b/>
          <w:bCs/>
          <w:color w:val="00000A"/>
          <w:sz w:val="22"/>
          <w:szCs w:val="22"/>
          <w:u w:val="single"/>
        </w:rPr>
        <w:t>Kontener mobilny 40x50x65  szt. 1</w:t>
      </w:r>
      <w:r w:rsidRPr="00F138F4">
        <w:rPr>
          <w:b/>
          <w:bCs/>
          <w:color w:val="00000A"/>
          <w:sz w:val="22"/>
          <w:szCs w:val="22"/>
        </w:rPr>
        <w:t>-</w:t>
      </w:r>
      <w:r w:rsidRPr="00F138F4">
        <w:rPr>
          <w:b/>
          <w:bCs/>
          <w:color w:val="00000A"/>
          <w:sz w:val="22"/>
          <w:szCs w:val="22"/>
          <w:u w:val="single"/>
        </w:rPr>
        <w:t xml:space="preserve">  </w:t>
      </w:r>
      <w:r w:rsidRPr="00F138F4">
        <w:rPr>
          <w:color w:val="00000A"/>
          <w:sz w:val="22"/>
          <w:szCs w:val="22"/>
        </w:rPr>
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prosta, kolor do uzgodnienia.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</w:r>
    </w:p>
    <w:p w:rsidR="00012FCC" w:rsidRPr="00F138F4" w:rsidRDefault="00012FCC" w:rsidP="00BF022E">
      <w:pPr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BF022E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76672" behindDoc="0" locked="0" layoutInCell="1" allowOverlap="1" wp14:anchorId="700F1343" wp14:editId="0D62F2D2">
            <wp:simplePos x="0" y="0"/>
            <wp:positionH relativeFrom="column">
              <wp:posOffset>2994660</wp:posOffset>
            </wp:positionH>
            <wp:positionV relativeFrom="paragraph">
              <wp:posOffset>3810</wp:posOffset>
            </wp:positionV>
            <wp:extent cx="2324100" cy="2324100"/>
            <wp:effectExtent l="0" t="0" r="0" b="0"/>
            <wp:wrapTopAndBottom/>
            <wp:docPr id="48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 xml:space="preserve">* </w:t>
      </w:r>
      <w:r w:rsidRPr="00F138F4">
        <w:rPr>
          <w:b/>
          <w:bCs/>
          <w:color w:val="00000A"/>
          <w:sz w:val="22"/>
          <w:szCs w:val="22"/>
          <w:u w:val="single"/>
        </w:rPr>
        <w:t>Kontener mobilny 40x50x65  szt. 1</w:t>
      </w:r>
      <w:r w:rsidRPr="00F138F4">
        <w:rPr>
          <w:b/>
          <w:bCs/>
          <w:color w:val="00000A"/>
          <w:sz w:val="22"/>
          <w:szCs w:val="22"/>
        </w:rPr>
        <w:t xml:space="preserve"> -</w:t>
      </w:r>
      <w:r w:rsidRPr="00F138F4">
        <w:rPr>
          <w:b/>
          <w:bCs/>
          <w:color w:val="00000A"/>
          <w:sz w:val="22"/>
          <w:szCs w:val="22"/>
          <w:u w:val="single"/>
        </w:rPr>
        <w:t xml:space="preserve"> </w:t>
      </w:r>
      <w:r w:rsidRPr="00F138F4">
        <w:rPr>
          <w:color w:val="00000A"/>
          <w:sz w:val="22"/>
          <w:szCs w:val="22"/>
        </w:rPr>
        <w:t xml:space="preserve">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front uchylny. Front musi posiadać 2 zawiasy puszkowe niklowane o średnicy puszki min 35 mm z możliwością regulacji w dwóch płaszczyznach o kącie rozwarcia do 110 stopni. Uchwyt metalowy o rozstawie min. 128  mm, forma prosta, kolor do uzgodnienia.  Top górny nachodzący na szafkę, licowany z frontem. Kontener na 4 kółkach z hamulcem. Korpus klejony, kontener montowany w fabryce producenta. Szafka posiada zamek meblowy z dwoma kluczami łamanymi.</w:t>
      </w:r>
    </w:p>
    <w:p w:rsidR="00012FCC" w:rsidRPr="00F138F4" w:rsidRDefault="00012FCC" w:rsidP="001129F9">
      <w:pPr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1129F9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1129F9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77696" behindDoc="0" locked="0" layoutInCell="1" allowOverlap="1" wp14:anchorId="280A10F9" wp14:editId="2539DA27">
            <wp:simplePos x="0" y="0"/>
            <wp:positionH relativeFrom="column">
              <wp:posOffset>1517015</wp:posOffset>
            </wp:positionH>
            <wp:positionV relativeFrom="paragraph">
              <wp:posOffset>28575</wp:posOffset>
            </wp:positionV>
            <wp:extent cx="2960370" cy="2922270"/>
            <wp:effectExtent l="0" t="0" r="0" b="0"/>
            <wp:wrapTopAndBottom/>
            <wp:docPr id="49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48" t="-49" r="-48" b="-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całej zabudowy- biurko z kontenerami i stolikiem: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74624" behindDoc="0" locked="0" layoutInCell="1" allowOverlap="1" wp14:anchorId="3772DEC3" wp14:editId="4CD8BB73">
            <wp:simplePos x="0" y="0"/>
            <wp:positionH relativeFrom="margin">
              <wp:align>left</wp:align>
            </wp:positionH>
            <wp:positionV relativeFrom="paragraph">
              <wp:posOffset>179705</wp:posOffset>
            </wp:positionV>
            <wp:extent cx="6050280" cy="4306570"/>
            <wp:effectExtent l="0" t="0" r="7620" b="0"/>
            <wp:wrapTopAndBottom/>
            <wp:docPr id="50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-18" t="-25" r="-18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0" cy="430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75648" behindDoc="0" locked="0" layoutInCell="1" allowOverlap="1" wp14:anchorId="319C1819" wp14:editId="4C555172">
            <wp:simplePos x="0" y="0"/>
            <wp:positionH relativeFrom="column">
              <wp:posOffset>-43180</wp:posOffset>
            </wp:positionH>
            <wp:positionV relativeFrom="paragraph">
              <wp:posOffset>4362450</wp:posOffset>
            </wp:positionV>
            <wp:extent cx="5610225" cy="4302760"/>
            <wp:effectExtent l="0" t="0" r="9525" b="2540"/>
            <wp:wrapTopAndBottom/>
            <wp:docPr id="51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1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-24" t="-31" r="-24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2. Komoda 90x30x100 szt. 1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Komoda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forma prosta, kolor do uzgodnienia.  Szafka posiada 2 półki z możliwością regulacji w 5 pozycjach, co 32 mm. Komoda wyposażona w zamek meblowy z dwoma kluczami łamanymi.</w:t>
      </w:r>
    </w:p>
    <w:p w:rsidR="00012FCC" w:rsidRPr="00F138F4" w:rsidRDefault="00012FCC" w:rsidP="001129F9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1129F9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78720" behindDoc="0" locked="0" layoutInCell="1" allowOverlap="1" wp14:anchorId="00225E81" wp14:editId="41903768">
            <wp:simplePos x="0" y="0"/>
            <wp:positionH relativeFrom="column">
              <wp:posOffset>2762250</wp:posOffset>
            </wp:positionH>
            <wp:positionV relativeFrom="paragraph">
              <wp:posOffset>0</wp:posOffset>
            </wp:positionV>
            <wp:extent cx="2878455" cy="2878455"/>
            <wp:effectExtent l="0" t="0" r="0" b="0"/>
            <wp:wrapTopAndBottom/>
            <wp:docPr id="52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1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-27" t="-26" r="-2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>3. Zabudowa kuchenna ze zlewozmywakiem i ociekaczem  120x65x220h SZT. 1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lastRenderedPageBreak/>
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Dolne fronty o wysokości ok. 1050 mm, górne fronty o wysokości ok. 1070 mm. Wieniec górny wykonany z płyty o grubości 25 mm. We wnętrzu szafki – w dolnej części, znajduje się zlewozmywak stalowy- 1 komora plus pół-ociekacz, należy wyciąć odpowiedni otwór w blacie, pod blatem wewnętrzna półka z otworem na syfon. Blat kuchenny laminowany o grubości min. 28 mm, fabrycznie zaoblony. We wnętrzu szafki – w górnej części, znajduje się dwupółkowy ociekacz w kolorze białym,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prosta, kolor do uzgodnienia. Szafka musi posiadać metalowe stopki poziomujące, z możliwością regulacji od wnętrza szafki, stopki mocowane w 2 płaszczyznach – od boki i od przodu szafki, cokół o wysokości ok. 50 mm. </w:t>
      </w:r>
    </w:p>
    <w:p w:rsidR="00012FCC" w:rsidRPr="00F138F4" w:rsidRDefault="00012FCC" w:rsidP="001129F9">
      <w:pPr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</w:t>
      </w:r>
      <w:r w:rsidR="001129F9" w:rsidRPr="00F138F4">
        <w:rPr>
          <w:b/>
          <w:color w:val="00000A"/>
          <w:sz w:val="22"/>
          <w:szCs w:val="22"/>
        </w:rPr>
        <w:t xml:space="preserve"> do uzgodnienia z Zamawiającym.</w:t>
      </w:r>
    </w:p>
    <w:p w:rsidR="00012FCC" w:rsidRPr="00F138F4" w:rsidRDefault="00012FCC" w:rsidP="001129F9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99200" behindDoc="0" locked="0" layoutInCell="1" allowOverlap="1" wp14:anchorId="54AA61A1" wp14:editId="2770455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609340" cy="4866640"/>
            <wp:effectExtent l="0" t="0" r="0" b="0"/>
            <wp:wrapTopAndBottom/>
            <wp:docPr id="53" name="Obraz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4. </w:t>
      </w:r>
      <w:r w:rsidRPr="00F138F4">
        <w:rPr>
          <w:b/>
          <w:color w:val="00000A"/>
          <w:sz w:val="22"/>
          <w:szCs w:val="22"/>
          <w:highlight w:val="yellow"/>
          <w:u w:val="single"/>
        </w:rPr>
        <w:t>Szafa ubraniowa 50x45x220 SZT. 1</w:t>
      </w:r>
    </w:p>
    <w:p w:rsidR="00012FCC" w:rsidRPr="00F138F4" w:rsidRDefault="00012FCC" w:rsidP="007F1A3E">
      <w:pPr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</w:t>
      </w:r>
      <w:r w:rsidRPr="00F138F4">
        <w:rPr>
          <w:color w:val="00000A"/>
          <w:sz w:val="22"/>
          <w:szCs w:val="22"/>
        </w:rPr>
        <w:lastRenderedPageBreak/>
        <w:t>18 mm, fronty wykonane z płyty grubości 18 mm, wieniec górny wykonany z płyty grubości 25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Szafa musi posiadać metalowe stopki poziomujące, z możliwością regulacji od wnętrza szafy, stopki mocowane w dwóch płaszczyznach – do boku i do przodu szafy, cokół o wysokości ok. 50 mm. Uchwyty metalowe o rozstawie min. 128  mm, forma prosta, kolor do uzgodnienia. Szafa wyposażona w zamek meblowy z dwoma kluczami łamanymi.  Korpus klejony, szafka montowana w fabryce producenta. </w:t>
      </w:r>
    </w:p>
    <w:p w:rsidR="00012FCC" w:rsidRPr="00F138F4" w:rsidRDefault="00012FCC" w:rsidP="007F1A3E">
      <w:pPr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7F1A3E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drawing>
          <wp:anchor distT="0" distB="0" distL="0" distR="0" simplePos="0" relativeHeight="251700224" behindDoc="0" locked="0" layoutInCell="1" allowOverlap="1" wp14:anchorId="1920EB02" wp14:editId="1EE45B6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390650" cy="2694940"/>
            <wp:effectExtent l="0" t="0" r="0" b="0"/>
            <wp:wrapTopAndBottom/>
            <wp:docPr id="54" name="Obraz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2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>5. Regał zamykany 80x45x220 SZT. 2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Regał z drzwiami uchylnymi w dolnej części o wysokości ok. 710 mm, w środkowej części z drzwiami uchylnymi o wysokości ok. 710 mm, z drzwiami uchylnymi w górnej części o wysokości ok. 710 mm, wykonany z płyty wiórowej obustronnie laminowanej o klasie higieniczności E1, obrzeże pcv dobrane pod kolor płyty. Elementy widoczne oklejone obrzeżem pcv 2 mm, fronty półek oklejone obrzeżem pcv o grubości 1 mm. Korpus, fronty , półki oraz wieniec dolny wykonane z płyty grubości 18 mm, wieniec górny wykonany z płyty grubości 25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 W regale zamontowane 3 szt zamki meblowe z dwoma kluczami łamanymi. Uchwyty metalowe o rozstawie min. 128 mm, forma prosta, kolor do uzgodnienia. Regał posiada wewnątrz przestrzenie na segregatory o wysokości min. 320 mm.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</w:p>
    <w:p w:rsidR="00012FCC" w:rsidRPr="00F138F4" w:rsidRDefault="00012FCC" w:rsidP="007F1A3E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  <w:r w:rsidRPr="00F138F4">
        <w:rPr>
          <w:b/>
          <w:bCs/>
          <w:noProof/>
          <w:color w:val="00000A"/>
          <w:sz w:val="22"/>
          <w:szCs w:val="22"/>
          <w:u w:val="single"/>
        </w:rPr>
        <w:lastRenderedPageBreak/>
        <w:drawing>
          <wp:anchor distT="0" distB="0" distL="0" distR="0" simplePos="0" relativeHeight="251701248" behindDoc="0" locked="0" layoutInCell="1" allowOverlap="1" wp14:anchorId="39928629" wp14:editId="4531984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905000" cy="3190240"/>
            <wp:effectExtent l="0" t="0" r="0" b="0"/>
            <wp:wrapTopAndBottom/>
            <wp:docPr id="55" name="Obraz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2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6. Szafka wisząca 60x40x30 szt. 2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>Szafka wisząca z frontami otwieranymi do góry,  wykonana</w:t>
      </w:r>
      <w:r w:rsidRPr="00F138F4">
        <w:rPr>
          <w:color w:val="00000A"/>
          <w:sz w:val="22"/>
          <w:szCs w:val="22"/>
        </w:rPr>
        <w:t xml:space="preserve"> z płyty wiórowej obustronnie laminowanej o klasie higieniczności E1, obrzeże pcv dobrane pod kolor płyty. Elementy widoczne oklejone obrzeżem pcv 2 mm.  Korpus, fronty oraz wieniec dolny wykonane z płyty grubości 18 mm, wieniec górny wykonany z płyty grubości 25 mm. Plecy szafki wykonane z płyty wiórowej obustronnie laminowanej grubości min. 8 mm w kolorze mebla. Plecy muszą być wsuwane w nafrezowane rowki w bokach i i wieńcu górnym szafki, dodatkowo przymocowane do ścianek bocznych kątownikami. Nie dopuszcza się pleców nakładanych. Fronty muszą posiadać minimum 2 zawiasy puszkowe niklowane o średnicy puszki min 35 mm z możliwością regulacji w dwóch płaszczyznach (na jedno skrzydło drzwi) o kącie rozwarcia do 110 stopni. Fronty otwierane bezuchwytowo- na dotyk - tip-on. </w:t>
      </w:r>
      <w:r w:rsidRPr="00F138F4">
        <w:rPr>
          <w:sz w:val="22"/>
          <w:szCs w:val="22"/>
        </w:rPr>
        <w:t xml:space="preserve"> Szafka montowana do ściany za pomocą wysokiej jakości metalowych zawieszek meblowych.</w:t>
      </w:r>
    </w:p>
    <w:p w:rsidR="00012FCC" w:rsidRPr="00F138F4" w:rsidRDefault="00012FCC" w:rsidP="007F1A3E">
      <w:pPr>
        <w:jc w:val="both"/>
        <w:rPr>
          <w:sz w:val="22"/>
          <w:szCs w:val="22"/>
        </w:rPr>
      </w:pPr>
    </w:p>
    <w:p w:rsidR="00012FCC" w:rsidRPr="00F138F4" w:rsidRDefault="00012FCC" w:rsidP="007F1A3E">
      <w:pPr>
        <w:spacing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7F1A3E">
      <w:pPr>
        <w:spacing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02272" behindDoc="0" locked="0" layoutInCell="1" allowOverlap="1" wp14:anchorId="1AABBD47" wp14:editId="49890C55">
            <wp:simplePos x="0" y="0"/>
            <wp:positionH relativeFrom="column">
              <wp:posOffset>1523365</wp:posOffset>
            </wp:positionH>
            <wp:positionV relativeFrom="paragraph">
              <wp:posOffset>698500</wp:posOffset>
            </wp:positionV>
            <wp:extent cx="1952625" cy="1400175"/>
            <wp:effectExtent l="0" t="0" r="0" b="0"/>
            <wp:wrapTopAndBottom/>
            <wp:docPr id="56" name="Obraz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3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7. Zabudowa kaloryfera 255x30x74 szt. 1</w:t>
      </w:r>
    </w:p>
    <w:p w:rsidR="00012FCC" w:rsidRPr="00F138F4" w:rsidRDefault="00012FCC" w:rsidP="007F1A3E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7F1A3E">
      <w:pPr>
        <w:spacing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Zabudowa wykonana z płyty wiórowej obustronnie laminowanej o klasie higieniczności E1, obrzeże pcv dobrane pod kolor płyty. Elementy widoczne oklejone obrzeżem 1 mm.  Zabudowa składa się ze ,,szczebelków” połączonych elementem z płyty przykrywającym parapet i łączącą listwą dolną. Wieniec górny licowany ze szczebelkami.</w:t>
      </w:r>
      <w:r w:rsidRPr="00F138F4">
        <w:rPr>
          <w:color w:val="FF0000"/>
          <w:sz w:val="22"/>
          <w:szCs w:val="22"/>
        </w:rPr>
        <w:t xml:space="preserve"> </w:t>
      </w:r>
    </w:p>
    <w:p w:rsidR="00012FCC" w:rsidRPr="00F138F4" w:rsidRDefault="00012FCC" w:rsidP="007F1A3E">
      <w:pPr>
        <w:spacing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szczegóły do uzgodnienia z Zamawiającym.</w:t>
      </w:r>
    </w:p>
    <w:p w:rsidR="00012FCC" w:rsidRPr="00F138F4" w:rsidRDefault="007F1A3E" w:rsidP="007F1A3E">
      <w:pPr>
        <w:spacing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03296" behindDoc="0" locked="0" layoutInCell="1" allowOverlap="1" wp14:anchorId="29AAF3EB" wp14:editId="1E5C4C73">
            <wp:simplePos x="0" y="0"/>
            <wp:positionH relativeFrom="column">
              <wp:posOffset>3175635</wp:posOffset>
            </wp:positionH>
            <wp:positionV relativeFrom="paragraph">
              <wp:posOffset>173355</wp:posOffset>
            </wp:positionV>
            <wp:extent cx="3647440" cy="1495425"/>
            <wp:effectExtent l="0" t="0" r="0" b="9525"/>
            <wp:wrapSquare wrapText="largest"/>
            <wp:docPr id="57" name="Obraz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3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FCC"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 xml:space="preserve">8. </w:t>
      </w:r>
      <w:r w:rsidRPr="00F138F4">
        <w:rPr>
          <w:b/>
          <w:bCs/>
          <w:sz w:val="22"/>
          <w:szCs w:val="22"/>
          <w:highlight w:val="yellow"/>
          <w:u w:val="single"/>
        </w:rPr>
        <w:t>Wieszak 70x20x70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7F1A3E">
      <w:pPr>
        <w:spacing w:line="276" w:lineRule="auto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Panel z półką , wykonany z płyty wiórowej obustronnie laminowanej o klasie higieniczności E1 o grubości 18 mm, obrzeże pcv dobrane pod kolor płyty. Wieszaki metalowe podwójne w kolorze aluminium, zamontowane do panela. Całość montowana do ściany za pomocą wysokiej jakości zawieszek meblowych.</w:t>
      </w:r>
    </w:p>
    <w:p w:rsidR="00012FCC" w:rsidRPr="00F138F4" w:rsidRDefault="00012FCC" w:rsidP="007F1A3E">
      <w:pPr>
        <w:spacing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akacja, szczegóły do uzgodnienia z Zamawiającym.</w:t>
      </w:r>
    </w:p>
    <w:p w:rsidR="00012FCC" w:rsidRPr="00F138F4" w:rsidRDefault="00012FCC" w:rsidP="007F1A3E">
      <w:pPr>
        <w:spacing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7F1A3E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04320" behindDoc="0" locked="0" layoutInCell="1" allowOverlap="1" wp14:anchorId="55ED9598" wp14:editId="1690BC7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419350" cy="1752600"/>
            <wp:effectExtent l="0" t="0" r="0" b="0"/>
            <wp:wrapTopAndBottom/>
            <wp:docPr id="58" name="Obraz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3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9. Listwy odbojowe 435x1,8x45 szt.1 300x1,8x45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Kolor płyty–  akacja,  szczegóły do uzgodnienia z Zamawiającym.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10. Fotel obrotowy szt. 1</w:t>
      </w:r>
    </w:p>
    <w:p w:rsidR="00012FCC" w:rsidRPr="00F138F4" w:rsidRDefault="00012FCC" w:rsidP="00012FCC">
      <w:pPr>
        <w:pStyle w:val="Nagwek3"/>
        <w:jc w:val="both"/>
        <w:rPr>
          <w:rFonts w:ascii="Times New Roman" w:hAnsi="Times New Roman"/>
          <w:bCs/>
          <w:szCs w:val="22"/>
        </w:rPr>
      </w:pPr>
      <w:r w:rsidRPr="00F138F4">
        <w:rPr>
          <w:rFonts w:ascii="Times New Roman" w:hAnsi="Times New Roman"/>
          <w:szCs w:val="22"/>
        </w:rPr>
        <w:t>Cechy charakterystyczne krzesła: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Siedzisko - tapicerowane tkaniną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Dostępne regulacje:</w:t>
      </w:r>
    </w:p>
    <w:p w:rsidR="00012FCC" w:rsidRPr="00F138F4" w:rsidRDefault="00012FCC" w:rsidP="00012FCC">
      <w:pPr>
        <w:pStyle w:val="Tekstpodstawowy"/>
        <w:spacing w:after="0" w:line="300" w:lineRule="atLeast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1. Regulacja wysokości siedziska</w:t>
      </w:r>
    </w:p>
    <w:p w:rsidR="00012FCC" w:rsidRPr="00F138F4" w:rsidRDefault="00012FCC" w:rsidP="00012FCC">
      <w:pPr>
        <w:pStyle w:val="Tekstpodstawowy"/>
        <w:spacing w:after="0" w:line="300" w:lineRule="atLeast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2. Regulacja kąta odchylenia oparcia</w:t>
      </w:r>
    </w:p>
    <w:p w:rsidR="00012FCC" w:rsidRPr="00F138F4" w:rsidRDefault="00012FCC" w:rsidP="00012FCC">
      <w:pPr>
        <w:pStyle w:val="Tekstpodstawowy"/>
        <w:spacing w:after="0" w:line="300" w:lineRule="atLeast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3. Regulacja podparcia lędźwiowego</w:t>
      </w:r>
    </w:p>
    <w:p w:rsidR="00012FCC" w:rsidRPr="00F138F4" w:rsidRDefault="00012FCC" w:rsidP="00012FCC">
      <w:pPr>
        <w:pStyle w:val="Tekstpodstawowy"/>
        <w:spacing w:after="0" w:line="300" w:lineRule="atLeast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4. Regulacja głębokości siedziska</w:t>
      </w:r>
    </w:p>
    <w:p w:rsidR="00012FCC" w:rsidRPr="00F138F4" w:rsidRDefault="00012FCC" w:rsidP="00012FCC">
      <w:pPr>
        <w:pStyle w:val="Tekstpodstawowy"/>
        <w:spacing w:after="0" w:line="300" w:lineRule="atLeast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5. Regulacja siły odchylania oparcia</w:t>
      </w:r>
    </w:p>
    <w:p w:rsidR="00012FCC" w:rsidRPr="00F138F4" w:rsidRDefault="00012FCC" w:rsidP="00012FCC">
      <w:pPr>
        <w:pStyle w:val="Tekstpodstawowy"/>
        <w:spacing w:line="300" w:lineRule="atLeast"/>
        <w:jc w:val="both"/>
        <w:rPr>
          <w:b/>
          <w:bCs/>
          <w:sz w:val="22"/>
          <w:szCs w:val="22"/>
        </w:rPr>
      </w:pPr>
      <w:r w:rsidRPr="00F138F4">
        <w:rPr>
          <w:color w:val="878787"/>
          <w:sz w:val="22"/>
          <w:szCs w:val="22"/>
          <w:highlight w:val="white"/>
        </w:rPr>
        <w:t> </w:t>
      </w:r>
      <w:r w:rsidRPr="00F138F4">
        <w:rPr>
          <w:b/>
          <w:bCs/>
          <w:sz w:val="22"/>
          <w:szCs w:val="22"/>
        </w:rPr>
        <w:t>Mechanizm</w:t>
      </w:r>
    </w:p>
    <w:p w:rsidR="00012FCC" w:rsidRPr="00F138F4" w:rsidRDefault="00012FCC" w:rsidP="00012FCC">
      <w:pPr>
        <w:pStyle w:val="Tekstpodstawowy"/>
        <w:numPr>
          <w:ilvl w:val="0"/>
          <w:numId w:val="2"/>
        </w:numPr>
        <w:tabs>
          <w:tab w:val="left" w:pos="0"/>
        </w:tabs>
        <w:spacing w:after="140" w:line="300" w:lineRule="atLeast"/>
        <w:ind w:left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 xml:space="preserve">M- synchro z blokadą oparcia w 4 położeniach (zakres regulacji odchylenia: oparcia 22°, siedziska 13°) - standard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lastRenderedPageBreak/>
        <w:t xml:space="preserve">Podłokietniki regulowane góra-dół (zakres 80mm) z miękką nakładką 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Oparcie p</w:t>
      </w:r>
      <w:r w:rsidRPr="00F138F4">
        <w:rPr>
          <w:rFonts w:ascii="Times New Roman" w:hAnsi="Times New Roman"/>
          <w:b w:val="0"/>
          <w:color w:val="000000"/>
          <w:szCs w:val="22"/>
          <w:highlight w:val="white"/>
        </w:rPr>
        <w:t>okryte elastyczną membraną w kolorze czarnym. . Wyposażone w regulację wysokości podparcia lędźwiowego (zakres 70 mm)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 xml:space="preserve">Podstawa- krzyżak czarny plastikowy (nylon) Ø 700 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Kółka twarde kółka na miękką powierzchnię Ø 65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line="360" w:lineRule="auto"/>
        <w:jc w:val="both"/>
        <w:rPr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79744" behindDoc="0" locked="0" layoutInCell="1" allowOverlap="1" wp14:anchorId="4999F4D2" wp14:editId="3251F7DA">
            <wp:simplePos x="0" y="0"/>
            <wp:positionH relativeFrom="margin">
              <wp:posOffset>1413510</wp:posOffset>
            </wp:positionH>
            <wp:positionV relativeFrom="paragraph">
              <wp:posOffset>273050</wp:posOffset>
            </wp:positionV>
            <wp:extent cx="2653030" cy="3556000"/>
            <wp:effectExtent l="0" t="0" r="0" b="6350"/>
            <wp:wrapTopAndBottom/>
            <wp:docPr id="59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11. Krzesło szt. 2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Cechy charakterystyczne krzesła: 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lastRenderedPageBreak/>
        <w:t>Ergonomiczne,wyprofilowane oparcie</w:t>
      </w:r>
    </w:p>
    <w:p w:rsidR="00012FCC" w:rsidRPr="00F138F4" w:rsidRDefault="00012FCC" w:rsidP="00012FCC">
      <w:pPr>
        <w:jc w:val="both"/>
        <w:rPr>
          <w:sz w:val="22"/>
          <w:szCs w:val="22"/>
        </w:rPr>
        <w:sectPr w:rsidR="00012FCC" w:rsidRPr="00F138F4" w:rsidSect="00012FCC"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Rama – stalowa - chromowana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Podłokietniki  stalowe z plastikowymi nakładkami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  <w:sectPr w:rsidR="00012FCC" w:rsidRPr="00F138F4" w:rsidSect="00012FCC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680768" behindDoc="0" locked="0" layoutInCell="1" allowOverlap="1" wp14:anchorId="0D9E3EB0" wp14:editId="0AD7AD46">
            <wp:simplePos x="0" y="0"/>
            <wp:positionH relativeFrom="column">
              <wp:posOffset>2233295</wp:posOffset>
            </wp:positionH>
            <wp:positionV relativeFrom="paragraph">
              <wp:posOffset>20320</wp:posOffset>
            </wp:positionV>
            <wp:extent cx="2438400" cy="3048000"/>
            <wp:effectExtent l="0" t="0" r="0" b="0"/>
            <wp:wrapTopAndBottom/>
            <wp:docPr id="60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pStyle w:val="Akapitzlist"/>
        <w:numPr>
          <w:ilvl w:val="0"/>
          <w:numId w:val="13"/>
        </w:numPr>
        <w:spacing w:after="0"/>
        <w:ind w:left="0" w:hanging="371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138F4">
        <w:rPr>
          <w:rFonts w:ascii="Times New Roman" w:hAnsi="Times New Roman" w:cs="Times New Roman"/>
          <w:b/>
          <w:bCs/>
          <w:sz w:val="22"/>
          <w:szCs w:val="22"/>
          <w:u w:val="single"/>
        </w:rPr>
        <w:t>POKÓJ KIE</w:t>
      </w:r>
      <w:r w:rsidR="008871B0" w:rsidRPr="00F138F4">
        <w:rPr>
          <w:rFonts w:ascii="Times New Roman" w:hAnsi="Times New Roman" w:cs="Times New Roman"/>
          <w:b/>
          <w:bCs/>
          <w:sz w:val="22"/>
          <w:szCs w:val="22"/>
          <w:u w:val="single"/>
        </w:rPr>
        <w:t>ROWNIKA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1</w:t>
      </w:r>
      <w:r w:rsidR="002730A5" w:rsidRPr="00F138F4">
        <w:rPr>
          <w:b/>
          <w:bCs/>
          <w:sz w:val="22"/>
          <w:szCs w:val="22"/>
        </w:rPr>
        <w:t>2</w:t>
      </w:r>
      <w:r w:rsidRPr="00F138F4">
        <w:rPr>
          <w:b/>
          <w:bCs/>
          <w:sz w:val="22"/>
          <w:szCs w:val="22"/>
        </w:rPr>
        <w:t>. Biurko 140x60x85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i noga wykonane z płyty obustronnie laminowanej o klasie higieniczności E1,  grubości 25 mm, oklejonej obrzeżem pcv o  grubości 2 mm, w kolorze płyty. 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W biurku zamontować plastikowe przelotki na kable, umiejscowienie ustalić z Zamawiającym podczas montażu.</w:t>
      </w:r>
    </w:p>
    <w:p w:rsidR="00012FCC" w:rsidRPr="00F138F4" w:rsidRDefault="00012FCC" w:rsidP="00012FCC">
      <w:pPr>
        <w:spacing w:line="240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F138F4">
      <w:pPr>
        <w:spacing w:line="240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blat i korpus biurka – akacja, szczegóły do uzgodnienia z Zamawiającym.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2730A5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13</w:t>
      </w:r>
      <w:r w:rsidR="00012FCC" w:rsidRPr="00F138F4">
        <w:rPr>
          <w:b/>
          <w:bCs/>
          <w:sz w:val="22"/>
          <w:szCs w:val="22"/>
          <w:u w:val="single"/>
        </w:rPr>
        <w:t>. Biurko 160x50x82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wykonany z płyty obustronnie laminowanej o klasie higieniczności E1,  grubości 25 mm, oklejonej obrzeżem pcv o  grubości 2 mm, w kolorze płyty. Nogi , korpusy i fronty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Biurko wyposażone w dwie szafki z szufladami – opis poniżej</w:t>
      </w:r>
    </w:p>
    <w:p w:rsidR="00012FCC" w:rsidRPr="00F138F4" w:rsidRDefault="00012FCC" w:rsidP="00012FCC">
      <w:pPr>
        <w:spacing w:line="240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F138F4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14</w:t>
      </w:r>
      <w:r w:rsidR="00012FCC" w:rsidRPr="00F138F4">
        <w:rPr>
          <w:b/>
          <w:bCs/>
          <w:sz w:val="22"/>
          <w:szCs w:val="22"/>
          <w:u w:val="single"/>
        </w:rPr>
        <w:t>. Kontener 40x45x79- wysokość dostosowana do wysokości biurka – szt. 2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Kontener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mm. Kontener posiada 4szuflady z zamkiem centralnym z dwoma kluczami łamanymi.  Uchwyty metalowe o rozstawie min. 128  mm, forma prosta, kolor do uzgodnienia. Szuflady kontenera wyposażone w prowadnice rolkowe. Front szuflad montowany do szuflady za pomocą złącza ułatwiającego ewentualną regulację.  Korpus klejony, kontener montowany w fabryce producenta. Zamek montowany w najwyższej szufladzie. 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FF0000"/>
          <w:sz w:val="22"/>
          <w:szCs w:val="22"/>
          <w:u w:val="single"/>
        </w:rPr>
      </w:pPr>
      <w:r w:rsidRPr="00F138F4">
        <w:rPr>
          <w:b/>
          <w:color w:val="FF0000"/>
          <w:sz w:val="22"/>
          <w:szCs w:val="22"/>
          <w:u w:val="single"/>
        </w:rPr>
        <w:t xml:space="preserve">Biurko nr 1, biurko nr 2 i dwa kontenery tworzą całą zabudowę, biurko nr 1 opiera się na biurku nr 2. 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20704" behindDoc="0" locked="0" layoutInCell="1" allowOverlap="1" wp14:anchorId="0F1F06E9" wp14:editId="3458E02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698875"/>
            <wp:effectExtent l="0" t="0" r="0" b="0"/>
            <wp:wrapTopAndBottom/>
            <wp:docPr id="61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2A61D0" w:rsidRDefault="002A61D0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15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A61D0">
        <w:rPr>
          <w:b/>
          <w:bCs/>
          <w:sz w:val="22"/>
          <w:szCs w:val="22"/>
          <w:u w:val="single"/>
        </w:rPr>
        <w:t>Stolik 160x70x75 szt. 1</w:t>
      </w:r>
    </w:p>
    <w:p w:rsidR="00012FCC" w:rsidRPr="00F138F4" w:rsidRDefault="00012FCC" w:rsidP="00012FCC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wykonany z płyty obustronnie laminowanej o klasie higieniczności E1,  grubości 25 mm, oklejonej obrzeżem pcv o  grubości 2 mm, w kolorze płyty. Nogi o wymiarach 150x80mm, wykonane z elementów płyty obustronnie laminowanej o klasie higieniczności E1,  grubości 18 mm, oklejonej obrzeżem pcv o  grubości 1 mm, w kolorze płyty, skręconych w formę prostokąta. .Listwy  łączące nogi,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 Elementy stolika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012FCC" w:rsidRPr="00F138F4" w:rsidRDefault="00012FCC" w:rsidP="00012FCC">
      <w:pPr>
        <w:spacing w:line="240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Wygląd jak na rysunku poglądowym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2A61D0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81792" behindDoc="0" locked="0" layoutInCell="1" allowOverlap="1" wp14:anchorId="509B1067" wp14:editId="67D12505">
            <wp:simplePos x="0" y="0"/>
            <wp:positionH relativeFrom="column">
              <wp:posOffset>2245360</wp:posOffset>
            </wp:positionH>
            <wp:positionV relativeFrom="paragraph">
              <wp:posOffset>10160</wp:posOffset>
            </wp:positionV>
            <wp:extent cx="3693795" cy="3436620"/>
            <wp:effectExtent l="0" t="0" r="0" b="0"/>
            <wp:wrapSquare wrapText="bothSides"/>
            <wp:docPr id="62" name="Obraz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2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-38" t="-41" r="-38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2A61D0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>16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A61D0">
        <w:rPr>
          <w:b/>
          <w:bCs/>
          <w:sz w:val="22"/>
          <w:szCs w:val="22"/>
          <w:u w:val="single"/>
        </w:rPr>
        <w:t>Komoda 80x45x100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Komoda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</w:t>
      </w:r>
      <w:r w:rsidRPr="00F138F4">
        <w:rPr>
          <w:color w:val="00000A"/>
          <w:sz w:val="22"/>
          <w:szCs w:val="22"/>
        </w:rPr>
        <w:lastRenderedPageBreak/>
        <w:t>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forma prosta, kolor do uzgodnienia.  Szafka posiada 2 półki z możliwością regulacji w 5 pozycjach, co 32 mm. Komoda wyposażona w zamek meblowy z dwoma kluczami łamanymi.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82816" behindDoc="0" locked="0" layoutInCell="1" allowOverlap="1" wp14:anchorId="5D861658" wp14:editId="7C140C8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78455" cy="2878455"/>
            <wp:effectExtent l="0" t="0" r="0" b="0"/>
            <wp:wrapTopAndBottom/>
            <wp:docPr id="6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-27" t="-26" r="-2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2A61D0" w:rsidRDefault="002A61D0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17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A61D0">
        <w:rPr>
          <w:b/>
          <w:bCs/>
          <w:sz w:val="22"/>
          <w:szCs w:val="22"/>
          <w:u w:val="single"/>
        </w:rPr>
        <w:t>Szafa aktowa 50x45x220 szt. 1</w:t>
      </w:r>
    </w:p>
    <w:p w:rsidR="00012FCC" w:rsidRPr="00F138F4" w:rsidRDefault="00012FCC" w:rsidP="00012FCC">
      <w:pPr>
        <w:spacing w:after="200" w:line="276" w:lineRule="auto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i wieńcu </w:t>
      </w:r>
      <w:r w:rsidRPr="00F138F4">
        <w:rPr>
          <w:sz w:val="22"/>
          <w:szCs w:val="22"/>
        </w:rPr>
        <w:lastRenderedPageBreak/>
        <w:t>górnym szafki, dodatkowo przymocowane do ścianek bocznych kątownikami. Nie dopuszcza się pleców nakładanych. Szafa musi posiadać minimum 3 zawiasy puszkowe niklowane o średnicy puszki min 35 mm z możliwością regulacji w dwóch płaszczyznach o kącie rozwarcia do 110 stopni. Szafa wyposażona w półki na segregatory z możliwością regulacji w 5 pozycjach, co 32 mm. Wszystkie krawędzie półek oklejone obrzeżem.  Cokół wysokości 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sz w:val="22"/>
          <w:szCs w:val="22"/>
        </w:rPr>
        <w:t xml:space="preserve">Szafa musi posiadać metalowe stopki poziomujące, z możliwością regulacji od wnętrza szafy, stopki mocowane w dwóch płaszczyznach – do boku i do cokołu szafy. Uchwyty metalowe o rozstawie min. 128 mm, forma prosta, kolor do uzgodnienia. </w:t>
      </w:r>
      <w:r w:rsidRPr="00F138F4">
        <w:rPr>
          <w:color w:val="00000A"/>
          <w:sz w:val="22"/>
          <w:szCs w:val="22"/>
        </w:rPr>
        <w:t xml:space="preserve"> Szafa wyposażona w zamek meblowy z dwoma kluczami łamanymi.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05344" behindDoc="0" locked="0" layoutInCell="1" allowOverlap="1" wp14:anchorId="283179BA" wp14:editId="0D17909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52600" cy="2790190"/>
            <wp:effectExtent l="0" t="0" r="0" b="0"/>
            <wp:wrapTopAndBottom/>
            <wp:docPr id="64" name="Obraz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2A61D0" w:rsidRDefault="002A61D0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18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A61D0">
        <w:rPr>
          <w:b/>
          <w:bCs/>
          <w:sz w:val="22"/>
          <w:szCs w:val="22"/>
          <w:u w:val="single"/>
        </w:rPr>
        <w:t>Szafa przeszklona aktowa 80x45x220 szt. 1</w:t>
      </w:r>
    </w:p>
    <w:p w:rsidR="00012FCC" w:rsidRPr="000A6C3F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Szafa z drzwiami uchylnymi , w dolnej części o wysokości ok. 720 mm, wykonane z płyty wiórowej obustronnie laminowanej o klasie higieniczności E1, obrzeże pcv dobrane pod kolor płyty w górnej części z czterema półkami, zamykanymi frontem przeszklonym - szkło matowe w ramce aluminiowej typu Z-1. Elementy widoczne oklejone obrzeżem pcv 2 mm, fronty półek oklejone obrzeżem pcv grubości 1 mm. Korpus, fronty , półki oraz wieniec dolny wykonane z płyty grubości 18 mm, wieniec górny wykonany z płyty grubości 25 mm. Plecy regału wykonane z płyty wiórowej obustronnie laminowanej grubości min. 8 mm w kolorze mebla. Plecy muszą być wsuwane w nafrezowane rowki w bokach i i wieńcu górnym szafki, dodatkowo przymocowane do ścianek bocznych kątownikami. Nie dopuszcza się </w:t>
      </w:r>
      <w:r w:rsidRPr="00F138F4">
        <w:rPr>
          <w:color w:val="00000A"/>
          <w:sz w:val="22"/>
          <w:szCs w:val="22"/>
        </w:rPr>
        <w:lastRenderedPageBreak/>
        <w:t>pleców nakładanych. Fronty muszą posiadać minimum 2 zawiasy puszkowe niklowane o średnicy puszki min 35 mm z możliwością regulacji w dwóch płaszczyznach (na jedno skrzydło drzwi) o kącie rozwarcia do 110 stopni. Szafa musi posiadać metalowe stopki poziomujące, z możliwością regulacji od wnętrza , stopki mocowane w dwóch płaszczyznach – do boku  i do cokołu , cokół o wysokości ok. 50 mm. Uchwyty metalowe o rozstawie min. 128 mm, forma prosta, kolor do uzgodnienia. Wszystkie  półki zamontowane  z możliwością regulacji w 5 pozycjach, co 32 mm. Szafa wyposażona w zamek meblowy z dwoma kluczami łamanymi.</w:t>
      </w:r>
    </w:p>
    <w:p w:rsidR="00012FCC" w:rsidRPr="00F138F4" w:rsidRDefault="00012FCC" w:rsidP="000A6C3F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A6C3F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06368" behindDoc="0" locked="0" layoutInCell="1" allowOverlap="1" wp14:anchorId="5C12B749" wp14:editId="550E61D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257425" cy="3409315"/>
            <wp:effectExtent l="0" t="0" r="0" b="0"/>
            <wp:wrapTopAndBottom/>
            <wp:docPr id="65" name="Obraz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34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0A6C3F" w:rsidRDefault="000A6C3F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19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F138F4">
        <w:rPr>
          <w:b/>
          <w:bCs/>
          <w:sz w:val="22"/>
          <w:szCs w:val="22"/>
          <w:highlight w:val="yellow"/>
          <w:u w:val="single"/>
        </w:rPr>
        <w:t>Zabudowa kaloryfera 255x30x74 szt. 1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Zabudowa wykonana z płyty wiórowej obustronnie laminowanej o klasie higieniczności E1, obrzeże pcv dobrane pod kolor płyty. Elementy widoczne oklejone obrzeżem 1 mm, fronty półek oklejone obrzeże pcv grubości 1 mm. Zabudowa składa się z ,,szczebelków” połaczonych elementem z płyty przykrywającym parapet i łączącą listwą dolną. Wieniec górny licowany ze szczebelkami.</w:t>
      </w:r>
      <w:r w:rsidRPr="00F138F4">
        <w:rPr>
          <w:color w:val="FF0000"/>
          <w:sz w:val="22"/>
          <w:szCs w:val="22"/>
        </w:rPr>
        <w:t xml:space="preserve"> 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akacja,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07392" behindDoc="0" locked="0" layoutInCell="1" allowOverlap="1" wp14:anchorId="23CBFAF4" wp14:editId="63671C8F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390390" cy="1800225"/>
            <wp:effectExtent l="0" t="0" r="0" b="0"/>
            <wp:wrapTopAndBottom/>
            <wp:docPr id="66" name="Obraz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3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9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A6C3F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20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F138F4">
        <w:rPr>
          <w:b/>
          <w:bCs/>
          <w:sz w:val="22"/>
          <w:szCs w:val="22"/>
          <w:highlight w:val="yellow"/>
          <w:u w:val="single"/>
        </w:rPr>
        <w:t>Listwy odbojowe 225x1,8x45 szt.1 , 38x1,8x220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012FCC" w:rsidRPr="000A6C3F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Kolor płyty– akacja, szczegóły</w:t>
      </w:r>
      <w:r w:rsidR="000A6C3F">
        <w:rPr>
          <w:b/>
          <w:bCs/>
          <w:color w:val="00000A"/>
          <w:sz w:val="22"/>
          <w:szCs w:val="22"/>
        </w:rPr>
        <w:t xml:space="preserve"> do uzgodnienia z Zamawiającym.</w:t>
      </w:r>
    </w:p>
    <w:p w:rsidR="00012FCC" w:rsidRPr="00F138F4" w:rsidRDefault="000A6C3F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21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F138F4">
        <w:rPr>
          <w:b/>
          <w:bCs/>
          <w:sz w:val="22"/>
          <w:szCs w:val="22"/>
          <w:highlight w:val="yellow"/>
          <w:u w:val="single"/>
        </w:rPr>
        <w:t>Fotel obrotowy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 Cechy charakterystyczne fotela: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 xml:space="preserve">Mechanizm Epron Syncron </w:t>
      </w:r>
      <w:r w:rsidRPr="00F138F4">
        <w:rPr>
          <w:sz w:val="22"/>
          <w:szCs w:val="22"/>
        </w:rPr>
        <w:t xml:space="preserve">-możliwość swobodnego kołysania się, oparcie odchylające się synchronicznie z siedziskiem w stosunku 2:1, możliwość blokady siedziska i oparcia w 5 pozycjach oraz regulowana wysokość fotela za pomocą podnośnika pneumatycznego, regulowana wysokość podparcia lędźwi, a także regulacja siły oporu oparcia i system Anti-Shock - zabezpieczenie przed uderzeniem oparcia w plecy użytkownik. Maksymalny kąt wychylenia oparcia wynosi 20˚, przy 11˚ odchylenia siedziska,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Siedzisko i oparcie</w:t>
      </w:r>
      <w:r w:rsidRPr="00F138F4">
        <w:rPr>
          <w:sz w:val="22"/>
          <w:szCs w:val="22"/>
        </w:rPr>
        <w:t xml:space="preserve"> – szerokie siedzisko, wyprofilowane, wysokie oparcie fotela, miękkie, tapicerowane, regulowany, tapicerowany zagłówek.  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lastRenderedPageBreak/>
        <w:t>Podłokietniki –</w:t>
      </w:r>
      <w:r w:rsidRPr="00F138F4">
        <w:rPr>
          <w:sz w:val="22"/>
          <w:szCs w:val="22"/>
        </w:rPr>
        <w:t xml:space="preserve"> regulowane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Podstawa</w:t>
      </w:r>
      <w:r w:rsidRPr="00F138F4">
        <w:rPr>
          <w:sz w:val="22"/>
          <w:szCs w:val="22"/>
        </w:rPr>
        <w:t xml:space="preserve"> – pięcioramienna aluminiowa w wykończeniu alu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Kółka</w:t>
      </w:r>
      <w:r w:rsidRPr="00F138F4">
        <w:rPr>
          <w:sz w:val="22"/>
          <w:szCs w:val="22"/>
        </w:rPr>
        <w:t xml:space="preserve"> - samohamowne kółka do powierzchni miękkich(śr. 50 cm) 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696128" behindDoc="0" locked="0" layoutInCell="1" allowOverlap="1" wp14:anchorId="05BF8374" wp14:editId="1F22A307">
            <wp:simplePos x="0" y="0"/>
            <wp:positionH relativeFrom="column">
              <wp:posOffset>1963420</wp:posOffset>
            </wp:positionH>
            <wp:positionV relativeFrom="paragraph">
              <wp:posOffset>343535</wp:posOffset>
            </wp:positionV>
            <wp:extent cx="1516380" cy="3038475"/>
            <wp:effectExtent l="0" t="0" r="7620" b="9525"/>
            <wp:wrapTopAndBottom/>
            <wp:docPr id="67" name="Obraz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2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pStyle w:val="Tekstpodstawowy"/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A6C3F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22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426D92">
        <w:rPr>
          <w:b/>
          <w:bCs/>
          <w:sz w:val="22"/>
          <w:szCs w:val="22"/>
          <w:u w:val="single"/>
        </w:rPr>
        <w:t>Krzesło szt. 4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Cechy charakterystyczne krzesła: </w:t>
      </w:r>
    </w:p>
    <w:p w:rsidR="00012FCC" w:rsidRPr="00F138F4" w:rsidRDefault="00012FCC" w:rsidP="00012FCC">
      <w:pPr>
        <w:jc w:val="both"/>
        <w:rPr>
          <w:b/>
          <w:sz w:val="22"/>
          <w:szCs w:val="22"/>
        </w:rPr>
      </w:pPr>
    </w:p>
    <w:p w:rsidR="00012FCC" w:rsidRPr="00F138F4" w:rsidRDefault="00012FCC" w:rsidP="00012FCC">
      <w:pPr>
        <w:pStyle w:val="Tekstpodstawowy"/>
        <w:numPr>
          <w:ilvl w:val="0"/>
          <w:numId w:val="3"/>
        </w:numPr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oparcie</w:t>
      </w:r>
    </w:p>
    <w:p w:rsidR="00012FCC" w:rsidRPr="00F138F4" w:rsidRDefault="00012FCC" w:rsidP="00012FCC">
      <w:pPr>
        <w:pStyle w:val="Tekstpodstawowy"/>
        <w:numPr>
          <w:ilvl w:val="0"/>
          <w:numId w:val="3"/>
        </w:numPr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012FCC" w:rsidRPr="00F138F4" w:rsidRDefault="00012FCC" w:rsidP="00012FCC">
      <w:pPr>
        <w:pStyle w:val="Tekstpodstawowy"/>
        <w:numPr>
          <w:ilvl w:val="0"/>
          <w:numId w:val="4"/>
        </w:numPr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stalowa chromowana rama</w:t>
      </w:r>
    </w:p>
    <w:p w:rsidR="00012FCC" w:rsidRPr="00F138F4" w:rsidRDefault="00012FCC" w:rsidP="00012FCC">
      <w:pPr>
        <w:pStyle w:val="Tekstpodstawowy"/>
        <w:numPr>
          <w:ilvl w:val="0"/>
          <w:numId w:val="5"/>
        </w:numPr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stalowe podłokietniki z plastikowymi nakładkami</w:t>
      </w:r>
    </w:p>
    <w:p w:rsidR="00012FCC" w:rsidRPr="00F138F4" w:rsidRDefault="00012FCC" w:rsidP="00012FCC">
      <w:pPr>
        <w:pStyle w:val="Tekstpodstawowy"/>
        <w:numPr>
          <w:ilvl w:val="0"/>
          <w:numId w:val="6"/>
        </w:numPr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 (max. 2 szt.)</w:t>
      </w:r>
    </w:p>
    <w:p w:rsidR="00012FCC" w:rsidRPr="00F138F4" w:rsidRDefault="00012FCC" w:rsidP="000A6C3F">
      <w:pPr>
        <w:jc w:val="both"/>
        <w:rPr>
          <w:sz w:val="22"/>
          <w:szCs w:val="22"/>
        </w:rPr>
        <w:sectPr w:rsidR="00012FCC" w:rsidRPr="00F138F4" w:rsidSect="00012FCC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  <w:r w:rsidRPr="00F138F4">
        <w:rPr>
          <w:b/>
          <w:bCs/>
          <w:sz w:val="22"/>
          <w:szCs w:val="22"/>
        </w:rPr>
        <w:lastRenderedPageBreak/>
        <w:t xml:space="preserve">Kolor tapicerki – </w:t>
      </w:r>
      <w:r w:rsidRPr="00F138F4">
        <w:rPr>
          <w:sz w:val="22"/>
          <w:szCs w:val="22"/>
        </w:rPr>
        <w:t xml:space="preserve"> do ustalenia z Za</w:t>
      </w:r>
      <w:r w:rsidR="000A6C3F">
        <w:rPr>
          <w:sz w:val="22"/>
          <w:szCs w:val="22"/>
        </w:rPr>
        <w:t>mawiającym, tapicerka z grupy 1</w:t>
      </w:r>
    </w:p>
    <w:p w:rsidR="00012FCC" w:rsidRPr="00F138F4" w:rsidRDefault="00012FCC" w:rsidP="000A6C3F">
      <w:pPr>
        <w:jc w:val="both"/>
        <w:rPr>
          <w:sz w:val="22"/>
          <w:szCs w:val="22"/>
        </w:rPr>
        <w:sectPr w:rsidR="00012FCC" w:rsidRPr="00F138F4" w:rsidSect="00012FCC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012FCC" w:rsidRPr="00F138F4" w:rsidRDefault="00012FCC" w:rsidP="000A6C3F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0A6C3F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697152" behindDoc="0" locked="0" layoutInCell="1" allowOverlap="1" wp14:anchorId="0ED50BA1" wp14:editId="1E2BC8ED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438400" cy="3048000"/>
            <wp:effectExtent l="0" t="0" r="0" b="0"/>
            <wp:wrapTopAndBottom/>
            <wp:docPr id="68" name="Obraz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2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426D92" w:rsidRDefault="00012FCC" w:rsidP="00012FCC">
      <w:pPr>
        <w:pStyle w:val="Akapitzlist"/>
        <w:numPr>
          <w:ilvl w:val="0"/>
          <w:numId w:val="13"/>
        </w:numPr>
        <w:spacing w:after="0"/>
        <w:ind w:left="0" w:hanging="51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26D92">
        <w:rPr>
          <w:rFonts w:ascii="Times New Roman" w:hAnsi="Times New Roman" w:cs="Times New Roman"/>
          <w:b/>
          <w:bCs/>
          <w:sz w:val="22"/>
          <w:szCs w:val="22"/>
          <w:u w:val="single"/>
        </w:rPr>
        <w:t>POKÓJ PRACOWNICZY JEDNOOSOBOWY</w:t>
      </w:r>
      <w:r w:rsidR="00426D92" w:rsidRPr="00426D9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BD0F14" w:rsidP="00426D92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23</w:t>
      </w:r>
      <w:r w:rsidR="00012FCC" w:rsidRPr="00426D92">
        <w:rPr>
          <w:b/>
          <w:bCs/>
          <w:sz w:val="22"/>
          <w:szCs w:val="22"/>
          <w:u w:val="single"/>
        </w:rPr>
        <w:t xml:space="preserve">. Biurko 130x60x75 szt. </w:t>
      </w:r>
      <w:r w:rsidR="00426D92" w:rsidRPr="00426D92">
        <w:rPr>
          <w:b/>
          <w:bCs/>
          <w:sz w:val="22"/>
          <w:szCs w:val="22"/>
          <w:u w:val="single"/>
        </w:rPr>
        <w:t>3</w:t>
      </w:r>
    </w:p>
    <w:p w:rsidR="00012FCC" w:rsidRPr="00F138F4" w:rsidRDefault="00012FCC" w:rsidP="00426D92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426D92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Biurko wyposażone w półkę pod klawiaturę  - prowadnice rolkowe, umiejscowienie półki ustalić z Zamawiającym podczas montażu. W biurku zamontować plastikowe przelotki na kable, umiejscowienie ustalić z Zamawiającym podczas montażu.</w:t>
      </w:r>
    </w:p>
    <w:p w:rsidR="00012FCC" w:rsidRPr="00F138F4" w:rsidRDefault="00012FCC" w:rsidP="00426D92">
      <w:pPr>
        <w:spacing w:line="240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426D92">
      <w:pPr>
        <w:spacing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426D92">
      <w:pPr>
        <w:spacing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08416" behindDoc="0" locked="0" layoutInCell="1" allowOverlap="1" wp14:anchorId="10C7F0BC" wp14:editId="616B1E75">
            <wp:simplePos x="0" y="0"/>
            <wp:positionH relativeFrom="column">
              <wp:posOffset>2565400</wp:posOffset>
            </wp:positionH>
            <wp:positionV relativeFrom="paragraph">
              <wp:posOffset>3810</wp:posOffset>
            </wp:positionV>
            <wp:extent cx="5118735" cy="4044950"/>
            <wp:effectExtent l="0" t="0" r="5715" b="0"/>
            <wp:wrapTopAndBottom/>
            <wp:docPr id="69" name="Obraz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35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-22" t="-27" r="-22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735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426D92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2</w:t>
      </w:r>
      <w:r w:rsidR="00BD0F14">
        <w:rPr>
          <w:b/>
          <w:bCs/>
          <w:sz w:val="22"/>
          <w:szCs w:val="22"/>
          <w:u w:val="single"/>
        </w:rPr>
        <w:t>4</w:t>
      </w:r>
      <w:r w:rsidRPr="00F138F4">
        <w:rPr>
          <w:b/>
          <w:bCs/>
          <w:sz w:val="22"/>
          <w:szCs w:val="22"/>
          <w:u w:val="single"/>
        </w:rPr>
        <w:t xml:space="preserve">. </w:t>
      </w:r>
      <w:r w:rsidRPr="00426D92">
        <w:rPr>
          <w:b/>
          <w:bCs/>
          <w:sz w:val="22"/>
          <w:szCs w:val="22"/>
          <w:u w:val="single"/>
        </w:rPr>
        <w:t xml:space="preserve">Biurko 100x50x75 szt. </w:t>
      </w:r>
      <w:r w:rsidR="00426D92">
        <w:rPr>
          <w:b/>
          <w:bCs/>
          <w:sz w:val="22"/>
          <w:szCs w:val="22"/>
          <w:u w:val="single"/>
        </w:rPr>
        <w:t>3</w:t>
      </w:r>
    </w:p>
    <w:p w:rsidR="00012FCC" w:rsidRPr="00426D92" w:rsidRDefault="00012FCC" w:rsidP="00012FCC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</w:t>
      </w:r>
    </w:p>
    <w:p w:rsidR="00012FCC" w:rsidRPr="00426D92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709440" behindDoc="0" locked="0" layoutInCell="1" allowOverlap="1" wp14:anchorId="657C5740" wp14:editId="6E2C2FE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34000" cy="4200525"/>
            <wp:effectExtent l="0" t="0" r="0" b="0"/>
            <wp:wrapTopAndBottom/>
            <wp:docPr id="70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1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BD0F14" w:rsidRDefault="00BD0F14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25</w:t>
      </w:r>
      <w:r w:rsidR="00012FCC" w:rsidRPr="00BD0F14">
        <w:rPr>
          <w:b/>
          <w:bCs/>
          <w:sz w:val="22"/>
          <w:szCs w:val="22"/>
          <w:u w:val="single"/>
        </w:rPr>
        <w:t>. Kontener 45x45x65 szt.</w:t>
      </w:r>
      <w:r w:rsidRPr="00BD0F14">
        <w:rPr>
          <w:b/>
          <w:bCs/>
          <w:sz w:val="22"/>
          <w:szCs w:val="22"/>
          <w:u w:val="single"/>
        </w:rPr>
        <w:t>6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Kontener mobilny</w:t>
      </w:r>
      <w:r w:rsidRPr="00F138F4">
        <w:rPr>
          <w:b/>
          <w:bCs/>
          <w:color w:val="00000A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prosta, kolor do uzgodnienia.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noProof/>
          <w:color w:val="00000A"/>
          <w:sz w:val="22"/>
          <w:szCs w:val="22"/>
        </w:rPr>
        <w:drawing>
          <wp:anchor distT="0" distB="0" distL="0" distR="0" simplePos="0" relativeHeight="251683840" behindDoc="0" locked="0" layoutInCell="1" allowOverlap="1" wp14:anchorId="3036A236" wp14:editId="3AF9BDAC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50995" cy="4150995"/>
            <wp:effectExtent l="0" t="0" r="0" b="0"/>
            <wp:wrapSquare wrapText="largest"/>
            <wp:docPr id="71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95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BD0F14" w:rsidRDefault="00BD0F14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26</w:t>
      </w:r>
      <w:r w:rsidR="00012FCC" w:rsidRPr="00BD0F14">
        <w:rPr>
          <w:b/>
          <w:bCs/>
          <w:sz w:val="22"/>
          <w:szCs w:val="22"/>
          <w:u w:val="single"/>
        </w:rPr>
        <w:t xml:space="preserve">. Stolik 70x70x75 szt. </w:t>
      </w:r>
      <w:r w:rsidRPr="00BD0F14">
        <w:rPr>
          <w:b/>
          <w:bCs/>
          <w:sz w:val="22"/>
          <w:szCs w:val="22"/>
          <w:u w:val="single"/>
        </w:rPr>
        <w:t>3</w:t>
      </w:r>
    </w:p>
    <w:p w:rsidR="00012FCC" w:rsidRPr="00BD0F14" w:rsidRDefault="00012FCC" w:rsidP="00BD0F14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wykonany z płyty obustronnie laminowanej o klasie higieniczności E1,  grubości 25 mm, oklejonej obrzeżem pcv o  grubości 2 mm, w kolorze płyty. Nogi o wymiarach 80x80mm, wykonane z elementów płyty obustronnie laminowanej o klasie higieniczności E1,  grubości 18 mm, oklejonej obrzeżem pcv o  grubości 1 mm, w kolorze płyty, skręconych w formę prostokąta. .Listwy  łączące nogi,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 Elementy stolika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012FCC" w:rsidRPr="00F138F4" w:rsidRDefault="00012FCC" w:rsidP="00BD0F14">
      <w:pPr>
        <w:spacing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akacja, szczegóły do uzgodnienia z Zamawiającym.</w:t>
      </w:r>
    </w:p>
    <w:p w:rsidR="00012FCC" w:rsidRPr="00F138F4" w:rsidRDefault="00012FCC" w:rsidP="00BD0F14">
      <w:pPr>
        <w:spacing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BD0F1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10464" behindDoc="0" locked="0" layoutInCell="1" allowOverlap="1" wp14:anchorId="19EE30F9" wp14:editId="61D990D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427220" cy="4170045"/>
            <wp:effectExtent l="0" t="0" r="0" b="0"/>
            <wp:wrapTopAndBottom/>
            <wp:docPr id="72" name="Obraz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3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-32" t="-34" r="-32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BD0F14" w:rsidRDefault="00BD0F14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27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BD0F14">
        <w:rPr>
          <w:b/>
          <w:bCs/>
          <w:sz w:val="22"/>
          <w:szCs w:val="22"/>
          <w:u w:val="single"/>
        </w:rPr>
        <w:t>Komoda 120x45x100 szt.</w:t>
      </w:r>
      <w:r w:rsidRPr="00BD0F14">
        <w:rPr>
          <w:b/>
          <w:bCs/>
          <w:sz w:val="22"/>
          <w:szCs w:val="22"/>
          <w:u w:val="single"/>
        </w:rPr>
        <w:t>3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Szafka musi posiadać metalowe stopki poziomujące, z możliwością regulacji od wnętrza </w:t>
      </w:r>
      <w:r w:rsidRPr="00F138F4">
        <w:rPr>
          <w:color w:val="00000A"/>
          <w:sz w:val="22"/>
          <w:szCs w:val="22"/>
        </w:rPr>
        <w:lastRenderedPageBreak/>
        <w:t>szafy, stopki mocowane w 2 płaszczyznach – do boku i do cokołu szafki. Uchwyty metalowe o rozstawie min. 128 mm, forma prosta, kolor do uzgodnienia.  Szafka posiada 3 półki z możliwością regulacji w 5 pozycjach, co 32 mm. Komoda wyposażona w zamek meblowy z dwoma kluczami łamanymi.</w:t>
      </w:r>
    </w:p>
    <w:p w:rsidR="00012FCC" w:rsidRPr="00BD0F1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BD0F14" w:rsidRDefault="00012FCC" w:rsidP="00BD0F14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89984" behindDoc="0" locked="0" layoutInCell="1" allowOverlap="1" wp14:anchorId="7296F793" wp14:editId="24A4B05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8860" cy="4933950"/>
            <wp:effectExtent l="0" t="0" r="0" b="0"/>
            <wp:wrapTopAndBottom/>
            <wp:docPr id="73" name="Obraz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1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-23" t="-28" r="-23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BD0F14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28</w:t>
      </w:r>
      <w:r w:rsidR="00012FCC" w:rsidRPr="00BD0F14">
        <w:rPr>
          <w:b/>
          <w:color w:val="00000A"/>
          <w:sz w:val="22"/>
          <w:szCs w:val="22"/>
          <w:u w:val="single"/>
        </w:rPr>
        <w:t xml:space="preserve">.  Aneks kuchenny z ociekaczem 100x60x220 szt. </w:t>
      </w:r>
      <w:r w:rsidRPr="00BD0F14">
        <w:rPr>
          <w:b/>
          <w:color w:val="00000A"/>
          <w:sz w:val="22"/>
          <w:szCs w:val="22"/>
          <w:u w:val="single"/>
        </w:rPr>
        <w:t>3</w:t>
      </w:r>
    </w:p>
    <w:p w:rsidR="00012FCC" w:rsidRPr="00F138F4" w:rsidRDefault="00012FCC" w:rsidP="00BD0F14">
      <w:pPr>
        <w:spacing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Dolne fronty o wysokości ok. 720 mm, górne fronty o wysokości ok. 1400 mm. Wieniec górny wykonany z płyty o grubości 25 mm. We wnętrzu szafki z frontami dolnymi znajduje się umywalka- znajdująca się u Zamawiającego, należy wyciąć </w:t>
      </w:r>
      <w:r w:rsidRPr="00F138F4">
        <w:rPr>
          <w:color w:val="00000A"/>
          <w:sz w:val="22"/>
          <w:szCs w:val="22"/>
        </w:rPr>
        <w:lastRenderedPageBreak/>
        <w:t xml:space="preserve">odpowiedni otwór w blacie. Blat kuchenny laminowany o grubości min. 28 mm, fabrycznie zaoblony. We wnętrzu szafki z górnymi frontami znajduje się dwupółkowy ociekacz i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prosta, kolor do uzgodnienia. Szafka musi posiadać metalowe stopki poziomujące, z możliwością regulacji od wnętrza szafki, stopki mocowane w 2 płaszczyznach – od boki i od przodu szafki, cokół o wysokości ok. 50 mm. Korpus klejony, szafka montowana w fabryce producenta. </w:t>
      </w:r>
    </w:p>
    <w:p w:rsidR="00012FCC" w:rsidRPr="00F138F4" w:rsidRDefault="00012FCC" w:rsidP="00BD0F14">
      <w:pPr>
        <w:jc w:val="both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BD0F14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012FCC" w:rsidRPr="00BD0F1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11488" behindDoc="0" locked="0" layoutInCell="1" allowOverlap="1" wp14:anchorId="5D0D259C" wp14:editId="5C68BA1F">
            <wp:simplePos x="0" y="0"/>
            <wp:positionH relativeFrom="column">
              <wp:posOffset>3150870</wp:posOffset>
            </wp:positionH>
            <wp:positionV relativeFrom="paragraph">
              <wp:posOffset>3810</wp:posOffset>
            </wp:positionV>
            <wp:extent cx="4100195" cy="5172075"/>
            <wp:effectExtent l="0" t="0" r="0" b="9525"/>
            <wp:wrapTopAndBottom/>
            <wp:docPr id="74" name="Obraz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3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BD0F14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29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012FCC" w:rsidRPr="00BD0F14">
        <w:rPr>
          <w:b/>
          <w:color w:val="00000A"/>
          <w:sz w:val="22"/>
          <w:szCs w:val="22"/>
          <w:u w:val="single"/>
        </w:rPr>
        <w:t xml:space="preserve">Szafa ubraniowa 50x45x220 szt. </w:t>
      </w:r>
      <w:r w:rsidRPr="00BD0F14">
        <w:rPr>
          <w:b/>
          <w:color w:val="00000A"/>
          <w:sz w:val="22"/>
          <w:szCs w:val="22"/>
          <w:u w:val="single"/>
        </w:rPr>
        <w:t>3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lastRenderedPageBreak/>
        <w:t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36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o kącie rozwarcia do 110 stopni. Szafa wyposażona w wysuwny wieszak na ubrania, mocowany pod półką konstrukcyjną.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Szafa musi posiadać metalowe stopki poziomujące, z możliwością regulacji od wnętrza szafy, stopki mocowane w dwóch płaszczyznach – do boku i do przodu szafy, cokół o wysokości ok. 50 mm. Uchwyty metalowe o rozstawie min. 128  mm, forma prosta, kolor do uzgodnienia. Szafa wyposażona w zamek meblowy z dwoma kluczami łamanymi.  Korpus klejony, szafka montowana w fabryce producenta. 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Wygląd jak na rysunku poglądowym:</w:t>
      </w:r>
    </w:p>
    <w:p w:rsidR="00012FCC" w:rsidRPr="00BD0F14" w:rsidRDefault="00012FCC" w:rsidP="002E1D43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712512" behindDoc="0" locked="0" layoutInCell="1" allowOverlap="1" wp14:anchorId="38B9190B" wp14:editId="3002966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52600" cy="2790190"/>
            <wp:effectExtent l="0" t="0" r="0" b="0"/>
            <wp:wrapTopAndBottom/>
            <wp:docPr id="75" name="Obraz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3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2E1D43" w:rsidP="002E1D43">
      <w:pPr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30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012FCC" w:rsidRPr="002E1D43">
        <w:rPr>
          <w:b/>
          <w:color w:val="00000A"/>
          <w:sz w:val="22"/>
          <w:szCs w:val="22"/>
          <w:u w:val="single"/>
        </w:rPr>
        <w:t>Regał zamykany 80x45x220 szt.</w:t>
      </w:r>
      <w:r w:rsidRPr="002E1D43">
        <w:rPr>
          <w:b/>
          <w:color w:val="00000A"/>
          <w:sz w:val="22"/>
          <w:szCs w:val="22"/>
          <w:u w:val="single"/>
        </w:rPr>
        <w:t>6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Regał z drzwiami uchylnymi w dolnej części o wysokości ok. 710 mm, w środkowej części z drzwiami uchylnymi o wysokości ok. 710 mm, z drzwiami uchylnymi w górnej części o wysokości ok. 710 mm, wykonany z płyty wiórowej obustronnie laminowanej o klasie higieniczności E1, obrzeże pcv dobrane pod kolor płyty. </w:t>
      </w:r>
      <w:r w:rsidRPr="00F138F4">
        <w:rPr>
          <w:color w:val="00000A"/>
          <w:sz w:val="22"/>
          <w:szCs w:val="22"/>
        </w:rPr>
        <w:lastRenderedPageBreak/>
        <w:t>Elementy widoczne oklejone obrzeżem pcv 2 mm, fronty półek oklejone obrzeżem pcvgrubości 1 mm. Korpus, fronty , półki oraz wieniec dolny wykonane z płyty grubości 18 mm, wieniec górny wykonany z płyty grubości 36 mm. Plecy regału wykonane z płyty wiórowej obustronnie laminowanej grubości min. 10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 W regale zamontowane 3 szt zamki meblowe z dwoma kluczami łamanymi. Umiejscowienie zamków jak na widocznym poniżej rysunku. Uchwyty metalowe o rozstawie min. 128 mm, forma prosta, kolor do uzgodnienia. Regał posiada wewnąt</w:t>
      </w:r>
      <w:r w:rsidR="002E1D43">
        <w:rPr>
          <w:color w:val="00000A"/>
          <w:sz w:val="22"/>
          <w:szCs w:val="22"/>
        </w:rPr>
        <w:t>rz przestrzenie na segregatory.</w:t>
      </w:r>
    </w:p>
    <w:p w:rsidR="00012FCC" w:rsidRPr="00F138F4" w:rsidRDefault="00012FCC" w:rsidP="002E1D43">
      <w:pPr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2E1D43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  <w:r w:rsidRPr="00F138F4">
        <w:rPr>
          <w:b/>
          <w:bCs/>
          <w:noProof/>
          <w:color w:val="00000A"/>
          <w:sz w:val="22"/>
          <w:szCs w:val="22"/>
          <w:u w:val="single"/>
        </w:rPr>
        <w:drawing>
          <wp:anchor distT="0" distB="0" distL="0" distR="0" simplePos="0" relativeHeight="251713536" behindDoc="0" locked="0" layoutInCell="1" allowOverlap="1" wp14:anchorId="6E5104B2" wp14:editId="352E169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905000" cy="3190240"/>
            <wp:effectExtent l="0" t="0" r="0" b="0"/>
            <wp:wrapTopAndBottom/>
            <wp:docPr id="76" name="Obraz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4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2E1D43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31</w:t>
      </w:r>
      <w:r w:rsidR="00012FCC" w:rsidRPr="002E1D43">
        <w:rPr>
          <w:b/>
          <w:bCs/>
          <w:sz w:val="22"/>
          <w:szCs w:val="22"/>
          <w:u w:val="single"/>
        </w:rPr>
        <w:t>. Listwy odbojowe 320x1,8x45 szt.</w:t>
      </w:r>
      <w:r w:rsidRPr="002E1D43">
        <w:rPr>
          <w:b/>
          <w:bCs/>
          <w:sz w:val="22"/>
          <w:szCs w:val="22"/>
          <w:u w:val="single"/>
        </w:rPr>
        <w:t>3</w:t>
      </w:r>
      <w:r w:rsidR="00012FCC" w:rsidRPr="002E1D43">
        <w:rPr>
          <w:b/>
          <w:bCs/>
          <w:sz w:val="22"/>
          <w:szCs w:val="22"/>
          <w:u w:val="single"/>
        </w:rPr>
        <w:t xml:space="preserve"> , 500x1,8x45 szt. </w:t>
      </w:r>
      <w:r w:rsidRPr="002E1D43">
        <w:rPr>
          <w:b/>
          <w:bCs/>
          <w:sz w:val="22"/>
          <w:szCs w:val="22"/>
          <w:u w:val="single"/>
        </w:rPr>
        <w:t>3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012FCC" w:rsidRPr="002E1D43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akacja, szczegół</w:t>
      </w:r>
      <w:r w:rsidR="002E1D43">
        <w:rPr>
          <w:b/>
          <w:color w:val="00000A"/>
          <w:sz w:val="22"/>
          <w:szCs w:val="22"/>
        </w:rPr>
        <w:t>y do uzgodnienia z Zamawiającym</w:t>
      </w:r>
    </w:p>
    <w:p w:rsidR="00012FCC" w:rsidRPr="002E1D43" w:rsidRDefault="002E1D43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32</w:t>
      </w:r>
      <w:r w:rsidR="00012FCC" w:rsidRPr="002E1D43">
        <w:rPr>
          <w:b/>
          <w:bCs/>
          <w:sz w:val="22"/>
          <w:szCs w:val="22"/>
          <w:u w:val="single"/>
        </w:rPr>
        <w:t xml:space="preserve">. Fotel obrotowy szt. </w:t>
      </w:r>
      <w:r w:rsidRPr="002E1D43">
        <w:rPr>
          <w:b/>
          <w:bCs/>
          <w:sz w:val="22"/>
          <w:szCs w:val="22"/>
          <w:u w:val="single"/>
        </w:rPr>
        <w:t>3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Cechy charakterystyczne krzesła: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Siedzisko - tapicerowane tkaniną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Dostępne regulacje: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1. Regulacja wysokości siedziska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2. Regulacja kąta odchylenia oparcia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3. Regulacja podparcia lędźwiowego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4. Regulacja głębokości siedziska</w:t>
      </w:r>
    </w:p>
    <w:p w:rsidR="00012FCC" w:rsidRPr="002E1D43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5. Regulacja siły odchylania opar</w:t>
      </w:r>
      <w:r w:rsidR="002E1D43">
        <w:rPr>
          <w:color w:val="000000"/>
          <w:sz w:val="22"/>
          <w:szCs w:val="22"/>
          <w:highlight w:val="white"/>
        </w:rPr>
        <w:t>cia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Mechanizmy</w:t>
      </w:r>
    </w:p>
    <w:p w:rsidR="00012FCC" w:rsidRPr="002E1D43" w:rsidRDefault="00012FCC" w:rsidP="00012FCC">
      <w:pPr>
        <w:pStyle w:val="Tekstpodstawowy"/>
        <w:numPr>
          <w:ilvl w:val="0"/>
          <w:numId w:val="2"/>
        </w:numPr>
        <w:tabs>
          <w:tab w:val="left" w:pos="0"/>
        </w:tabs>
        <w:spacing w:after="0"/>
        <w:ind w:left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 xml:space="preserve">M+X - synchro z blokadą oparcia w 4 położeniach (zakres regulacji odchylenia: oparcia 22°, siedziska 13°); z regulacją głębokości siedziska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Podłokietniki regulowane góra-dół (zakres 80mm) z miękką nakładką 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Oparcie p</w:t>
      </w:r>
      <w:r w:rsidRPr="00F138F4">
        <w:rPr>
          <w:rFonts w:ascii="Times New Roman" w:hAnsi="Times New Roman"/>
          <w:b w:val="0"/>
          <w:color w:val="000000"/>
          <w:szCs w:val="22"/>
          <w:highlight w:val="white"/>
        </w:rPr>
        <w:t>okryte elastyczną membraną w kolorze czarnym. . Wyposażone w regulację wysokości podparcia lędźwiowego (zakres 70 mm)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 xml:space="preserve">Podstawa- krzyżak czarny plastikowy (nylon) Ø 700 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Kółka twarde kółka na miękką powierzchnię Ø 65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692032" behindDoc="0" locked="0" layoutInCell="1" allowOverlap="1" wp14:anchorId="4425E830" wp14:editId="7D4955E5">
            <wp:simplePos x="0" y="0"/>
            <wp:positionH relativeFrom="column">
              <wp:posOffset>1901190</wp:posOffset>
            </wp:positionH>
            <wp:positionV relativeFrom="paragraph">
              <wp:posOffset>232410</wp:posOffset>
            </wp:positionV>
            <wp:extent cx="2750185" cy="3686175"/>
            <wp:effectExtent l="0" t="0" r="0" b="9525"/>
            <wp:wrapTopAndBottom/>
            <wp:docPr id="77" name="Obraz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2E1D43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33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E1D43">
        <w:rPr>
          <w:b/>
          <w:bCs/>
          <w:sz w:val="22"/>
          <w:szCs w:val="22"/>
          <w:u w:val="single"/>
        </w:rPr>
        <w:t xml:space="preserve">Krzesło szt. </w:t>
      </w:r>
      <w:r>
        <w:rPr>
          <w:b/>
          <w:bCs/>
          <w:sz w:val="22"/>
          <w:szCs w:val="22"/>
          <w:u w:val="single"/>
        </w:rPr>
        <w:t>12</w:t>
      </w:r>
    </w:p>
    <w:p w:rsidR="00012FCC" w:rsidRPr="00F138F4" w:rsidRDefault="00012FCC" w:rsidP="002E1D43">
      <w:pPr>
        <w:jc w:val="both"/>
        <w:rPr>
          <w:b/>
          <w:bCs/>
          <w:sz w:val="22"/>
          <w:szCs w:val="22"/>
        </w:rPr>
      </w:pPr>
    </w:p>
    <w:p w:rsidR="00012FCC" w:rsidRPr="002E1D43" w:rsidRDefault="00012FCC" w:rsidP="002E1D43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Ce</w:t>
      </w:r>
      <w:r w:rsidR="002E1D43">
        <w:rPr>
          <w:b/>
          <w:bCs/>
          <w:sz w:val="22"/>
          <w:szCs w:val="22"/>
        </w:rPr>
        <w:t xml:space="preserve">chy charakterystyczne krzesła: </w:t>
      </w:r>
    </w:p>
    <w:p w:rsidR="00012FCC" w:rsidRPr="00F138F4" w:rsidRDefault="00012FCC" w:rsidP="002E1D43">
      <w:pPr>
        <w:pStyle w:val="Tekstpodstawowy"/>
        <w:numPr>
          <w:ilvl w:val="0"/>
          <w:numId w:val="7"/>
        </w:numPr>
        <w:tabs>
          <w:tab w:val="left" w:pos="0"/>
        </w:tabs>
        <w:spacing w:after="0" w:line="276" w:lineRule="auto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oparcie</w:t>
      </w:r>
    </w:p>
    <w:p w:rsidR="00012FCC" w:rsidRPr="00F138F4" w:rsidRDefault="00012FCC" w:rsidP="002E1D43">
      <w:pPr>
        <w:pStyle w:val="Tekstpodstawowy"/>
        <w:numPr>
          <w:ilvl w:val="0"/>
          <w:numId w:val="7"/>
        </w:numPr>
        <w:tabs>
          <w:tab w:val="left" w:pos="0"/>
        </w:tabs>
        <w:spacing w:after="0" w:line="276" w:lineRule="auto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012FCC" w:rsidRPr="00F138F4" w:rsidRDefault="00012FCC" w:rsidP="002E1D43">
      <w:pPr>
        <w:pStyle w:val="Tekstpodstawowy"/>
        <w:numPr>
          <w:ilvl w:val="0"/>
          <w:numId w:val="8"/>
        </w:numPr>
        <w:tabs>
          <w:tab w:val="left" w:pos="0"/>
        </w:tabs>
        <w:spacing w:after="0" w:line="276" w:lineRule="auto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stalowa rama chromowana</w:t>
      </w:r>
    </w:p>
    <w:p w:rsidR="00012FCC" w:rsidRPr="00F138F4" w:rsidRDefault="00012FCC" w:rsidP="002E1D43">
      <w:pPr>
        <w:pStyle w:val="Tekstpodstawowy"/>
        <w:numPr>
          <w:ilvl w:val="0"/>
          <w:numId w:val="9"/>
        </w:numPr>
        <w:tabs>
          <w:tab w:val="left" w:pos="0"/>
        </w:tabs>
        <w:spacing w:after="0" w:line="276" w:lineRule="auto"/>
        <w:ind w:left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 (max. 2 szt.)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ED7E44" w:rsidRDefault="00012FCC" w:rsidP="00ED7E44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0" distR="0" simplePos="0" relativeHeight="251693056" behindDoc="0" locked="0" layoutInCell="1" allowOverlap="1" wp14:anchorId="017137F1" wp14:editId="6F7BD4DE">
            <wp:simplePos x="0" y="0"/>
            <wp:positionH relativeFrom="column">
              <wp:posOffset>1078865</wp:posOffset>
            </wp:positionH>
            <wp:positionV relativeFrom="paragraph">
              <wp:posOffset>100965</wp:posOffset>
            </wp:positionV>
            <wp:extent cx="2438400" cy="3048000"/>
            <wp:effectExtent l="0" t="0" r="0" b="0"/>
            <wp:wrapTopAndBottom/>
            <wp:docPr id="78" name="Obraz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2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ED7E44" w:rsidRDefault="00012FCC" w:rsidP="00012FCC">
      <w:pPr>
        <w:pStyle w:val="Akapitzlist"/>
        <w:numPr>
          <w:ilvl w:val="0"/>
          <w:numId w:val="13"/>
        </w:numPr>
        <w:spacing w:after="0"/>
        <w:ind w:left="0" w:hanging="371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138F4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 xml:space="preserve">POKÓJ PRACOWNICZY DWUOSOBOWY 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ED7E44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34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ED7E44">
        <w:rPr>
          <w:b/>
          <w:bCs/>
          <w:sz w:val="22"/>
          <w:szCs w:val="22"/>
          <w:u w:val="single"/>
        </w:rPr>
        <w:t xml:space="preserve">Biurko 130x60x75 szt. </w:t>
      </w:r>
      <w:r>
        <w:rPr>
          <w:b/>
          <w:bCs/>
          <w:sz w:val="22"/>
          <w:szCs w:val="22"/>
          <w:u w:val="single"/>
        </w:rPr>
        <w:t>28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Biurko wyposażone w półkę pod klawiaturę  - prowadnice rolkowe, umiejscowienie półki ustalić z Zamawiającym podczas montażu. W biurku zamontować plastikowe przelotki na kable, umiejscowienie ustalić z Zamawiającym podczas montażu.</w:t>
      </w:r>
    </w:p>
    <w:p w:rsidR="00012FCC" w:rsidRPr="00F138F4" w:rsidRDefault="00012FCC" w:rsidP="00012FCC">
      <w:pPr>
        <w:spacing w:line="240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ED7E44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698176" behindDoc="0" locked="0" layoutInCell="1" allowOverlap="1" wp14:anchorId="7CA22AF4" wp14:editId="7456C401">
            <wp:simplePos x="0" y="0"/>
            <wp:positionH relativeFrom="column">
              <wp:posOffset>2479675</wp:posOffset>
            </wp:positionH>
            <wp:positionV relativeFrom="paragraph">
              <wp:posOffset>13970</wp:posOffset>
            </wp:positionV>
            <wp:extent cx="4394835" cy="3472815"/>
            <wp:effectExtent l="0" t="0" r="5715" b="0"/>
            <wp:wrapSquare wrapText="largest"/>
            <wp:docPr id="79" name="Obraz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2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-22" t="-27" r="-22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ED7E44" w:rsidRDefault="00ED7E44" w:rsidP="00012FCC">
      <w:pPr>
        <w:jc w:val="both"/>
        <w:rPr>
          <w:b/>
          <w:bCs/>
          <w:sz w:val="22"/>
          <w:szCs w:val="22"/>
          <w:u w:val="single"/>
        </w:rPr>
      </w:pPr>
    </w:p>
    <w:p w:rsid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</w:p>
    <w:p w:rsid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</w:p>
    <w:p w:rsid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</w:p>
    <w:p w:rsid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35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B29FD">
        <w:rPr>
          <w:b/>
          <w:bCs/>
          <w:sz w:val="22"/>
          <w:szCs w:val="22"/>
          <w:u w:val="single"/>
        </w:rPr>
        <w:t>Kontener 40x45x65 szt.</w:t>
      </w:r>
      <w:r w:rsidR="00ED7E44">
        <w:rPr>
          <w:b/>
          <w:bCs/>
          <w:sz w:val="22"/>
          <w:szCs w:val="22"/>
          <w:u w:val="single"/>
        </w:rPr>
        <w:t>28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Kontener mobilny</w:t>
      </w:r>
      <w:r w:rsidRPr="00F138F4">
        <w:rPr>
          <w:b/>
          <w:bCs/>
          <w:color w:val="00000A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prosta, kolor do uzgodnienia.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2B29FD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noProof/>
          <w:color w:val="00000A"/>
          <w:sz w:val="22"/>
          <w:szCs w:val="22"/>
        </w:rPr>
        <w:drawing>
          <wp:anchor distT="0" distB="0" distL="0" distR="0" simplePos="0" relativeHeight="251684864" behindDoc="0" locked="0" layoutInCell="1" allowOverlap="1" wp14:anchorId="3FAA53D3" wp14:editId="045E8A11">
            <wp:simplePos x="0" y="0"/>
            <wp:positionH relativeFrom="column">
              <wp:posOffset>3268980</wp:posOffset>
            </wp:positionH>
            <wp:positionV relativeFrom="paragraph">
              <wp:posOffset>305435</wp:posOffset>
            </wp:positionV>
            <wp:extent cx="3429000" cy="3429000"/>
            <wp:effectExtent l="0" t="0" r="0" b="0"/>
            <wp:wrapSquare wrapText="largest"/>
            <wp:docPr id="33" name="Obraz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FCC"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2B29FD" w:rsidRDefault="002B29FD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36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B29FD">
        <w:rPr>
          <w:b/>
          <w:bCs/>
          <w:sz w:val="22"/>
          <w:szCs w:val="22"/>
          <w:u w:val="single"/>
        </w:rPr>
        <w:t xml:space="preserve">Dostawka 120x60x75 szt. </w:t>
      </w:r>
      <w:r>
        <w:rPr>
          <w:b/>
          <w:bCs/>
          <w:sz w:val="22"/>
          <w:szCs w:val="22"/>
          <w:u w:val="single"/>
        </w:rPr>
        <w:t>14</w:t>
      </w:r>
    </w:p>
    <w:p w:rsidR="00012FCC" w:rsidRPr="00F138F4" w:rsidRDefault="00012FCC" w:rsidP="002B29FD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>Blat grubości 25 mm, wykonany z płyty dwustronnie laminowanej, o klasie higieniczności E1 oklejony obrzeżem pcv dobranym pod kolor blatu, grubości 2mm. Nogi  wykonane ze stalowej rury o przekroju Ø 50 mm, malowane proszkowo w kolorze RAL 9006. Nogi dostawki zakończone czarnymi plastikowymi stopkami umożliwiającymi poziomowanie w zakresie +15mm</w:t>
      </w:r>
    </w:p>
    <w:p w:rsidR="00012FCC" w:rsidRPr="00F138F4" w:rsidRDefault="00012FCC" w:rsidP="002B29FD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blat – akacja,  szczegóły do uzgodnienia z Zamawiającym.</w:t>
      </w:r>
    </w:p>
    <w:p w:rsidR="00012FCC" w:rsidRPr="002B29FD" w:rsidRDefault="00012FCC" w:rsidP="002B29FD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>W</w:t>
      </w:r>
      <w:r w:rsidR="002B29FD">
        <w:rPr>
          <w:sz w:val="22"/>
          <w:szCs w:val="22"/>
        </w:rPr>
        <w:t>ygląd jak na rysunku poglądowym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14560" behindDoc="0" locked="0" layoutInCell="1" allowOverlap="1" wp14:anchorId="39E35B6F" wp14:editId="6237801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093970" cy="4598670"/>
            <wp:effectExtent l="0" t="0" r="0" b="0"/>
            <wp:wrapTopAndBottom/>
            <wp:docPr id="34" name="Obraz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1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-28" t="-31" r="-28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2B29FD" w:rsidRDefault="002B29FD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37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2B29FD">
        <w:rPr>
          <w:b/>
          <w:bCs/>
          <w:sz w:val="22"/>
          <w:szCs w:val="22"/>
          <w:u w:val="single"/>
        </w:rPr>
        <w:t>Komoda 120x45x100 szt.</w:t>
      </w:r>
      <w:r>
        <w:rPr>
          <w:b/>
          <w:bCs/>
          <w:sz w:val="22"/>
          <w:szCs w:val="22"/>
          <w:u w:val="single"/>
        </w:rPr>
        <w:t>14</w:t>
      </w:r>
    </w:p>
    <w:p w:rsidR="00012FCC" w:rsidRPr="00F138F4" w:rsidRDefault="00012FCC" w:rsidP="002B29FD">
      <w:pPr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 forma prosta, kolor do uzgodnienia.  Szafka posiada 3 półki z możliwością regulacji w 5 pozycjach, co 32 mm. Komoda wyposażona w zamek meblowy z dwoma kluczami łamanymi.</w:t>
      </w:r>
    </w:p>
    <w:p w:rsidR="00012FCC" w:rsidRPr="002B29FD" w:rsidRDefault="00012FCC" w:rsidP="002B29FD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2B29FD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2B29FD" w:rsidP="00012FCC">
      <w:pPr>
        <w:spacing w:after="200" w:line="276" w:lineRule="exact"/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688960" behindDoc="0" locked="0" layoutInCell="1" allowOverlap="1" wp14:anchorId="06392F13" wp14:editId="5ACF9B08">
            <wp:simplePos x="0" y="0"/>
            <wp:positionH relativeFrom="column">
              <wp:posOffset>2175510</wp:posOffset>
            </wp:positionH>
            <wp:positionV relativeFrom="paragraph">
              <wp:posOffset>280035</wp:posOffset>
            </wp:positionV>
            <wp:extent cx="3968750" cy="3200400"/>
            <wp:effectExtent l="0" t="0" r="0" b="0"/>
            <wp:wrapTopAndBottom/>
            <wp:docPr id="35" name="Obraz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az1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-23" t="-28" r="-23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2B29FD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38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 </w:t>
      </w:r>
      <w:r w:rsidR="00012FCC" w:rsidRPr="002B29FD">
        <w:rPr>
          <w:b/>
          <w:color w:val="00000A"/>
          <w:sz w:val="22"/>
          <w:szCs w:val="22"/>
          <w:u w:val="single"/>
        </w:rPr>
        <w:t xml:space="preserve">Aneks kuchenny z ociekaczem 100x60x220 szt. </w:t>
      </w:r>
      <w:r>
        <w:rPr>
          <w:b/>
          <w:color w:val="00000A"/>
          <w:sz w:val="22"/>
          <w:szCs w:val="22"/>
          <w:u w:val="single"/>
        </w:rPr>
        <w:t>14</w:t>
      </w:r>
    </w:p>
    <w:p w:rsidR="00012FCC" w:rsidRPr="00F138F4" w:rsidRDefault="00012FCC" w:rsidP="002B29FD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lastRenderedPageBreak/>
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Dolne fronty o wysokości ok. 720 mm, górne fronty o wysokości ok. 1400 mm. Wieniec górny wykonany z płyty o grubości 25 mm. We wnętrzu szafki z frontami dolnymi znajduje się umywalka- znajdująca się u Zamawiającego, należy wyciąć odpowiedni otwór w blacie. Blat kuchenny laminowany o grubości min. 28 mm, fabrycznie zaoblony. We wnętrzu szafki z górnymi frontami znajduje się dwupółkowy ociekacz i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prosta, kolor do uzgodnienia. Szafka musi posiadać metalowe stopki poziomujące, z możliwością regulacji od wnętrza szafki, stopki mocowane w 2 płaszczyznach – od boki i od przodu szafki, cokół o wysokości ok. 50 mm. Korpus klejony, szafka montowana w fabryce producenta. </w:t>
      </w:r>
    </w:p>
    <w:p w:rsidR="00012FCC" w:rsidRPr="00F138F4" w:rsidRDefault="00012FCC" w:rsidP="002B29FD">
      <w:pPr>
        <w:jc w:val="both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2B29FD" w:rsidP="002B29FD">
      <w:pPr>
        <w:spacing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drawing>
          <wp:anchor distT="0" distB="0" distL="0" distR="0" simplePos="0" relativeHeight="251715584" behindDoc="0" locked="0" layoutInCell="1" allowOverlap="1" wp14:anchorId="697B6569" wp14:editId="3DEE4F60">
            <wp:simplePos x="0" y="0"/>
            <wp:positionH relativeFrom="column">
              <wp:posOffset>2680335</wp:posOffset>
            </wp:positionH>
            <wp:positionV relativeFrom="paragraph">
              <wp:posOffset>281940</wp:posOffset>
            </wp:positionV>
            <wp:extent cx="2951480" cy="3724275"/>
            <wp:effectExtent l="0" t="0" r="1270" b="9525"/>
            <wp:wrapTopAndBottom/>
            <wp:docPr id="36" name="Obraz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4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FCC" w:rsidRPr="00F138F4">
        <w:rPr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</w:p>
    <w:p w:rsidR="00012FCC" w:rsidRPr="00F138F4" w:rsidRDefault="002B29FD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39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012FCC" w:rsidRPr="002B29FD">
        <w:rPr>
          <w:b/>
          <w:color w:val="00000A"/>
          <w:sz w:val="22"/>
          <w:szCs w:val="22"/>
          <w:u w:val="single"/>
        </w:rPr>
        <w:t xml:space="preserve">Szafa ubraniowa 50x45x220 szt. </w:t>
      </w:r>
      <w:r>
        <w:rPr>
          <w:b/>
          <w:color w:val="00000A"/>
          <w:sz w:val="22"/>
          <w:szCs w:val="22"/>
          <w:u w:val="single"/>
        </w:rPr>
        <w:t>14</w:t>
      </w:r>
    </w:p>
    <w:p w:rsidR="00012FCC" w:rsidRPr="002B29FD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36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Szafa musi posiadać metalowe stopki poziomujące, z możliwością regulacji od wnętrza szafy, stopki mocowane w dwóch płaszczyznach – do boku i do przodu szafy, cokół o wysokości ok. 50 mm. Uchwyty metalowe o rozstawie min. 128  mm, forma prosta, kolor do uzgodnienia. Szafa wyposażona w zamek meblowy z dwoma kluczami łamanymi.  Korpus klejony, szafka montowana w fabryce producenta. </w:t>
      </w:r>
    </w:p>
    <w:p w:rsidR="00012FCC" w:rsidRPr="00F138F4" w:rsidRDefault="00012FCC" w:rsidP="002B29FD">
      <w:pPr>
        <w:jc w:val="both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2B29FD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716608" behindDoc="0" locked="0" layoutInCell="1" allowOverlap="1" wp14:anchorId="7A67F4BB" wp14:editId="0124A87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52600" cy="2790190"/>
            <wp:effectExtent l="0" t="0" r="0" b="0"/>
            <wp:wrapTopAndBottom/>
            <wp:docPr id="37" name="Obraz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4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2B29FD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lastRenderedPageBreak/>
        <w:t>40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012FCC" w:rsidRPr="002B29FD">
        <w:rPr>
          <w:b/>
          <w:color w:val="00000A"/>
          <w:sz w:val="22"/>
          <w:szCs w:val="22"/>
          <w:u w:val="single"/>
        </w:rPr>
        <w:t>Regał zamykany 80x45x220 szt.</w:t>
      </w:r>
      <w:r w:rsidRPr="002B29FD">
        <w:rPr>
          <w:b/>
          <w:color w:val="00000A"/>
          <w:sz w:val="22"/>
          <w:szCs w:val="22"/>
          <w:u w:val="single"/>
        </w:rPr>
        <w:t>28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Regał z drzwiami uchylnymi w dolnej części o wysokości ok. 710 mm, w środkowej części z drzwiami uchylnymi o wysokości ok. 710 mm, z drzwiami uchylnymi w górnej części o wysokości ok. 710 mm, wykonany z płyty wiórowej obustronnie laminowanej o klasie higieniczności E1, obrzeże pcv dobrane pod kolor płyty. Elementy widoczne oklejone obrzeżem pcv 2 mm, fronty półek oklejone obrzeżem pcvgrubości 1 mm. Korpus, fronty , półki oraz wieniec dolny wykonane z płyty grubości 18 mm, wieniec górny wykonany z płyty grubości 36 mm. Plecy regału wykonane z płyty wiórowej obustronnie laminowanej grubości min. 10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 W regale zamontowane 3 szt zamki meblowe z dwoma kluczami łamanymi. Umiejscowienie zamków jak na widocznym poniżej rysunku. Uchwyty metalowe o rozstawie min. 128 mm, forma prosta, kolor do uzgodnienia. Regał posiada wewnąt</w:t>
      </w:r>
      <w:r w:rsidR="002B29FD">
        <w:rPr>
          <w:color w:val="00000A"/>
          <w:sz w:val="22"/>
          <w:szCs w:val="22"/>
        </w:rPr>
        <w:t>rz przestrzenie na segregatory.</w:t>
      </w:r>
    </w:p>
    <w:p w:rsidR="00012FCC" w:rsidRPr="00F138F4" w:rsidRDefault="00012FCC" w:rsidP="002B29FD">
      <w:pPr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2B29FD" w:rsidRDefault="00012FCC" w:rsidP="002B29FD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  <w:r w:rsidRPr="00F138F4">
        <w:rPr>
          <w:b/>
          <w:bCs/>
          <w:noProof/>
          <w:color w:val="00000A"/>
          <w:sz w:val="22"/>
          <w:szCs w:val="22"/>
          <w:u w:val="single"/>
        </w:rPr>
        <w:drawing>
          <wp:anchor distT="0" distB="0" distL="0" distR="0" simplePos="0" relativeHeight="251717632" behindDoc="0" locked="0" layoutInCell="1" allowOverlap="1" wp14:anchorId="7660954E" wp14:editId="724CBFA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905000" cy="3190240"/>
            <wp:effectExtent l="0" t="0" r="0" b="0"/>
            <wp:wrapTopAndBottom/>
            <wp:docPr id="38" name="Obraz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4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2B29FD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41</w:t>
      </w:r>
      <w:r w:rsidR="00012FCC" w:rsidRPr="002B29FD">
        <w:rPr>
          <w:b/>
          <w:bCs/>
          <w:sz w:val="22"/>
          <w:szCs w:val="22"/>
          <w:u w:val="single"/>
        </w:rPr>
        <w:t>. Listwy odbojowe 320x1,8x45 szt.1</w:t>
      </w:r>
      <w:r w:rsidRPr="002B29FD">
        <w:rPr>
          <w:b/>
          <w:bCs/>
          <w:sz w:val="22"/>
          <w:szCs w:val="22"/>
          <w:u w:val="single"/>
        </w:rPr>
        <w:t>4</w:t>
      </w:r>
      <w:r w:rsidR="00012FCC" w:rsidRPr="002B29FD">
        <w:rPr>
          <w:b/>
          <w:bCs/>
          <w:sz w:val="22"/>
          <w:szCs w:val="22"/>
          <w:u w:val="single"/>
        </w:rPr>
        <w:t xml:space="preserve"> , 500x1,8x45 szt. 1</w:t>
      </w:r>
      <w:r w:rsidRPr="002B29FD">
        <w:rPr>
          <w:b/>
          <w:bCs/>
          <w:sz w:val="22"/>
          <w:szCs w:val="22"/>
          <w:u w:val="single"/>
        </w:rPr>
        <w:t>4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012FCC" w:rsidRPr="002B29FD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szczegóły do uzgodnienia z Zamawiaj</w:t>
      </w:r>
      <w:r w:rsidR="002B29FD">
        <w:rPr>
          <w:b/>
          <w:color w:val="00000A"/>
          <w:sz w:val="22"/>
          <w:szCs w:val="22"/>
        </w:rPr>
        <w:t>ącym.</w:t>
      </w:r>
    </w:p>
    <w:p w:rsidR="00012FCC" w:rsidRPr="00F138F4" w:rsidRDefault="002B29FD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42</w:t>
      </w:r>
      <w:r w:rsidR="00AB4145">
        <w:rPr>
          <w:b/>
          <w:bCs/>
          <w:sz w:val="22"/>
          <w:szCs w:val="22"/>
          <w:u w:val="single"/>
        </w:rPr>
        <w:t>.</w:t>
      </w:r>
      <w:r w:rsidR="00012FCC" w:rsidRPr="00F138F4">
        <w:rPr>
          <w:b/>
          <w:bCs/>
          <w:sz w:val="22"/>
          <w:szCs w:val="22"/>
          <w:u w:val="single"/>
        </w:rPr>
        <w:t xml:space="preserve"> </w:t>
      </w:r>
      <w:r w:rsidR="00012FCC" w:rsidRPr="002B29FD">
        <w:rPr>
          <w:b/>
          <w:bCs/>
          <w:sz w:val="22"/>
          <w:szCs w:val="22"/>
          <w:u w:val="single"/>
        </w:rPr>
        <w:t xml:space="preserve">Fotel obrotowy szt. </w:t>
      </w:r>
      <w:r>
        <w:rPr>
          <w:b/>
          <w:bCs/>
          <w:sz w:val="22"/>
          <w:szCs w:val="22"/>
          <w:u w:val="single"/>
        </w:rPr>
        <w:t>28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2B29FD" w:rsidRDefault="00012FCC" w:rsidP="002B29FD">
      <w:pPr>
        <w:pStyle w:val="Nagwek3"/>
        <w:spacing w:before="0"/>
        <w:jc w:val="both"/>
        <w:rPr>
          <w:rFonts w:ascii="Times New Roman" w:hAnsi="Times New Roman"/>
          <w:bCs/>
          <w:szCs w:val="22"/>
        </w:rPr>
      </w:pPr>
      <w:r w:rsidRPr="00F138F4">
        <w:rPr>
          <w:rFonts w:ascii="Times New Roman" w:hAnsi="Times New Roman"/>
          <w:szCs w:val="22"/>
        </w:rPr>
        <w:t>Cechy charakterystyczne krzesła: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Siedzisko - tapicerowane tkaniną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Dostępne regulacje: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1. Regulacja wysokości siedziska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2. Regulacja kąta odchylenia oparcia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3. Regulacja podparcia lędźwiowego</w:t>
      </w:r>
    </w:p>
    <w:p w:rsidR="00012FCC" w:rsidRPr="00F138F4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4. Regulacja głębokości siedziska</w:t>
      </w:r>
    </w:p>
    <w:p w:rsidR="00012FCC" w:rsidRPr="002B29FD" w:rsidRDefault="00012FCC" w:rsidP="00012FCC">
      <w:pPr>
        <w:pStyle w:val="Tekstpodstawowy"/>
        <w:spacing w:after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5. Re</w:t>
      </w:r>
      <w:r w:rsidR="002B29FD">
        <w:rPr>
          <w:color w:val="000000"/>
          <w:sz w:val="22"/>
          <w:szCs w:val="22"/>
          <w:highlight w:val="white"/>
        </w:rPr>
        <w:t>gulacja siły odchylania oparcia</w:t>
      </w:r>
    </w:p>
    <w:p w:rsidR="00012FCC" w:rsidRPr="00F138F4" w:rsidRDefault="00012FCC" w:rsidP="00012FCC">
      <w:pPr>
        <w:pStyle w:val="Nagwek3"/>
        <w:spacing w:before="0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Mechanizmy</w:t>
      </w:r>
    </w:p>
    <w:p w:rsidR="00012FCC" w:rsidRPr="002B29FD" w:rsidRDefault="00012FCC" w:rsidP="00012FCC">
      <w:pPr>
        <w:pStyle w:val="Tekstpodstawowy"/>
        <w:numPr>
          <w:ilvl w:val="0"/>
          <w:numId w:val="2"/>
        </w:numPr>
        <w:tabs>
          <w:tab w:val="left" w:pos="0"/>
        </w:tabs>
        <w:spacing w:after="0"/>
        <w:ind w:left="0"/>
        <w:jc w:val="both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 xml:space="preserve">M+X - synchro z blokadą oparcia w 4 położeniach (zakres regulacji odchylenia: oparcia 22°, siedziska 13°); z regulacją głębokości siedziska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Podłokietniki regulowane góra-dół (zakres 80mm) z miękką nakładką </w:t>
      </w:r>
    </w:p>
    <w:p w:rsidR="00012FCC" w:rsidRPr="00F138F4" w:rsidRDefault="00012FCC" w:rsidP="00AB4145">
      <w:pPr>
        <w:pStyle w:val="Nagwek3"/>
        <w:spacing w:before="0" w:line="240" w:lineRule="auto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Oparcie p</w:t>
      </w:r>
      <w:r w:rsidRPr="00F138F4">
        <w:rPr>
          <w:rFonts w:ascii="Times New Roman" w:hAnsi="Times New Roman"/>
          <w:b w:val="0"/>
          <w:color w:val="000000"/>
          <w:szCs w:val="22"/>
          <w:highlight w:val="white"/>
        </w:rPr>
        <w:t>okryte elastyczną membraną w kolorze czarnym. . Wyposażone w regulację wysokości podparcia lędźwiowego (zakres 70 mm)</w:t>
      </w:r>
    </w:p>
    <w:p w:rsidR="00012FCC" w:rsidRPr="00F138F4" w:rsidRDefault="00012FCC" w:rsidP="00AB4145">
      <w:pPr>
        <w:pStyle w:val="Nagwek3"/>
        <w:spacing w:before="0" w:line="240" w:lineRule="auto"/>
        <w:jc w:val="both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 xml:space="preserve">Podstawa- krzyżak czarny plastikowy (nylon) Ø 700  </w:t>
      </w:r>
    </w:p>
    <w:p w:rsidR="00012FCC" w:rsidRPr="00F138F4" w:rsidRDefault="00012FCC" w:rsidP="00AB4145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Kółka twarde kółka na miękką powierzchnię Ø 65 </w:t>
      </w:r>
    </w:p>
    <w:p w:rsidR="00012FCC" w:rsidRPr="00F138F4" w:rsidRDefault="00012FCC" w:rsidP="00AB4145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 tapicerka z grupy 1</w:t>
      </w:r>
    </w:p>
    <w:p w:rsidR="00012FCC" w:rsidRPr="00F138F4" w:rsidRDefault="00012FCC" w:rsidP="00AB4145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694080" behindDoc="0" locked="0" layoutInCell="1" allowOverlap="1" wp14:anchorId="05607742" wp14:editId="60CBC484">
            <wp:simplePos x="0" y="0"/>
            <wp:positionH relativeFrom="column">
              <wp:posOffset>2729230</wp:posOffset>
            </wp:positionH>
            <wp:positionV relativeFrom="paragraph">
              <wp:posOffset>175260</wp:posOffset>
            </wp:positionV>
            <wp:extent cx="2607945" cy="3495675"/>
            <wp:effectExtent l="0" t="0" r="1905" b="9525"/>
            <wp:wrapTopAndBottom/>
            <wp:docPr id="39" name="Obraz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raz2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43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AB4145">
        <w:rPr>
          <w:b/>
          <w:bCs/>
          <w:sz w:val="22"/>
          <w:szCs w:val="22"/>
          <w:u w:val="single"/>
        </w:rPr>
        <w:t xml:space="preserve">Krzesło szt. </w:t>
      </w:r>
      <w:r>
        <w:rPr>
          <w:b/>
          <w:bCs/>
          <w:sz w:val="22"/>
          <w:szCs w:val="22"/>
          <w:u w:val="single"/>
        </w:rPr>
        <w:t>56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Cechy charakterystyczne krzesła: </w:t>
      </w:r>
    </w:p>
    <w:p w:rsidR="00012FCC" w:rsidRPr="00F138F4" w:rsidRDefault="00012FCC" w:rsidP="00012FCC">
      <w:pPr>
        <w:jc w:val="both"/>
        <w:rPr>
          <w:b/>
          <w:sz w:val="22"/>
          <w:szCs w:val="22"/>
        </w:rPr>
      </w:pPr>
    </w:p>
    <w:p w:rsidR="00012FCC" w:rsidRPr="00F138F4" w:rsidRDefault="00012FCC" w:rsidP="00012FCC">
      <w:pPr>
        <w:pStyle w:val="Tekstpodstawowy"/>
        <w:numPr>
          <w:ilvl w:val="0"/>
          <w:numId w:val="10"/>
        </w:numPr>
        <w:tabs>
          <w:tab w:val="left" w:pos="0"/>
        </w:tabs>
        <w:spacing w:after="0"/>
        <w:ind w:left="0" w:hanging="284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oparcie</w:t>
      </w:r>
    </w:p>
    <w:p w:rsidR="00012FCC" w:rsidRPr="00F138F4" w:rsidRDefault="00012FCC" w:rsidP="00012FCC">
      <w:pPr>
        <w:pStyle w:val="Tekstpodstawowy"/>
        <w:numPr>
          <w:ilvl w:val="0"/>
          <w:numId w:val="10"/>
        </w:numPr>
        <w:tabs>
          <w:tab w:val="left" w:pos="0"/>
        </w:tabs>
        <w:spacing w:after="0"/>
        <w:ind w:left="0" w:hanging="284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012FCC" w:rsidRPr="00F138F4" w:rsidRDefault="00012FCC" w:rsidP="00012FCC">
      <w:pPr>
        <w:pStyle w:val="Tekstpodstawowy"/>
        <w:numPr>
          <w:ilvl w:val="0"/>
          <w:numId w:val="11"/>
        </w:numPr>
        <w:tabs>
          <w:tab w:val="left" w:pos="0"/>
        </w:tabs>
        <w:spacing w:after="0"/>
        <w:ind w:left="0" w:hanging="284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stalowa rama chromowana</w:t>
      </w:r>
    </w:p>
    <w:p w:rsidR="00012FCC" w:rsidRPr="00AB4145" w:rsidRDefault="00012FCC" w:rsidP="00AB4145">
      <w:pPr>
        <w:pStyle w:val="Tekstpodstawowy"/>
        <w:numPr>
          <w:ilvl w:val="0"/>
          <w:numId w:val="12"/>
        </w:numPr>
        <w:tabs>
          <w:tab w:val="left" w:pos="0"/>
        </w:tabs>
        <w:spacing w:after="0"/>
        <w:ind w:left="0" w:hanging="284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 (max. 2 szt.)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pStyle w:val="Tekstpodstawowy"/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0" distR="0" simplePos="0" relativeHeight="251695104" behindDoc="0" locked="0" layoutInCell="1" allowOverlap="1" wp14:anchorId="043ED5DF" wp14:editId="799F7E49">
            <wp:simplePos x="0" y="0"/>
            <wp:positionH relativeFrom="column">
              <wp:posOffset>1078865</wp:posOffset>
            </wp:positionH>
            <wp:positionV relativeFrom="paragraph">
              <wp:posOffset>100965</wp:posOffset>
            </wp:positionV>
            <wp:extent cx="2438400" cy="3048000"/>
            <wp:effectExtent l="0" t="0" r="0" b="0"/>
            <wp:wrapTopAndBottom/>
            <wp:docPr id="40" name="Obraz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2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AB4145" w:rsidP="00012FCC">
      <w:pPr>
        <w:pStyle w:val="Akapitzlist"/>
        <w:numPr>
          <w:ilvl w:val="0"/>
          <w:numId w:val="13"/>
        </w:numPr>
        <w:spacing w:after="0"/>
        <w:ind w:left="0" w:hanging="229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SALA SEMINARYJNA</w:t>
      </w:r>
      <w:r w:rsidR="00012FCC" w:rsidRPr="00F138F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AB4145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44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AB4145">
        <w:rPr>
          <w:b/>
          <w:bCs/>
          <w:sz w:val="22"/>
          <w:szCs w:val="22"/>
          <w:u w:val="single"/>
        </w:rPr>
        <w:t>Stół 330x80x75 szt. 2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Blat stołu wykonany z płyty obustronnie melaminowanej klasy E1 grubości min. 36 mm, oklejone obrzeżem PCV gr. min 2 mm i promieniu R3.  </w:t>
      </w:r>
      <w:r w:rsidRPr="00F138F4">
        <w:rPr>
          <w:color w:val="00000A"/>
          <w:sz w:val="22"/>
          <w:szCs w:val="22"/>
        </w:rPr>
        <w:t xml:space="preserve">Nogi o wymiarach 150x150, wykonane z elementów płyty obustronnie laminowanej o klasie higieniczności E1,  grubości 18 mm, oklejonej obrzeżem pcv o  grubości 1 mm, w kolorze płyty, skręconych w formę kwadratu. .Listwy  łączące nogi, wykonane z  płyty obustronnie laminowanej o klasie higieniczności E1,  grubości 18 mm, oklejonej obrzeżem pcv o  grubości 1 mm, w kolorze płyty.  </w:t>
      </w:r>
      <w:r w:rsidRPr="00F138F4">
        <w:rPr>
          <w:color w:val="272727"/>
          <w:sz w:val="22"/>
          <w:szCs w:val="22"/>
        </w:rPr>
        <w:t>Elementy stołu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012FCC" w:rsidRPr="00F138F4" w:rsidRDefault="00012FCC" w:rsidP="00012FCC">
      <w:pPr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akacja, szczegóły do uzgodnienia z Zamawiającym.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  <w:r w:rsidRPr="00F138F4">
        <w:rPr>
          <w:sz w:val="22"/>
          <w:szCs w:val="22"/>
        </w:rPr>
        <w:t xml:space="preserve"> :</w:t>
      </w:r>
    </w:p>
    <w:p w:rsidR="00012FCC" w:rsidRPr="00F138F4" w:rsidRDefault="00012FCC" w:rsidP="00012FCC">
      <w:pPr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686912" behindDoc="0" locked="0" layoutInCell="1" allowOverlap="1" wp14:anchorId="76BCB226" wp14:editId="400B50EB">
            <wp:simplePos x="0" y="0"/>
            <wp:positionH relativeFrom="margin">
              <wp:posOffset>3403600</wp:posOffset>
            </wp:positionH>
            <wp:positionV relativeFrom="paragraph">
              <wp:posOffset>3810</wp:posOffset>
            </wp:positionV>
            <wp:extent cx="4280535" cy="3009900"/>
            <wp:effectExtent l="0" t="0" r="5715" b="0"/>
            <wp:wrapSquare wrapText="largest"/>
            <wp:docPr id="41" name="Obraz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Obraz5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-17" t="-24" r="-17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AB4145" w:rsidRDefault="00AB4145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AB4145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45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AB4145">
        <w:rPr>
          <w:b/>
          <w:bCs/>
          <w:sz w:val="22"/>
          <w:szCs w:val="22"/>
          <w:u w:val="single"/>
        </w:rPr>
        <w:t>Stół – katedra 320x80x75 szt. 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AB4145" w:rsidRDefault="00012FCC" w:rsidP="00012FCC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 xml:space="preserve">Blat stołu wykonany z płyty obustronnie melaminowanej klasy E1 grubości min. 36 mm, oklejone obrzeżem PCV gr. min 2 mm i promieniu R3. </w:t>
      </w:r>
      <w:r w:rsidRPr="00F138F4">
        <w:rPr>
          <w:color w:val="00000A"/>
          <w:sz w:val="22"/>
          <w:szCs w:val="22"/>
        </w:rPr>
        <w:t xml:space="preserve">Nogi o wymiarach 150x150, wykonane z elementów płyty obustronnie laminowanej o klasie higieniczności E1,  grubości 18 mm, oklejonej obrzeżem pcv o  grubości 1 mm, w kolorze płyty, skręconych w formę kwadratu. .Listwy  łączące nogi, wykonane z  płyty obustronnie laminowanej o klasie higieniczności E1,  grubości 18 mm, oklejonej obrzeżem pcv o  grubości 1 mm, w kolorze płyty. W blacie biurka należy przewidzieć otwór na port multimedialny o wymiarach 150 mm x 345 mm,  umiejscowienie ustalić z Zamawiającym podczas montażu. </w:t>
      </w:r>
      <w:r w:rsidRPr="00F138F4">
        <w:rPr>
          <w:color w:val="272727"/>
          <w:sz w:val="22"/>
          <w:szCs w:val="22"/>
        </w:rPr>
        <w:t>Elementy stołu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4F1923">
        <w:rPr>
          <w:b/>
          <w:sz w:val="22"/>
          <w:szCs w:val="22"/>
        </w:rPr>
        <w:t>Kontener o wymiarach</w:t>
      </w:r>
      <w:r w:rsidRPr="00F138F4">
        <w:rPr>
          <w:sz w:val="22"/>
          <w:szCs w:val="22"/>
        </w:rPr>
        <w:t xml:space="preserve"> </w:t>
      </w:r>
      <w:r w:rsidRPr="00F138F4">
        <w:rPr>
          <w:b/>
          <w:sz w:val="22"/>
          <w:szCs w:val="22"/>
        </w:rPr>
        <w:t xml:space="preserve">60x50x68 SZT. 1- </w:t>
      </w:r>
      <w:r w:rsidRPr="00F138F4">
        <w:rPr>
          <w:sz w:val="22"/>
          <w:szCs w:val="22"/>
        </w:rPr>
        <w:t xml:space="preserve"> z półkami (2 z nich z możliwością regulacji wysokości) wykonany z płyty obustronnie melaminowanej klasy E1 grubości min. 18 mm, oklejony obrzeżem PCV gr. min 1 mm , półki zabezpieczone przed wysunięciem z szafki za pomocą metalowej podpórki wchodzącej w tworzywowy element montowany  w półce . Każda z półek posiada z tyłu listwę maskującą wys. 5 cm. Szafka zamykana drzwiami z zamkiem patentowym (klucze w całości metalowe). Półki, korpusy i front wykonane z płyty grubości min. 18 mm, wykończonej obrzeżem pcv grubości min. 1 mm. Zawiasy puszkowe niklowane o średnicy puszki min 35 mm z możliwością regulacji w dwóch płaszczyznach (na jedno skrzydło drzwi) o kącie rozwarcia do 110 stopni. Uchwyt metalowy o rozstawie min. 128 mm, forma prosta, kolor do uzgodnienia. Kontener na stopkach meblowych, służących  do wypoziomowania w zakresie 0-15 mm.</w:t>
      </w:r>
    </w:p>
    <w:p w:rsidR="00012FCC" w:rsidRPr="00F138F4" w:rsidRDefault="00012FCC" w:rsidP="00012FCC">
      <w:pPr>
        <w:jc w:val="both"/>
        <w:rPr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akacja, szczegóły do uzgodnienia z Zamawiającym.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Wygląd jak na rysunku poglądowym</w:t>
      </w:r>
      <w:r w:rsidRPr="00F138F4">
        <w:rPr>
          <w:sz w:val="22"/>
          <w:szCs w:val="22"/>
        </w:rPr>
        <w:t xml:space="preserve"> :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AB4145" w:rsidP="00012FCC">
      <w:pPr>
        <w:jc w:val="both"/>
        <w:rPr>
          <w:sz w:val="22"/>
          <w:szCs w:val="22"/>
        </w:rPr>
      </w:pPr>
      <w:r w:rsidRPr="00F138F4">
        <w:rPr>
          <w:noProof/>
          <w:sz w:val="22"/>
          <w:szCs w:val="22"/>
        </w:rPr>
        <w:drawing>
          <wp:anchor distT="0" distB="0" distL="0" distR="0" simplePos="0" relativeHeight="251685888" behindDoc="0" locked="0" layoutInCell="1" allowOverlap="1" wp14:anchorId="0D2C1D9E" wp14:editId="7078EC7E">
            <wp:simplePos x="0" y="0"/>
            <wp:positionH relativeFrom="column">
              <wp:posOffset>2527300</wp:posOffset>
            </wp:positionH>
            <wp:positionV relativeFrom="paragraph">
              <wp:posOffset>161290</wp:posOffset>
            </wp:positionV>
            <wp:extent cx="5042535" cy="2352040"/>
            <wp:effectExtent l="0" t="0" r="5715" b="0"/>
            <wp:wrapSquare wrapText="largest"/>
            <wp:docPr id="42" name="Obraz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5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l="-11" t="-24" r="-11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 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AB4145" w:rsidRDefault="00AB4145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012FCC" w:rsidRPr="00F138F4" w:rsidRDefault="004F1923" w:rsidP="00012FCC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46</w:t>
      </w:r>
      <w:r w:rsidR="00012FCC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012FCC" w:rsidRPr="004F1923">
        <w:rPr>
          <w:b/>
          <w:color w:val="00000A"/>
          <w:sz w:val="22"/>
          <w:szCs w:val="22"/>
          <w:u w:val="single"/>
        </w:rPr>
        <w:t>Aneks kuchenny ze zlewozmywakiem i ociekaczem 150x80x220h SZT. 1</w:t>
      </w:r>
    </w:p>
    <w:p w:rsidR="00012FCC" w:rsidRPr="004F1923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Dolne fronty o wysokości ok. 1050 mm, górne fronty o wysokości ok. 1070 mm. Wieniec górny wykonany z płyty o grubości 25 mm. We wnętrzu szafki – w dolnej części, znajduje się zlewozmywak stalowy- jedna komora z półociekaczem, należy wyciąć odpowiedni otwór w blacie, pod blatem wewnętrzna półka z otworem na syfon. Blat kuchenny laminowany o grubości min. 28 mm, fabrycznie zaoblony, zamontowanyna wysokości 870 mm od podłogi. Pod blatem  należy zamontować lodówkę, istniejąca u Zamawiającego- wymiary 600mmx600mmx840 mm. We wnętrzu szafki – w górnej części, znajduje się dwupółkowy ociekacz w kolorze białym o szerokości 500 mm,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prosta, kolor do uzgodnienia. Szafka musi posiadać metalowe stopki poziomujące, z możliwością regulacji od wnętrza szafki, stopki mocowane w 2 płaszczyznach – od boki i od przodu szafki, cokół o wysokości ok. 50 mm. </w:t>
      </w:r>
    </w:p>
    <w:p w:rsidR="00012FCC" w:rsidRPr="004F1923" w:rsidRDefault="00012FCC" w:rsidP="00012FCC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</w:t>
      </w:r>
      <w:r w:rsidR="004F1923">
        <w:rPr>
          <w:b/>
          <w:color w:val="00000A"/>
          <w:sz w:val="22"/>
          <w:szCs w:val="22"/>
        </w:rPr>
        <w:t xml:space="preserve"> do uzgodnienia z Zamawiającym</w:t>
      </w:r>
    </w:p>
    <w:p w:rsidR="00012FCC" w:rsidRPr="00F138F4" w:rsidRDefault="00012FCC" w:rsidP="00012FCC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poglądowym:</w:t>
      </w:r>
    </w:p>
    <w:p w:rsidR="00012FCC" w:rsidRPr="004F1923" w:rsidRDefault="00012FCC" w:rsidP="004F1923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18656" behindDoc="0" locked="0" layoutInCell="1" allowOverlap="1" wp14:anchorId="6A15A385" wp14:editId="5B2F07FF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609340" cy="4866640"/>
            <wp:effectExtent l="0" t="0" r="0" b="0"/>
            <wp:wrapTopAndBottom/>
            <wp:docPr id="43" name="Obraz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4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38F4">
        <w:rPr>
          <w:noProof/>
          <w:color w:val="00000A"/>
          <w:sz w:val="22"/>
          <w:szCs w:val="22"/>
        </w:rPr>
        <w:drawing>
          <wp:anchor distT="0" distB="0" distL="0" distR="0" simplePos="0" relativeHeight="251721728" behindDoc="0" locked="0" layoutInCell="1" allowOverlap="1" wp14:anchorId="3652A3F2" wp14:editId="1B683A6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094990" cy="3371215"/>
            <wp:effectExtent l="0" t="0" r="0" b="0"/>
            <wp:wrapTopAndBottom/>
            <wp:docPr id="44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Obraz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4F1923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4</w:t>
      </w:r>
      <w:r w:rsidR="004F1923">
        <w:rPr>
          <w:b/>
          <w:bCs/>
          <w:sz w:val="22"/>
          <w:szCs w:val="22"/>
          <w:u w:val="single"/>
        </w:rPr>
        <w:t>7</w:t>
      </w:r>
      <w:r w:rsidRPr="00F138F4">
        <w:rPr>
          <w:b/>
          <w:bCs/>
          <w:sz w:val="22"/>
          <w:szCs w:val="22"/>
          <w:u w:val="single"/>
        </w:rPr>
        <w:t xml:space="preserve">. </w:t>
      </w:r>
      <w:r w:rsidRPr="004F1923">
        <w:rPr>
          <w:b/>
          <w:bCs/>
          <w:sz w:val="22"/>
          <w:szCs w:val="22"/>
          <w:u w:val="single"/>
        </w:rPr>
        <w:t>Komoda 120x45x100 szt. 4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</w:t>
      </w:r>
      <w:r w:rsidRPr="00F138F4">
        <w:rPr>
          <w:color w:val="00000A"/>
          <w:sz w:val="22"/>
          <w:szCs w:val="22"/>
        </w:rPr>
        <w:lastRenderedPageBreak/>
        <w:t>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forma prosta, kolor do uzgodnienia.  Szafka posiada 3 półki z możliwością regulacji w 5 pozycjach, co 32 mm. Komoda wyposażona w zamek meblowy z dwoma kluczami łamanymi.</w:t>
      </w:r>
    </w:p>
    <w:p w:rsidR="00012FCC" w:rsidRPr="00F138F4" w:rsidRDefault="00012FCC" w:rsidP="004F1923">
      <w:pPr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 do uzgodnienia z Zamawiającym.</w:t>
      </w:r>
    </w:p>
    <w:p w:rsidR="00012FCC" w:rsidRPr="00F138F4" w:rsidRDefault="00012FCC" w:rsidP="004F1923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687936" behindDoc="0" locked="0" layoutInCell="1" allowOverlap="1" wp14:anchorId="08946F50" wp14:editId="417EFBE5">
            <wp:simplePos x="0" y="0"/>
            <wp:positionH relativeFrom="column">
              <wp:posOffset>944810</wp:posOffset>
            </wp:positionH>
            <wp:positionV relativeFrom="paragraph">
              <wp:posOffset>464467</wp:posOffset>
            </wp:positionV>
            <wp:extent cx="5333365" cy="4300855"/>
            <wp:effectExtent l="0" t="0" r="635" b="4445"/>
            <wp:wrapTopAndBottom/>
            <wp:docPr id="45" name="Obraz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az5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-23" t="-28" r="-23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365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4F1923" w:rsidP="00012FCC">
      <w:pPr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48</w:t>
      </w:r>
      <w:r w:rsidR="00012FCC" w:rsidRPr="00F138F4">
        <w:rPr>
          <w:b/>
          <w:bCs/>
          <w:sz w:val="22"/>
          <w:szCs w:val="22"/>
          <w:u w:val="single"/>
        </w:rPr>
        <w:t xml:space="preserve">. </w:t>
      </w:r>
      <w:r w:rsidR="00012FCC" w:rsidRPr="004F1923">
        <w:rPr>
          <w:b/>
          <w:bCs/>
          <w:sz w:val="22"/>
          <w:szCs w:val="22"/>
          <w:u w:val="single"/>
        </w:rPr>
        <w:t>Wieszak 170x20x100 szt.1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spacing w:after="200" w:line="276" w:lineRule="auto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Panel z półką , wykonany z płyty wiórowej obustronnie laminowanej o klasie higieniczności E1 o grubości 18 mm, obrzeże pcv dobrane pod kolor płyty. Wieszaki metalowe podwójne w kolorze aluminium – 26 szt, zamontowane do panela. Całość montowana do ściany za pomocą wysokiej jakości zawieszek meblowych.</w:t>
      </w:r>
    </w:p>
    <w:p w:rsidR="00012FCC" w:rsidRPr="00F138F4" w:rsidRDefault="00012FCC" w:rsidP="00012FCC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akacja, szczegóły do uzgodnienia z Zamawiającym.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poglądowym:</w:t>
      </w:r>
    </w:p>
    <w:p w:rsidR="00012FCC" w:rsidRPr="00F138F4" w:rsidRDefault="00012FCC" w:rsidP="00012FCC">
      <w:pPr>
        <w:spacing w:after="200" w:line="276" w:lineRule="auto"/>
        <w:jc w:val="both"/>
        <w:rPr>
          <w:b/>
          <w:bCs/>
          <w:color w:val="00000A"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19680" behindDoc="0" locked="0" layoutInCell="1" allowOverlap="1" wp14:anchorId="3F9263FF" wp14:editId="6E13056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999740" cy="1809750"/>
            <wp:effectExtent l="0" t="0" r="0" b="0"/>
            <wp:wrapTopAndBottom/>
            <wp:docPr id="46" name="Obraz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Obraz45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4F1923" w:rsidP="00012FC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49</w:t>
      </w:r>
      <w:r w:rsidR="00012FCC" w:rsidRPr="00F138F4">
        <w:rPr>
          <w:b/>
          <w:bCs/>
          <w:sz w:val="22"/>
          <w:szCs w:val="22"/>
          <w:u w:val="single"/>
        </w:rPr>
        <w:t xml:space="preserve"> </w:t>
      </w:r>
      <w:r w:rsidR="00012FCC" w:rsidRPr="004F1923">
        <w:rPr>
          <w:b/>
          <w:bCs/>
          <w:sz w:val="22"/>
          <w:szCs w:val="22"/>
          <w:u w:val="single"/>
        </w:rPr>
        <w:t>Krzesło szt. 26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Ce</w:t>
      </w:r>
      <w:r w:rsidR="004F1923">
        <w:rPr>
          <w:b/>
          <w:bCs/>
          <w:sz w:val="22"/>
          <w:szCs w:val="22"/>
        </w:rPr>
        <w:t xml:space="preserve">chy charakterystyczne krzesła: 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Ergonomiczne,wyprofilowane oparcie</w:t>
      </w:r>
    </w:p>
    <w:p w:rsidR="00012FCC" w:rsidRPr="00F138F4" w:rsidRDefault="00012FCC" w:rsidP="00012FCC">
      <w:pPr>
        <w:jc w:val="both"/>
        <w:rPr>
          <w:sz w:val="22"/>
          <w:szCs w:val="22"/>
        </w:rPr>
        <w:sectPr w:rsidR="00012FCC" w:rsidRPr="00F138F4" w:rsidSect="00012FCC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Rama – stalowa - chromowana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Podłokietniki  stalowe z plastikowymi nakładkami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</w:t>
      </w:r>
    </w:p>
    <w:p w:rsidR="00012FCC" w:rsidRPr="00F138F4" w:rsidRDefault="00012FCC" w:rsidP="00012FCC">
      <w:pPr>
        <w:pStyle w:val="Tekstpodstawowy"/>
        <w:spacing w:after="0"/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012FCC" w:rsidRPr="00F138F4" w:rsidRDefault="00012FCC" w:rsidP="00012FCC">
      <w:pPr>
        <w:jc w:val="both"/>
        <w:rPr>
          <w:sz w:val="22"/>
          <w:szCs w:val="22"/>
        </w:rPr>
      </w:pPr>
    </w:p>
    <w:p w:rsidR="00012FCC" w:rsidRPr="00F138F4" w:rsidRDefault="00012FCC" w:rsidP="00012FCC">
      <w:pPr>
        <w:jc w:val="both"/>
        <w:rPr>
          <w:sz w:val="22"/>
          <w:szCs w:val="22"/>
        </w:rPr>
        <w:sectPr w:rsidR="00012FCC" w:rsidRPr="00F138F4" w:rsidSect="00012FCC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012FCC" w:rsidRPr="00F138F4" w:rsidRDefault="00012FCC" w:rsidP="00012FCC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Wygląd jak na rysunku poglądowym:</w:t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691008" behindDoc="0" locked="0" layoutInCell="1" allowOverlap="1" wp14:anchorId="6AC2289C" wp14:editId="359CE8E0">
            <wp:simplePos x="0" y="0"/>
            <wp:positionH relativeFrom="column">
              <wp:posOffset>1555468</wp:posOffset>
            </wp:positionH>
            <wp:positionV relativeFrom="paragraph">
              <wp:posOffset>221897</wp:posOffset>
            </wp:positionV>
            <wp:extent cx="2438400" cy="3048000"/>
            <wp:effectExtent l="0" t="0" r="0" b="0"/>
            <wp:wrapTopAndBottom/>
            <wp:docPr id="47" name="Obraz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az1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jc w:val="both"/>
        <w:rPr>
          <w:b/>
          <w:bCs/>
          <w:sz w:val="22"/>
          <w:szCs w:val="22"/>
          <w:u w:val="single"/>
        </w:rPr>
      </w:pPr>
    </w:p>
    <w:p w:rsidR="00012FCC" w:rsidRPr="00F138F4" w:rsidRDefault="00012FCC" w:rsidP="00012FCC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</w:p>
    <w:p w:rsidR="00732C0A" w:rsidRPr="00F138F4" w:rsidRDefault="00732C0A" w:rsidP="00012FCC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</w:p>
    <w:p w:rsidR="004F1923" w:rsidRDefault="004F1923" w:rsidP="00732C0A">
      <w:pPr>
        <w:jc w:val="center"/>
        <w:rPr>
          <w:b/>
          <w:sz w:val="22"/>
          <w:szCs w:val="22"/>
        </w:rPr>
      </w:pPr>
    </w:p>
    <w:p w:rsidR="004F1923" w:rsidRDefault="004F1923" w:rsidP="00732C0A">
      <w:pPr>
        <w:jc w:val="center"/>
        <w:rPr>
          <w:b/>
          <w:sz w:val="22"/>
          <w:szCs w:val="22"/>
        </w:rPr>
      </w:pPr>
    </w:p>
    <w:p w:rsidR="004F1923" w:rsidRDefault="004F1923" w:rsidP="00732C0A">
      <w:pPr>
        <w:jc w:val="center"/>
        <w:rPr>
          <w:b/>
          <w:sz w:val="22"/>
          <w:szCs w:val="22"/>
        </w:rPr>
      </w:pPr>
    </w:p>
    <w:p w:rsidR="004F1923" w:rsidRDefault="004F1923" w:rsidP="00732C0A">
      <w:pPr>
        <w:jc w:val="center"/>
        <w:rPr>
          <w:b/>
          <w:sz w:val="22"/>
          <w:szCs w:val="22"/>
        </w:rPr>
      </w:pPr>
    </w:p>
    <w:p w:rsidR="004F1923" w:rsidRDefault="004F1923" w:rsidP="00732C0A">
      <w:pPr>
        <w:jc w:val="center"/>
        <w:rPr>
          <w:b/>
          <w:sz w:val="22"/>
          <w:szCs w:val="22"/>
        </w:rPr>
      </w:pPr>
    </w:p>
    <w:p w:rsidR="00732C0A" w:rsidRPr="007E1A93" w:rsidRDefault="007E1A93" w:rsidP="00732C0A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7E1A93">
        <w:rPr>
          <w:b/>
          <w:color w:val="000000" w:themeColor="text1"/>
          <w:sz w:val="28"/>
          <w:szCs w:val="28"/>
          <w:u w:val="single"/>
        </w:rPr>
        <w:lastRenderedPageBreak/>
        <w:t>Katedra Systemów Zarządzania i Logistyki</w:t>
      </w:r>
    </w:p>
    <w:p w:rsidR="00732C0A" w:rsidRPr="00F138F4" w:rsidRDefault="00732C0A" w:rsidP="00732C0A">
      <w:pPr>
        <w:jc w:val="center"/>
        <w:rPr>
          <w:b/>
          <w:sz w:val="22"/>
          <w:szCs w:val="22"/>
        </w:rPr>
      </w:pPr>
    </w:p>
    <w:p w:rsidR="00732C0A" w:rsidRPr="007E1A93" w:rsidRDefault="00732C0A" w:rsidP="00732C0A">
      <w:pPr>
        <w:rPr>
          <w:b/>
          <w:sz w:val="22"/>
          <w:szCs w:val="22"/>
        </w:rPr>
      </w:pPr>
    </w:p>
    <w:p w:rsidR="00732C0A" w:rsidRPr="007E1A93" w:rsidRDefault="007E1A93" w:rsidP="00732C0A">
      <w:pPr>
        <w:rPr>
          <w:b/>
          <w:sz w:val="22"/>
          <w:szCs w:val="22"/>
        </w:rPr>
      </w:pPr>
      <w:r w:rsidRPr="007E1A93">
        <w:rPr>
          <w:b/>
          <w:sz w:val="22"/>
          <w:szCs w:val="22"/>
        </w:rPr>
        <w:t>SEKRETARIAT</w:t>
      </w:r>
    </w:p>
    <w:p w:rsidR="00732C0A" w:rsidRPr="00F138F4" w:rsidRDefault="00732C0A" w:rsidP="00732C0A">
      <w:pPr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1. </w:t>
      </w:r>
      <w:r w:rsidRPr="007E1A93">
        <w:rPr>
          <w:b/>
          <w:color w:val="00000A"/>
          <w:sz w:val="22"/>
          <w:szCs w:val="22"/>
          <w:u w:val="single"/>
        </w:rPr>
        <w:t>REGAŁ ZAMYKANY 80x40x220 SZT. 3</w:t>
      </w:r>
    </w:p>
    <w:p w:rsidR="00732C0A" w:rsidRPr="007E1A93" w:rsidRDefault="00732C0A" w:rsidP="007E1A93">
      <w:pPr>
        <w:spacing w:after="200" w:line="276" w:lineRule="exact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Regał z drzwiami uchylnymi w dolnej części o wysokości ok. 710 mm, w środkowej części z drzwiami uchylnymi o wysokości ok. 710 mm, z drzwiami uchylnymi w górnej części o wysokości ok. 710 mm, wykonany z płyty wiórowej obustronnie laminowanej o klasie higieniczności E1, obrzeże pcv dobrane pod kolor płyty. Elementy widoczne oklejone obrzeżem pcv 2 mm, fronty półek oklejone obrzeżem pcv o grubości 1 mm. Korpus, fronty , półki oraz wieniec dolny wykonane z płyty grubości 18 mm, wieniec górny wykonany z płyty grubości 25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 W regale zamontowane 3 szt zamki meblowe z dwoma kluczami łamanymi. Umiejscowienie zamków jak na widocznym poniżej rysunku. Uchwyty metalowe o rozstawie min. 128 mm, forma prosta. Regał posiada wewnątrz przestrzenie na segregatory.</w:t>
      </w: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spacing w:after="200" w:line="276" w:lineRule="exact"/>
        <w:rPr>
          <w:sz w:val="22"/>
          <w:szCs w:val="22"/>
        </w:rPr>
      </w:pPr>
      <w:r w:rsidRPr="00F138F4">
        <w:rPr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  <w:u w:val="single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  <w:u w:val="single"/>
        </w:rPr>
      </w:pPr>
      <w:r w:rsidRPr="00F138F4">
        <w:rPr>
          <w:b/>
          <w:noProof/>
          <w:color w:val="00000A"/>
          <w:sz w:val="22"/>
          <w:szCs w:val="22"/>
          <w:u w:val="single"/>
        </w:rPr>
        <w:lastRenderedPageBreak/>
        <w:drawing>
          <wp:anchor distT="0" distB="0" distL="0" distR="0" simplePos="0" relativeHeight="251725824" behindDoc="0" locked="0" layoutInCell="1" allowOverlap="1" wp14:anchorId="2937E82D" wp14:editId="60D2CEBA">
            <wp:simplePos x="0" y="0"/>
            <wp:positionH relativeFrom="column">
              <wp:posOffset>1326515</wp:posOffset>
            </wp:positionH>
            <wp:positionV relativeFrom="paragraph">
              <wp:posOffset>43180</wp:posOffset>
            </wp:positionV>
            <wp:extent cx="1905000" cy="3190240"/>
            <wp:effectExtent l="0" t="0" r="0" b="0"/>
            <wp:wrapTopAndBottom/>
            <wp:docPr id="80" name="Obraz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2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2. </w:t>
      </w:r>
      <w:r w:rsidRPr="00432370">
        <w:rPr>
          <w:b/>
          <w:color w:val="00000A"/>
          <w:sz w:val="22"/>
          <w:szCs w:val="22"/>
          <w:u w:val="single"/>
        </w:rPr>
        <w:t>SZAFA UBRANIOWA 60x40x220 szt.1</w:t>
      </w:r>
    </w:p>
    <w:p w:rsidR="00732C0A" w:rsidRPr="00F138F4" w:rsidRDefault="00732C0A" w:rsidP="00432370">
      <w:pPr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25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Szafa musi posiadać metalowe stopki poziomujące, z możliwością regulacji od wnętrza szafy, stopki mocowane w dwóch płaszczyznach – do boku i do przodu szafy, cokół o wysokości ok. 50 mm. Uchwyty metalowe o rozstawie min. 128  mm, forma prosta. Szafa wyposażona w zamek meblowy z dwoma kluczami łamanymi.  Korpus klejony, szafka montowana w fabryce producenta. </w:t>
      </w:r>
    </w:p>
    <w:p w:rsidR="00732C0A" w:rsidRPr="00432370" w:rsidRDefault="00732C0A" w:rsidP="00432370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 xml:space="preserve">Kolor płyty–  fronty – akacja, korpusy grafit, szczegóły </w:t>
      </w:r>
      <w:r w:rsidR="00432370">
        <w:rPr>
          <w:b/>
          <w:color w:val="00000A"/>
          <w:sz w:val="22"/>
          <w:szCs w:val="22"/>
        </w:rPr>
        <w:t>do ustalenia z Zamawiającym</w:t>
      </w:r>
    </w:p>
    <w:p w:rsidR="00732C0A" w:rsidRPr="00F138F4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noProof/>
          <w:color w:val="00000A"/>
          <w:sz w:val="22"/>
          <w:szCs w:val="22"/>
          <w:u w:val="single"/>
        </w:rPr>
        <w:lastRenderedPageBreak/>
        <w:drawing>
          <wp:anchor distT="0" distB="0" distL="0" distR="0" simplePos="0" relativeHeight="251755520" behindDoc="0" locked="0" layoutInCell="1" allowOverlap="1" wp14:anchorId="1251A13F" wp14:editId="60A3A20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390650" cy="2694940"/>
            <wp:effectExtent l="0" t="0" r="0" b="0"/>
            <wp:wrapTopAndBottom/>
            <wp:docPr id="81" name="Obraz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3. </w:t>
      </w:r>
      <w:r w:rsidRPr="00432370">
        <w:rPr>
          <w:b/>
          <w:color w:val="00000A"/>
          <w:sz w:val="22"/>
          <w:szCs w:val="22"/>
          <w:u w:val="single"/>
        </w:rPr>
        <w:t>BIURKO 150x200x75 + nadstawka 150x30x30 szt. 1</w:t>
      </w:r>
    </w:p>
    <w:p w:rsidR="00732C0A" w:rsidRPr="000E09EE" w:rsidRDefault="00732C0A" w:rsidP="000E09EE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Biurko w kształcie litery „L” z nadstawką . Blat , nogi biurka i nadstawka wykonane z płyty obustronnie laminowanej o klasie higieniczności E1,  grubości 25 mm, oklejonej obrzeżem pcv o  grubości 2 mm, w kolorze płyty. Blendy tylne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>Blenda z przodu biurka o wysokości ok. 700 mmm zamocowana za pomocą złączny mimośrodowych do blatu i nóg biurka.</w:t>
      </w:r>
      <w:r w:rsidRPr="00F138F4">
        <w:rPr>
          <w:color w:val="00000A"/>
          <w:sz w:val="22"/>
          <w:szCs w:val="22"/>
        </w:rPr>
        <w:t xml:space="preserve"> Blat docięty do wypustu w ścianie- potrzebny dokładny dopomiar. W biurku należy zamontować przelotki na kable- umiejscowienie ustalić z Zamawiającym podczas</w:t>
      </w:r>
      <w:r w:rsidRPr="00F138F4">
        <w:rPr>
          <w:color w:val="272727"/>
          <w:sz w:val="22"/>
          <w:szCs w:val="22"/>
        </w:rPr>
        <w:t xml:space="preserve"> montażu. 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732C0A" w:rsidRPr="00F138F4" w:rsidRDefault="00732C0A" w:rsidP="000E09EE">
      <w:pPr>
        <w:spacing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0E09EE">
      <w:pPr>
        <w:spacing w:line="276" w:lineRule="exact"/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0E09EE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34016" behindDoc="0" locked="0" layoutInCell="1" allowOverlap="1" wp14:anchorId="008C1D4C" wp14:editId="1A4CA0E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478020"/>
            <wp:effectExtent l="0" t="0" r="0" b="0"/>
            <wp:wrapTopAndBottom/>
            <wp:docPr id="82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4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7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0E09EE">
      <w:pPr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4. </w:t>
      </w:r>
      <w:r w:rsidRPr="000E09EE">
        <w:rPr>
          <w:b/>
          <w:color w:val="00000A"/>
          <w:sz w:val="22"/>
          <w:szCs w:val="22"/>
          <w:u w:val="single"/>
        </w:rPr>
        <w:t>KONTENER MOBILNY Z 3 SZUFLADAMI 45x40x65 szt.1</w:t>
      </w:r>
    </w:p>
    <w:p w:rsidR="00732C0A" w:rsidRPr="00F138F4" w:rsidRDefault="00732C0A" w:rsidP="000E09EE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Kontener mobilny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25 mm. Kontener posiada 3 szuflady z zamkiem centralnym z dwoma kluczami łamanymi. System stop - control zabezpieczający przed otworzeniem się więcej niż jednej szuflady naraz. Top górny nachodzący na szuflady, licowany z frontem szuflad.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</w:r>
    </w:p>
    <w:p w:rsidR="00732C0A" w:rsidRPr="00F138F4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732C0A" w:rsidRPr="00F138F4" w:rsidRDefault="00732C0A" w:rsidP="000E09EE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lastRenderedPageBreak/>
        <w:t>Kolor płyty–  fronty – akacja, korpusy grafit, szczegóły do ustalenia z Zamawiającym</w:t>
      </w:r>
    </w:p>
    <w:p w:rsidR="00732C0A" w:rsidRPr="00F138F4" w:rsidRDefault="00732C0A" w:rsidP="000E09EE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poglądowym.</w:t>
      </w:r>
    </w:p>
    <w:p w:rsidR="00732C0A" w:rsidRPr="000E09EE" w:rsidRDefault="00732C0A" w:rsidP="00732C0A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rFonts w:eastAsia="Calibri"/>
          <w:noProof/>
          <w:color w:val="00000A"/>
          <w:sz w:val="22"/>
          <w:szCs w:val="22"/>
        </w:rPr>
        <w:drawing>
          <wp:anchor distT="0" distB="0" distL="0" distR="0" simplePos="0" relativeHeight="251756544" behindDoc="0" locked="0" layoutInCell="1" allowOverlap="1" wp14:anchorId="08C5DC3F" wp14:editId="299F1473">
            <wp:simplePos x="0" y="0"/>
            <wp:positionH relativeFrom="column">
              <wp:posOffset>725805</wp:posOffset>
            </wp:positionH>
            <wp:positionV relativeFrom="paragraph">
              <wp:posOffset>231775</wp:posOffset>
            </wp:positionV>
            <wp:extent cx="4150995" cy="4150995"/>
            <wp:effectExtent l="0" t="0" r="0" b="0"/>
            <wp:wrapTopAndBottom/>
            <wp:docPr id="83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95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 xml:space="preserve">5. </w:t>
      </w:r>
      <w:r w:rsidRPr="000E09EE">
        <w:rPr>
          <w:b/>
          <w:bCs/>
          <w:color w:val="00000A"/>
          <w:sz w:val="22"/>
          <w:szCs w:val="22"/>
          <w:u w:val="single"/>
        </w:rPr>
        <w:t>Kontener mobilny 45x40x65  szt. 1</w:t>
      </w:r>
      <w:r w:rsidRPr="00F138F4">
        <w:rPr>
          <w:b/>
          <w:bCs/>
          <w:color w:val="00000A"/>
          <w:sz w:val="22"/>
          <w:szCs w:val="22"/>
        </w:rPr>
        <w:t xml:space="preserve"> </w:t>
      </w:r>
    </w:p>
    <w:p w:rsidR="00732C0A" w:rsidRPr="00F138F4" w:rsidRDefault="00732C0A" w:rsidP="00732C0A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front uchylny. Front musi posiadać 2 zawiasy puszkowe niklowane o średnicy puszki min 35 mm z możliwością regulacji w dwóch płaszczyznach o kącie rozwarcia do 110 stopni. Uchwyt metalowy o rozstawie min. 128  mm, forma prosta, kolor do uzgodnienia.  Top górny nachodzący na szafkę, licowany z frontem. Kontener na 4 kółkach z hamulcem. Korpus klejony, kontener montowany w fabryce producenta. Szafka posiada zamek meblowy z dwoma kluczami łamanymi.</w:t>
      </w:r>
    </w:p>
    <w:p w:rsidR="00732C0A" w:rsidRPr="00F138F4" w:rsidRDefault="00732C0A" w:rsidP="000E09EE">
      <w:pPr>
        <w:jc w:val="both"/>
        <w:rPr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Kolor płyty–  fronty – akacja, korpusy - grafit, szczegóły do uzgodnienia z Zamawiającym.</w:t>
      </w:r>
    </w:p>
    <w:p w:rsidR="00732C0A" w:rsidRPr="00F138F4" w:rsidRDefault="00732C0A" w:rsidP="000E09EE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jc w:val="both"/>
        <w:rPr>
          <w:rFonts w:eastAsia="Calibri"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57568" behindDoc="0" locked="0" layoutInCell="1" allowOverlap="1" wp14:anchorId="56E03A68" wp14:editId="732D99EF">
            <wp:simplePos x="0" y="0"/>
            <wp:positionH relativeFrom="column">
              <wp:posOffset>1362075</wp:posOffset>
            </wp:positionH>
            <wp:positionV relativeFrom="paragraph">
              <wp:posOffset>218440</wp:posOffset>
            </wp:positionV>
            <wp:extent cx="2960370" cy="2922270"/>
            <wp:effectExtent l="0" t="0" r="0" b="0"/>
            <wp:wrapTopAndBottom/>
            <wp:docPr id="84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48" t="-49" r="-48" b="-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 xml:space="preserve">6. </w:t>
      </w:r>
      <w:r w:rsidRPr="000E09EE">
        <w:rPr>
          <w:b/>
          <w:color w:val="00000A"/>
          <w:sz w:val="22"/>
          <w:szCs w:val="22"/>
          <w:u w:val="single"/>
        </w:rPr>
        <w:t>Zabudowa kuchenna ze zlewozmywakiem i ociekaczem  120x65x220h SZT. 1</w:t>
      </w:r>
    </w:p>
    <w:p w:rsidR="00732C0A" w:rsidRPr="00F138F4" w:rsidRDefault="00732C0A" w:rsidP="00732C0A">
      <w:pPr>
        <w:spacing w:after="200" w:line="276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Zabudowa wysoka  wykonana z płyty obustronnie laminowanej o klasie higieniczności E1. Fronty , korpusy i półki wykonane z płyty o grubości 18 mm, oklejone obrzeżem pcv o grubości 1 mm. Plecy – brak- płytki istniejące u Zamawiającego. Dolne fronty o wysokości ok. 1050 mm, górne fronty o wysokości ok. 1070 mm. Wieniec górny wykonany z płyty o grubości 25 mm</w:t>
      </w:r>
      <w:r w:rsidRPr="00F138F4">
        <w:rPr>
          <w:color w:val="FF0000"/>
          <w:sz w:val="22"/>
          <w:szCs w:val="22"/>
        </w:rPr>
        <w:t xml:space="preserve">. </w:t>
      </w:r>
      <w:r w:rsidRPr="00F138F4">
        <w:rPr>
          <w:sz w:val="22"/>
          <w:szCs w:val="22"/>
        </w:rPr>
        <w:t xml:space="preserve">We wnętrzu szafki – w dolnej części, znajduje się zlewozmywak stalowy- 1 komora plus pół-ociekacz, należy wyciąć odpowiedni otwór w blacie, pod blatem wewnętrzna półka z otworem na syfon. Blat kuchenny </w:t>
      </w:r>
      <w:r w:rsidRPr="00F138F4">
        <w:rPr>
          <w:color w:val="00000A"/>
          <w:sz w:val="22"/>
          <w:szCs w:val="22"/>
        </w:rPr>
        <w:t xml:space="preserve">laminowany o grubości min. 28 mm, fabrycznie zaoblony. We wnętrzu szafki – w górnej części, znajduje się dwupółkowy ociekacz w kolorze białym,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prosta, kolor do uzgodnienia. Szafka musi posiadać metalowe stopki poziomujące, z możliwością regulacji od wnętrza szafki, stopki mocowane w 2 płaszczyznach – od boki i od przodu szafki, cokół o wysokości ok. 50 mm. </w:t>
      </w:r>
    </w:p>
    <w:p w:rsidR="00732C0A" w:rsidRPr="000E09EE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- grafit, szczegóły</w:t>
      </w:r>
      <w:r w:rsidR="000E09EE">
        <w:rPr>
          <w:b/>
          <w:color w:val="00000A"/>
          <w:sz w:val="22"/>
          <w:szCs w:val="22"/>
        </w:rPr>
        <w:t xml:space="preserve"> do uzgodnienia z Zamawiającym.</w:t>
      </w:r>
    </w:p>
    <w:p w:rsidR="00732C0A" w:rsidRPr="000E09EE" w:rsidRDefault="00732C0A" w:rsidP="00732C0A">
      <w:pPr>
        <w:spacing w:after="200" w:line="276" w:lineRule="exact"/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</w:t>
      </w:r>
      <w:r w:rsidR="000E09EE">
        <w:rPr>
          <w:b/>
          <w:bCs/>
          <w:color w:val="00000A"/>
          <w:sz w:val="22"/>
          <w:szCs w:val="22"/>
        </w:rPr>
        <w:t>ygląd jak na rysunku poglądowym</w:t>
      </w:r>
    </w:p>
    <w:p w:rsidR="00732C0A" w:rsidRPr="00F138F4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58592" behindDoc="0" locked="0" layoutInCell="1" allowOverlap="1" wp14:anchorId="3777486E" wp14:editId="76227F4C">
            <wp:simplePos x="0" y="0"/>
            <wp:positionH relativeFrom="column">
              <wp:posOffset>1476375</wp:posOffset>
            </wp:positionH>
            <wp:positionV relativeFrom="paragraph">
              <wp:posOffset>0</wp:posOffset>
            </wp:positionV>
            <wp:extent cx="3609340" cy="4866640"/>
            <wp:effectExtent l="0" t="0" r="0" b="0"/>
            <wp:wrapTopAndBottom/>
            <wp:docPr id="85" name="Obraz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8D7E71" w:rsidP="00B83567">
      <w:pP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7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8D7E71">
        <w:rPr>
          <w:b/>
          <w:bCs/>
          <w:sz w:val="22"/>
          <w:szCs w:val="22"/>
          <w:u w:val="single"/>
        </w:rPr>
        <w:t>Listwy odbojowe 360x1,8x45 szt.1 , 200x1,8x45 szt. 1</w:t>
      </w:r>
    </w:p>
    <w:p w:rsidR="00732C0A" w:rsidRPr="00F138F4" w:rsidRDefault="00732C0A" w:rsidP="00B83567">
      <w:pPr>
        <w:rPr>
          <w:b/>
          <w:bCs/>
          <w:sz w:val="22"/>
          <w:szCs w:val="22"/>
        </w:rPr>
      </w:pPr>
    </w:p>
    <w:p w:rsidR="00732C0A" w:rsidRPr="00F138F4" w:rsidRDefault="00732C0A" w:rsidP="00B83567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732C0A" w:rsidRPr="00F138F4" w:rsidRDefault="00732C0A" w:rsidP="00B83567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B83567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8.</w:t>
      </w:r>
      <w:r w:rsidR="00732C0A" w:rsidRPr="00F138F4">
        <w:rPr>
          <w:b/>
          <w:bCs/>
          <w:sz w:val="22"/>
          <w:szCs w:val="22"/>
          <w:u w:val="single"/>
        </w:rPr>
        <w:t xml:space="preserve"> </w:t>
      </w:r>
      <w:r w:rsidR="00732C0A" w:rsidRPr="00B83567">
        <w:rPr>
          <w:b/>
          <w:bCs/>
          <w:sz w:val="22"/>
          <w:szCs w:val="22"/>
          <w:u w:val="single"/>
        </w:rPr>
        <w:t>Fotel obrotowy szt. 1</w:t>
      </w:r>
    </w:p>
    <w:p w:rsidR="00732C0A" w:rsidRPr="00F138F4" w:rsidRDefault="00C7216F" w:rsidP="00C507E5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b w:val="0"/>
          <w:szCs w:val="22"/>
        </w:rPr>
        <w:t>Cechy charakterystyczne krzesła</w:t>
      </w:r>
    </w:p>
    <w:p w:rsidR="00732C0A" w:rsidRPr="00F138F4" w:rsidRDefault="00732C0A" w:rsidP="00C507E5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Siedzisko - tapicerowane tkaniną</w:t>
      </w:r>
    </w:p>
    <w:p w:rsidR="00732C0A" w:rsidRPr="00F138F4" w:rsidRDefault="00732C0A" w:rsidP="00C507E5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Dostępne regulacje:</w:t>
      </w:r>
    </w:p>
    <w:p w:rsidR="00732C0A" w:rsidRPr="00F138F4" w:rsidRDefault="00732C0A" w:rsidP="00C507E5">
      <w:pPr>
        <w:pStyle w:val="Tekstpodstawowy"/>
        <w:spacing w:after="0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1. Regulacja wysokości siedziska</w:t>
      </w:r>
    </w:p>
    <w:p w:rsidR="00732C0A" w:rsidRPr="00F138F4" w:rsidRDefault="00732C0A" w:rsidP="00C507E5">
      <w:pPr>
        <w:pStyle w:val="Tekstpodstawowy"/>
        <w:spacing w:after="0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2. Regulacja kąta odchylenia oparcia</w:t>
      </w:r>
    </w:p>
    <w:p w:rsidR="00732C0A" w:rsidRPr="00F138F4" w:rsidRDefault="00732C0A" w:rsidP="00C507E5">
      <w:pPr>
        <w:pStyle w:val="Tekstpodstawowy"/>
        <w:spacing w:after="0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3. Regulacja podparcia lędźwiowego</w:t>
      </w:r>
    </w:p>
    <w:p w:rsidR="00732C0A" w:rsidRPr="00F138F4" w:rsidRDefault="00732C0A" w:rsidP="00C507E5">
      <w:pPr>
        <w:pStyle w:val="Tekstpodstawowy"/>
        <w:spacing w:after="0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4. Regulacja głębokości siedziska</w:t>
      </w:r>
    </w:p>
    <w:p w:rsidR="00732C0A" w:rsidRPr="00C7216F" w:rsidRDefault="00732C0A" w:rsidP="00C507E5">
      <w:pPr>
        <w:pStyle w:val="Tekstpodstawowy"/>
        <w:spacing w:after="0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5. Reg</w:t>
      </w:r>
      <w:r w:rsidR="00C7216F">
        <w:rPr>
          <w:color w:val="000000"/>
          <w:sz w:val="22"/>
          <w:szCs w:val="22"/>
          <w:highlight w:val="white"/>
        </w:rPr>
        <w:t>ulacja siły odchylania oparcia</w:t>
      </w:r>
    </w:p>
    <w:p w:rsidR="00732C0A" w:rsidRPr="00F138F4" w:rsidRDefault="00732C0A" w:rsidP="00C507E5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Mechanizm</w:t>
      </w:r>
    </w:p>
    <w:p w:rsidR="00732C0A" w:rsidRPr="00C7216F" w:rsidRDefault="00732C0A" w:rsidP="00C7216F">
      <w:pPr>
        <w:pStyle w:val="Tekstpodstawowy"/>
        <w:numPr>
          <w:ilvl w:val="0"/>
          <w:numId w:val="14"/>
        </w:numPr>
        <w:tabs>
          <w:tab w:val="left" w:pos="0"/>
        </w:tabs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 xml:space="preserve">M+X - synchro z blokadą oparcia w 4 położeniach (zakres regulacji odchylenia: oparcia 22°, siedziska 13°); z regulacją głębokości siedziska </w:t>
      </w:r>
    </w:p>
    <w:p w:rsidR="00732C0A" w:rsidRPr="00F138F4" w:rsidRDefault="00732C0A" w:rsidP="00C7216F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 xml:space="preserve">Podłokietniki regulowane góra-dół (zakres 80mm) z miękką nakładką </w:t>
      </w:r>
    </w:p>
    <w:p w:rsidR="00732C0A" w:rsidRPr="00F138F4" w:rsidRDefault="00732C0A" w:rsidP="00C7216F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Oparcie p</w:t>
      </w:r>
      <w:r w:rsidRPr="00F138F4">
        <w:rPr>
          <w:rFonts w:ascii="Times New Roman" w:hAnsi="Times New Roman"/>
          <w:b w:val="0"/>
          <w:color w:val="000000"/>
          <w:szCs w:val="22"/>
          <w:highlight w:val="white"/>
        </w:rPr>
        <w:t>okryte elastyczną membraną w kolorze czarnym. . Wyposażone w regulację wysokości podparcia lędźwiowego (zakres 70 mm)</w:t>
      </w:r>
    </w:p>
    <w:p w:rsidR="00732C0A" w:rsidRPr="00F138F4" w:rsidRDefault="00732C0A" w:rsidP="00C7216F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Podstawa- krzyżak  czarny plastikowy (nylon)</w:t>
      </w:r>
    </w:p>
    <w:p w:rsidR="00732C0A" w:rsidRPr="00F138F4" w:rsidRDefault="00732C0A" w:rsidP="00C7216F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 xml:space="preserve">Kółka twarde na miękką powierzchnię Ø 65 </w:t>
      </w:r>
    </w:p>
    <w:p w:rsidR="00732C0A" w:rsidRPr="00F138F4" w:rsidRDefault="00732C0A" w:rsidP="00C7216F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</w:t>
      </w:r>
      <w:r w:rsidR="00C7216F">
        <w:rPr>
          <w:sz w:val="22"/>
          <w:szCs w:val="22"/>
        </w:rPr>
        <w:t xml:space="preserve"> tapicerka z grupy 1</w:t>
      </w:r>
    </w:p>
    <w:p w:rsidR="00732C0A" w:rsidRPr="00C507E5" w:rsidRDefault="00732C0A" w:rsidP="00C507E5">
      <w:pPr>
        <w:spacing w:line="276" w:lineRule="auto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</w:t>
      </w:r>
      <w:r w:rsidR="00C7216F">
        <w:rPr>
          <w:b/>
          <w:bCs/>
          <w:color w:val="00000A"/>
          <w:sz w:val="22"/>
          <w:szCs w:val="22"/>
        </w:rPr>
        <w:t>ygląd jak na rysunku poglądowym</w:t>
      </w:r>
    </w:p>
    <w:p w:rsidR="00732C0A" w:rsidRPr="00F138F4" w:rsidRDefault="00C507E5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23776" behindDoc="0" locked="0" layoutInCell="1" allowOverlap="1" wp14:anchorId="247A708F" wp14:editId="083CF1CC">
            <wp:simplePos x="0" y="0"/>
            <wp:positionH relativeFrom="column">
              <wp:posOffset>2799715</wp:posOffset>
            </wp:positionH>
            <wp:positionV relativeFrom="paragraph">
              <wp:posOffset>277495</wp:posOffset>
            </wp:positionV>
            <wp:extent cx="1953895" cy="2619375"/>
            <wp:effectExtent l="0" t="0" r="8255" b="9525"/>
            <wp:wrapTopAndBottom/>
            <wp:docPr id="86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C507E5" w:rsidRDefault="00C507E5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9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C507E5">
        <w:rPr>
          <w:b/>
          <w:bCs/>
          <w:sz w:val="22"/>
          <w:szCs w:val="22"/>
          <w:u w:val="single"/>
        </w:rPr>
        <w:t>Krzesło szt. 2</w:t>
      </w:r>
    </w:p>
    <w:p w:rsidR="00732C0A" w:rsidRPr="00F138F4" w:rsidRDefault="00732C0A" w:rsidP="00C507E5">
      <w:pPr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Cechy charakterystyczne krzesła: </w:t>
      </w:r>
    </w:p>
    <w:p w:rsidR="00732C0A" w:rsidRPr="00F138F4" w:rsidRDefault="00732C0A" w:rsidP="00C507E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C507E5" w:rsidRDefault="00732C0A" w:rsidP="00C507E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Erg</w:t>
      </w:r>
      <w:r w:rsidR="00C507E5">
        <w:rPr>
          <w:sz w:val="22"/>
          <w:szCs w:val="22"/>
        </w:rPr>
        <w:t>onomiczne,wyprofilowane oparcie</w:t>
      </w:r>
    </w:p>
    <w:p w:rsidR="00732C0A" w:rsidRPr="00C507E5" w:rsidRDefault="00732C0A" w:rsidP="00C507E5">
      <w:pPr>
        <w:tabs>
          <w:tab w:val="left" w:pos="1485"/>
        </w:tabs>
      </w:pPr>
      <w:r w:rsidRPr="00F138F4">
        <w:rPr>
          <w:sz w:val="22"/>
          <w:szCs w:val="22"/>
        </w:rPr>
        <w:t>Rama – stalowa - chromowana</w:t>
      </w:r>
    </w:p>
    <w:p w:rsidR="00732C0A" w:rsidRPr="00F138F4" w:rsidRDefault="00732C0A" w:rsidP="00732C0A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Podłokietniki  stalowe z plastikowymi nakładkami</w:t>
      </w:r>
    </w:p>
    <w:p w:rsidR="00732C0A" w:rsidRPr="00F138F4" w:rsidRDefault="00732C0A" w:rsidP="00732C0A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</w:t>
      </w:r>
    </w:p>
    <w:p w:rsidR="00C507E5" w:rsidRPr="00C507E5" w:rsidRDefault="00732C0A" w:rsidP="00C507E5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</w:t>
      </w:r>
      <w:r w:rsidR="00C507E5">
        <w:rPr>
          <w:sz w:val="22"/>
          <w:szCs w:val="22"/>
        </w:rPr>
        <w:t>mawiającym, tapicerka z grupy 1</w:t>
      </w:r>
    </w:p>
    <w:p w:rsidR="00732C0A" w:rsidRPr="00F138F4" w:rsidRDefault="00732C0A" w:rsidP="00C507E5">
      <w:pPr>
        <w:tabs>
          <w:tab w:val="left" w:pos="1275"/>
        </w:tabs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C507E5" w:rsidP="00732C0A">
      <w:pPr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724800" behindDoc="0" locked="0" layoutInCell="1" allowOverlap="1" wp14:anchorId="2514DC67" wp14:editId="2C582539">
            <wp:simplePos x="0" y="0"/>
            <wp:positionH relativeFrom="column">
              <wp:posOffset>3194050</wp:posOffset>
            </wp:positionH>
            <wp:positionV relativeFrom="paragraph">
              <wp:posOffset>181610</wp:posOffset>
            </wp:positionV>
            <wp:extent cx="1476375" cy="1845310"/>
            <wp:effectExtent l="0" t="0" r="9525" b="2540"/>
            <wp:wrapTopAndBottom/>
            <wp:docPr id="87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2068D6">
      <w:pPr>
        <w:jc w:val="both"/>
        <w:rPr>
          <w:color w:val="00000A"/>
          <w:sz w:val="22"/>
          <w:szCs w:val="22"/>
        </w:rPr>
      </w:pPr>
    </w:p>
    <w:p w:rsidR="00732C0A" w:rsidRPr="00F138F4" w:rsidRDefault="002068D6" w:rsidP="002068D6">
      <w:pPr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10</w:t>
      </w:r>
      <w:r w:rsidR="00732C0A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732C0A" w:rsidRPr="002068D6">
        <w:rPr>
          <w:b/>
          <w:color w:val="00000A"/>
          <w:sz w:val="22"/>
          <w:szCs w:val="22"/>
          <w:u w:val="single"/>
        </w:rPr>
        <w:t>STOLIK 70x70x75 SZT. 1</w:t>
      </w:r>
    </w:p>
    <w:p w:rsidR="00732C0A" w:rsidRPr="002068D6" w:rsidRDefault="00732C0A" w:rsidP="002068D6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Blat grubości 25mm wykonany z płyty dwustronnie laminowanej, o klasie higieniczności E1 oklejony obrzeżem pcv dobranym pod kolor blatu, grubości 2mm. Nogi stolika wykonane ze stalowej rury o przekroju Ø 50 mm, malowane proszkowo w kolorze RAL 9006. Nogi dostawki zakończone czarnymi plastikowymi stopkami umożliwiającym</w:t>
      </w:r>
      <w:r w:rsidR="002068D6">
        <w:rPr>
          <w:color w:val="00000A"/>
          <w:sz w:val="22"/>
          <w:szCs w:val="22"/>
        </w:rPr>
        <w:t>i poziomowanie w zakresie +15mm</w:t>
      </w:r>
    </w:p>
    <w:p w:rsidR="00732C0A" w:rsidRPr="002068D6" w:rsidRDefault="00732C0A" w:rsidP="002068D6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</w:t>
      </w:r>
      <w:r w:rsidR="002068D6">
        <w:rPr>
          <w:b/>
          <w:color w:val="00000A"/>
          <w:sz w:val="22"/>
          <w:szCs w:val="22"/>
        </w:rPr>
        <w:t>óły do ustalenia z Zamawiający</w:t>
      </w:r>
    </w:p>
    <w:p w:rsidR="00732C0A" w:rsidRPr="00F138F4" w:rsidRDefault="00732C0A" w:rsidP="002068D6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Widok, jak na rysunku poglądowym</w:t>
      </w:r>
    </w:p>
    <w:p w:rsidR="00732C0A" w:rsidRPr="00F138F4" w:rsidRDefault="00732C0A" w:rsidP="00732C0A">
      <w:pPr>
        <w:jc w:val="both"/>
        <w:rPr>
          <w:b/>
          <w:bCs/>
          <w:sz w:val="22"/>
          <w:szCs w:val="22"/>
          <w:u w:val="single"/>
        </w:rPr>
      </w:pPr>
    </w:p>
    <w:p w:rsidR="00732C0A" w:rsidRPr="00F138F4" w:rsidRDefault="00732C0A" w:rsidP="00732C0A">
      <w:pPr>
        <w:jc w:val="both"/>
        <w:rPr>
          <w:b/>
          <w:bCs/>
          <w:sz w:val="22"/>
          <w:szCs w:val="22"/>
          <w:u w:val="single"/>
        </w:rPr>
      </w:pPr>
      <w:r w:rsidRPr="00F138F4">
        <w:rPr>
          <w:noProof/>
          <w:sz w:val="22"/>
          <w:szCs w:val="22"/>
        </w:rPr>
        <w:lastRenderedPageBreak/>
        <w:drawing>
          <wp:anchor distT="0" distB="0" distL="0" distR="0" simplePos="0" relativeHeight="251735040" behindDoc="0" locked="0" layoutInCell="1" allowOverlap="1" wp14:anchorId="4C98D253" wp14:editId="1DC99318">
            <wp:simplePos x="0" y="0"/>
            <wp:positionH relativeFrom="column">
              <wp:posOffset>2207260</wp:posOffset>
            </wp:positionH>
            <wp:positionV relativeFrom="paragraph">
              <wp:posOffset>193040</wp:posOffset>
            </wp:positionV>
            <wp:extent cx="2143125" cy="2476500"/>
            <wp:effectExtent l="0" t="0" r="0" b="0"/>
            <wp:wrapTopAndBottom/>
            <wp:docPr id="88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5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jc w:val="both"/>
        <w:rPr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1</w:t>
      </w:r>
      <w:r w:rsidR="002068D6">
        <w:rPr>
          <w:b/>
          <w:bCs/>
          <w:sz w:val="22"/>
          <w:szCs w:val="22"/>
          <w:u w:val="single"/>
        </w:rPr>
        <w:t>1</w:t>
      </w:r>
      <w:r w:rsidRPr="00F138F4">
        <w:rPr>
          <w:b/>
          <w:bCs/>
          <w:sz w:val="22"/>
          <w:szCs w:val="22"/>
          <w:u w:val="single"/>
        </w:rPr>
        <w:t>.</w:t>
      </w:r>
      <w:r w:rsidRPr="002068D6">
        <w:rPr>
          <w:b/>
          <w:bCs/>
          <w:sz w:val="22"/>
          <w:szCs w:val="22"/>
          <w:u w:val="single"/>
        </w:rPr>
        <w:t>Wieszak 70x20x70 szt. 1</w:t>
      </w:r>
    </w:p>
    <w:p w:rsidR="00732C0A" w:rsidRPr="00F138F4" w:rsidRDefault="00732C0A" w:rsidP="002068D6">
      <w:pPr>
        <w:jc w:val="both"/>
        <w:rPr>
          <w:b/>
          <w:bCs/>
          <w:sz w:val="22"/>
          <w:szCs w:val="22"/>
        </w:rPr>
      </w:pPr>
    </w:p>
    <w:p w:rsidR="00732C0A" w:rsidRPr="00F138F4" w:rsidRDefault="00732C0A" w:rsidP="002068D6">
      <w:pPr>
        <w:jc w:val="both"/>
        <w:rPr>
          <w:sz w:val="22"/>
          <w:szCs w:val="22"/>
        </w:rPr>
      </w:pPr>
      <w:r w:rsidRPr="00F138F4">
        <w:rPr>
          <w:sz w:val="22"/>
          <w:szCs w:val="22"/>
        </w:rPr>
        <w:t>Panel z półką , wykonany z płyty wiórowej obustronnie laminowanej o klasie higieniczności E1 o grubości 18 mm, obrzeże pcv dobrane pod kolor płyty. Wieszaki metalowe podwójne w kolorze aluminium, zamontowane do panela. Całość montowana do ściany za pomocą wysokiej jakości zawieszek meblowych.</w:t>
      </w:r>
    </w:p>
    <w:p w:rsidR="00732C0A" w:rsidRPr="00F138F4" w:rsidRDefault="00732C0A" w:rsidP="002068D6">
      <w:pPr>
        <w:jc w:val="both"/>
        <w:rPr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akacja, szczegóły do uzgodnienia z Zamawiającym.</w:t>
      </w:r>
    </w:p>
    <w:p w:rsidR="00732C0A" w:rsidRPr="002068D6" w:rsidRDefault="00732C0A" w:rsidP="002068D6">
      <w:pPr>
        <w:jc w:val="both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</w:t>
      </w:r>
      <w:r w:rsidR="002068D6">
        <w:rPr>
          <w:b/>
          <w:bCs/>
          <w:color w:val="00000A"/>
          <w:sz w:val="22"/>
          <w:szCs w:val="22"/>
        </w:rPr>
        <w:t>ygląd jak na rysunku poglądowym</w:t>
      </w: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59616" behindDoc="0" locked="0" layoutInCell="1" allowOverlap="1" wp14:anchorId="591CCA7F" wp14:editId="40914E9E">
            <wp:simplePos x="0" y="0"/>
            <wp:positionH relativeFrom="column">
              <wp:posOffset>1609725</wp:posOffset>
            </wp:positionH>
            <wp:positionV relativeFrom="paragraph">
              <wp:posOffset>294640</wp:posOffset>
            </wp:positionV>
            <wp:extent cx="2419350" cy="1752600"/>
            <wp:effectExtent l="0" t="0" r="0" b="0"/>
            <wp:wrapTopAndBottom/>
            <wp:docPr id="89" name="Obraz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3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2068D6" w:rsidRDefault="002068D6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</w:p>
    <w:p w:rsidR="00732C0A" w:rsidRPr="008A6509" w:rsidRDefault="002068D6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8A6509">
        <w:rPr>
          <w:b/>
          <w:color w:val="00000A"/>
          <w:sz w:val="22"/>
          <w:szCs w:val="22"/>
          <w:u w:val="single"/>
        </w:rPr>
        <w:lastRenderedPageBreak/>
        <w:t>POKÓJ KIEROWNIKA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1</w:t>
      </w:r>
      <w:r w:rsidR="008A6509">
        <w:rPr>
          <w:b/>
          <w:bCs/>
          <w:sz w:val="22"/>
          <w:szCs w:val="22"/>
          <w:u w:val="single"/>
        </w:rPr>
        <w:t>2</w:t>
      </w:r>
      <w:r w:rsidRPr="00F138F4">
        <w:rPr>
          <w:b/>
          <w:bCs/>
          <w:sz w:val="22"/>
          <w:szCs w:val="22"/>
          <w:u w:val="single"/>
        </w:rPr>
        <w:t xml:space="preserve">. </w:t>
      </w:r>
      <w:r w:rsidRPr="008A6509">
        <w:rPr>
          <w:b/>
          <w:bCs/>
          <w:sz w:val="22"/>
          <w:szCs w:val="22"/>
          <w:u w:val="single"/>
        </w:rPr>
        <w:t>Szafa 80x55x220 szt.1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8A6509">
      <w:pPr>
        <w:rPr>
          <w:sz w:val="22"/>
          <w:szCs w:val="22"/>
        </w:rPr>
      </w:pPr>
      <w:r w:rsidRPr="00F138F4">
        <w:rPr>
          <w:sz w:val="22"/>
          <w:szCs w:val="22"/>
        </w:rPr>
        <w:t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i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 wyposażona w drążek na ubrania, mocowany pod polka konstrukcyjna.  Cokół wysokości 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sz w:val="22"/>
          <w:szCs w:val="22"/>
        </w:rPr>
        <w:t xml:space="preserve">Szafa musi posiadać metalowe stopki poziomujące, z możliwością regulacji od wnętrza szafy, stopki mocowane w dwóch płaszczyznach – do boku i do cokołu szafy. Uchwyty metalowe o rozstawie min. 128 mm, w kolorze aluminium, forma prosta. </w:t>
      </w:r>
    </w:p>
    <w:p w:rsidR="00732C0A" w:rsidRPr="00F138F4" w:rsidRDefault="00732C0A" w:rsidP="008A6509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8A6509">
      <w:pPr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Wygląd jak na rysunku poglądowym</w:t>
      </w:r>
    </w:p>
    <w:p w:rsidR="00732C0A" w:rsidRPr="008A6509" w:rsidRDefault="00732C0A" w:rsidP="008A6509">
      <w:pPr>
        <w:spacing w:after="200" w:line="276" w:lineRule="auto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36064" behindDoc="0" locked="0" layoutInCell="1" allowOverlap="1" wp14:anchorId="2181CD21" wp14:editId="0BA73AA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114550" cy="3256915"/>
            <wp:effectExtent l="0" t="0" r="0" b="0"/>
            <wp:wrapTopAndBottom/>
            <wp:docPr id="90" name="Obraz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36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rPr>
          <w:sz w:val="22"/>
          <w:szCs w:val="22"/>
        </w:rPr>
      </w:pPr>
    </w:p>
    <w:p w:rsidR="00732C0A" w:rsidRPr="00F138F4" w:rsidRDefault="008A6509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13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8A6509">
        <w:rPr>
          <w:b/>
          <w:bCs/>
          <w:sz w:val="22"/>
          <w:szCs w:val="22"/>
          <w:u w:val="single"/>
        </w:rPr>
        <w:t>Regał 70x45x220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8A6509" w:rsidRDefault="00732C0A" w:rsidP="008A6509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Regał z drzwiami uchylnymi w dolnej i górnej części, wykonany z płyty wiórowej obustronnie laminowanej o klasie higieniczności E1, obrzeże pcv dobrane pod kolor płyty. Elementy widoczne oklejone obrzeżem pcv 2 mm, fronty półek oklejone obrzeżem pcv grubości 1 mm. Korpus, fronty , półki oraz wieniec dolny wykonane z płyty grubości 18 mm, wieniec górny wykonany z płyty grubości 25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Uchwyty metalowe  o rozstawie min. 128 mm, forma prosta. We wnętrzu regału zamontowane półki  z możliwością regulacji w 5 pozycjach, co 32 mm.</w:t>
      </w:r>
    </w:p>
    <w:p w:rsidR="00732C0A" w:rsidRPr="00F138F4" w:rsidRDefault="00732C0A" w:rsidP="008A6509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8A6509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37088" behindDoc="0" locked="0" layoutInCell="1" allowOverlap="1" wp14:anchorId="29815C47" wp14:editId="62BDDA3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343150" cy="3237865"/>
            <wp:effectExtent l="0" t="0" r="0" b="0"/>
            <wp:wrapTopAndBottom/>
            <wp:docPr id="91" name="Obraz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A160C7" w:rsidRDefault="008A6509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14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8A6509">
        <w:rPr>
          <w:b/>
          <w:bCs/>
          <w:sz w:val="22"/>
          <w:szCs w:val="22"/>
          <w:u w:val="single"/>
        </w:rPr>
        <w:t>Półki narożne 30x38x220 szt.1</w:t>
      </w:r>
    </w:p>
    <w:p w:rsidR="00732C0A" w:rsidRPr="00F138F4" w:rsidRDefault="00732C0A" w:rsidP="009F3FB4">
      <w:pPr>
        <w:spacing w:line="276" w:lineRule="exact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Regał z półkami narożnymi otwartymi  , wykonany z płyty wiórowej obustronnie laminowanej o klasie higieniczności E1, obrzeże pcv dobrane pod kolor płyty. Elementy widoczne oklejone obrzeżem pcv 2 mm, fronty półek oklejone obrzeżem pcv grubości 1 mm. Korpus oraz półki wykonane z płyty grubości 18 mm, </w:t>
      </w:r>
      <w:r w:rsidRPr="00F138F4">
        <w:rPr>
          <w:color w:val="00000A"/>
          <w:sz w:val="22"/>
          <w:szCs w:val="22"/>
        </w:rPr>
        <w:lastRenderedPageBreak/>
        <w:t xml:space="preserve">wieniec górny wykonany z płyty grubości 25 mm. Regał musi posiadać metalowe stopki poziomujące, z możliwością regulacji od wnętrza , stopki mocowane w dwóch płaszczyznach – do boku  i do cokołu , cokół o wysokości ok. 50 mm. </w:t>
      </w:r>
    </w:p>
    <w:p w:rsidR="00732C0A" w:rsidRPr="00F138F4" w:rsidRDefault="00732C0A" w:rsidP="009F3FB4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9F3FB4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A160C7" w:rsidRDefault="00732C0A" w:rsidP="00A160C7">
      <w:pPr>
        <w:spacing w:after="200" w:line="276" w:lineRule="exact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29920" behindDoc="0" locked="0" layoutInCell="1" allowOverlap="1" wp14:anchorId="2868982B" wp14:editId="4FA2619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799715" cy="3680460"/>
            <wp:effectExtent l="0" t="0" r="0" b="0"/>
            <wp:wrapTopAndBottom/>
            <wp:docPr id="92" name="Obraz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20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-33" t="-20" r="-33" b="-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A160C7" w:rsidRDefault="00A160C7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15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A160C7">
        <w:rPr>
          <w:b/>
          <w:bCs/>
          <w:sz w:val="22"/>
          <w:szCs w:val="22"/>
          <w:u w:val="single"/>
        </w:rPr>
        <w:t xml:space="preserve">Stolik 140x60x75 szt. </w:t>
      </w:r>
      <w:r>
        <w:rPr>
          <w:b/>
          <w:bCs/>
          <w:sz w:val="22"/>
          <w:szCs w:val="22"/>
          <w:u w:val="single"/>
        </w:rPr>
        <w:t>1</w:t>
      </w:r>
    </w:p>
    <w:p w:rsidR="00732C0A" w:rsidRPr="00F138F4" w:rsidRDefault="00732C0A" w:rsidP="00732C0A">
      <w:pPr>
        <w:spacing w:line="240" w:lineRule="exact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wykonany z płyty obustronnie laminowanej o klasie higieniczności E1,  grubości 25 mm, oklejonej obrzeżem pcv o  grubości 2 mm, w kolorze płyty. Nogi o wymiarach 150x80mm, wykonane z elementów płyty obustronnie laminowanej o klasie higieniczności E1,  grubości 18 mm, oklejonej obrzeżem pcv o  grubości 1 mm, w kolorze płyty, skręconych w formę prostokąta. .Listwy  łączące nogi,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 Elementy stolika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732C0A" w:rsidRPr="00F138F4" w:rsidRDefault="00732C0A" w:rsidP="00732C0A">
      <w:pPr>
        <w:spacing w:line="240" w:lineRule="exact"/>
        <w:rPr>
          <w:color w:val="00000A"/>
          <w:sz w:val="22"/>
          <w:szCs w:val="22"/>
        </w:rPr>
      </w:pPr>
    </w:p>
    <w:p w:rsidR="00732C0A" w:rsidRPr="00F138F4" w:rsidRDefault="00732C0A" w:rsidP="00A160C7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A160C7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31968" behindDoc="0" locked="0" layoutInCell="1" allowOverlap="1" wp14:anchorId="2386D1FF" wp14:editId="0632EBF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693795" cy="3436620"/>
            <wp:effectExtent l="0" t="0" r="0" b="0"/>
            <wp:wrapTopAndBottom/>
            <wp:docPr id="93" name="Obraz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2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-38" t="-41" r="-38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A160C7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16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A160C7">
        <w:rPr>
          <w:b/>
          <w:bCs/>
          <w:sz w:val="22"/>
          <w:szCs w:val="22"/>
          <w:u w:val="single"/>
        </w:rPr>
        <w:t>Biurko 155x140x75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A160C7">
      <w:pPr>
        <w:spacing w:line="240" w:lineRule="exact"/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Biurko w kształcie litery „L” . Blat i nogi biurka wykonane z płyty obustronnie laminowanej o klasie higieniczności E1,  grubości 25 mm, oklejonej obrzeżem pcv o  grubości 2 mm, w kolorze płyty. Blendy tylne 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>Blenda z przodu biurka o wysokości ok. 700 mmm zamocowana za pomocą złączny mimośrodowych do blatu i nóg biurka. Blenda cofnięta o ok. 15 cm względem</w:t>
      </w:r>
      <w:r w:rsidRPr="00F138F4">
        <w:rPr>
          <w:color w:val="00000A"/>
          <w:sz w:val="22"/>
          <w:szCs w:val="22"/>
        </w:rPr>
        <w:t xml:space="preserve"> krawędzi blatu. </w:t>
      </w:r>
      <w:r w:rsidRPr="00F138F4">
        <w:rPr>
          <w:color w:val="272727"/>
          <w:sz w:val="22"/>
          <w:szCs w:val="22"/>
        </w:rPr>
        <w:t xml:space="preserve"> 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732C0A" w:rsidRPr="00F138F4" w:rsidRDefault="00732C0A" w:rsidP="00732C0A">
      <w:pPr>
        <w:spacing w:line="240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spacing w:after="200" w:line="276" w:lineRule="exact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30944" behindDoc="0" locked="0" layoutInCell="1" allowOverlap="1" wp14:anchorId="6A926141" wp14:editId="0CA9D94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8860" cy="5043170"/>
            <wp:effectExtent l="0" t="0" r="0" b="0"/>
            <wp:wrapSquare wrapText="largest"/>
            <wp:docPr id="94" name="Obraz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22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-22" t="-26" r="-22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504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A160C7" w:rsidRDefault="00A160C7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9F3FB4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17</w:t>
      </w:r>
      <w:r w:rsidR="00732C0A" w:rsidRPr="009F3FB4">
        <w:rPr>
          <w:b/>
          <w:bCs/>
          <w:sz w:val="22"/>
          <w:szCs w:val="22"/>
          <w:u w:val="single"/>
        </w:rPr>
        <w:t>. Kontener  45x40x65 sz.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9F3FB4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Kontener mobilny</w:t>
      </w:r>
      <w:r w:rsidRPr="00F138F4">
        <w:rPr>
          <w:b/>
          <w:bCs/>
          <w:color w:val="00000A"/>
          <w:sz w:val="22"/>
          <w:szCs w:val="22"/>
          <w:u w:val="single"/>
        </w:rPr>
        <w:t xml:space="preserve"> </w:t>
      </w:r>
      <w:r w:rsidRPr="00F138F4">
        <w:rPr>
          <w:color w:val="00000A"/>
          <w:sz w:val="22"/>
          <w:szCs w:val="22"/>
        </w:rPr>
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mm. Szuflady kontenera wyposażone w prowadnice rolkowe. Front szuflad </w:t>
      </w:r>
      <w:r w:rsidRPr="00F138F4">
        <w:rPr>
          <w:color w:val="00000A"/>
          <w:sz w:val="22"/>
          <w:szCs w:val="22"/>
        </w:rPr>
        <w:lastRenderedPageBreak/>
        <w:t xml:space="preserve">montowany do szuflady za pomocą złącza ułatwiającego ewentualną regulację. Kontener na 4 kółkach z hamulcem. Korpus klejony, kontener montowany w fabryce producenta. Zamek montowany w najwyższej szufladzie. </w:t>
      </w:r>
    </w:p>
    <w:p w:rsidR="00732C0A" w:rsidRPr="00F138F4" w:rsidRDefault="00732C0A" w:rsidP="009F3FB4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9F3FB4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noProof/>
          <w:color w:val="00000A"/>
          <w:sz w:val="22"/>
          <w:szCs w:val="22"/>
        </w:rPr>
        <w:drawing>
          <wp:anchor distT="0" distB="0" distL="0" distR="0" simplePos="0" relativeHeight="251726848" behindDoc="0" locked="0" layoutInCell="1" allowOverlap="1" wp14:anchorId="6B002F89" wp14:editId="012C78F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50995" cy="4150995"/>
            <wp:effectExtent l="0" t="0" r="0" b="0"/>
            <wp:wrapSquare wrapText="largest"/>
            <wp:docPr id="95" name="Obraz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95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bCs/>
          <w:color w:val="00000A"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color w:val="00000A"/>
          <w:sz w:val="22"/>
          <w:szCs w:val="22"/>
        </w:rPr>
      </w:pPr>
    </w:p>
    <w:p w:rsidR="00732C0A" w:rsidRPr="009F3FB4" w:rsidRDefault="009F3FB4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18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9F3FB4">
        <w:rPr>
          <w:b/>
          <w:bCs/>
          <w:sz w:val="22"/>
          <w:szCs w:val="22"/>
          <w:u w:val="single"/>
        </w:rPr>
        <w:t>Komoda 90x30x100 szt.1</w:t>
      </w:r>
    </w:p>
    <w:p w:rsidR="00732C0A" w:rsidRPr="00F138F4" w:rsidRDefault="00732C0A" w:rsidP="009F3FB4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Komoda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</w:t>
      </w:r>
      <w:r w:rsidRPr="00F138F4">
        <w:rPr>
          <w:color w:val="00000A"/>
          <w:sz w:val="22"/>
          <w:szCs w:val="22"/>
        </w:rPr>
        <w:lastRenderedPageBreak/>
        <w:t>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m, forma prosta.  Szafka posiada 2 półki z możliwością regulacji w 5 pozycjach, co 32 mm.</w:t>
      </w:r>
    </w:p>
    <w:p w:rsidR="00732C0A" w:rsidRPr="009F3FB4" w:rsidRDefault="00732C0A" w:rsidP="009F3FB4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</w:t>
      </w:r>
      <w:r w:rsidR="009F3FB4">
        <w:rPr>
          <w:b/>
          <w:color w:val="00000A"/>
          <w:sz w:val="22"/>
          <w:szCs w:val="22"/>
        </w:rPr>
        <w:t>óły do ustalenia z Zamawiający</w:t>
      </w:r>
    </w:p>
    <w:p w:rsidR="00732C0A" w:rsidRPr="00F138F4" w:rsidRDefault="00732C0A" w:rsidP="009F3FB4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27872" behindDoc="0" locked="0" layoutInCell="1" allowOverlap="1" wp14:anchorId="22290EEB" wp14:editId="1C2E24E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78455" cy="2878455"/>
            <wp:effectExtent l="0" t="0" r="0" b="0"/>
            <wp:wrapTopAndBottom/>
            <wp:docPr id="96" name="Obraz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2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-27" t="-26" r="-2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9F3FB4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19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067818">
        <w:rPr>
          <w:b/>
          <w:bCs/>
          <w:sz w:val="22"/>
          <w:szCs w:val="22"/>
          <w:u w:val="single"/>
        </w:rPr>
        <w:t>Zabudowa kaloryfera 255x30x74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Zabudowa wykonana z płyty wiórowej obustronnie laminowanej o klasie higieniczności E1, obrzeże pcv dobrane pod kolor płyty. Elementy widoczne oklejone obrzeżem 1 mm, fronty półek oklejone obrzeże pcv grubości 1 mm. Zabudowa składa się z ,,szczebelków” połaczonych elementem z płyty przykrywającym parapet i łączącą listwą dolną. Wieniec górny licowany ze szczebelkami.</w:t>
      </w:r>
      <w:r w:rsidRPr="00F138F4">
        <w:rPr>
          <w:color w:val="FF0000"/>
          <w:sz w:val="22"/>
          <w:szCs w:val="22"/>
        </w:rPr>
        <w:t xml:space="preserve"> </w:t>
      </w: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728896" behindDoc="0" locked="0" layoutInCell="1" allowOverlap="1" wp14:anchorId="314A03CD" wp14:editId="7F809DC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8860" cy="3759200"/>
            <wp:effectExtent l="0" t="0" r="0" b="0"/>
            <wp:wrapTopAndBottom/>
            <wp:docPr id="97" name="Obraz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25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 l="-19" t="-31" r="-19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067818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20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067818">
        <w:rPr>
          <w:b/>
          <w:bCs/>
          <w:sz w:val="22"/>
          <w:szCs w:val="22"/>
          <w:u w:val="single"/>
        </w:rPr>
        <w:t>Fotel obrotowy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sz w:val="22"/>
          <w:szCs w:val="22"/>
        </w:rPr>
        <w:t> Cechy charakterystyczne fotela:</w:t>
      </w: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 xml:space="preserve">Mechanizm Epron Syncron </w:t>
      </w:r>
      <w:r w:rsidRPr="00F138F4">
        <w:rPr>
          <w:sz w:val="22"/>
          <w:szCs w:val="22"/>
        </w:rPr>
        <w:t>-możliwość swobodnego kołysania się, oparcie odchylające się synchronicznie z siedziskiem w stosunku 2:1, możliwość blokady siedziska i oparcia w 5 pozycjach oraz regulowana wysokość fotela za pomocą podnośnika pneumatycznego,regulowana wysokość podparcia lędźwi, a także regulacja siły oporu oparcia i system Anti-Shock - zabezpieczenie przed uderzeniem oparcia w plecy użytkownik. Maksymalny kąt wychylenia oparcia wynosi 20˚, przy 11˚ odchylenia siedziska.</w:t>
      </w: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Siedzisko i oparcie</w:t>
      </w:r>
      <w:r w:rsidRPr="00F138F4">
        <w:rPr>
          <w:sz w:val="22"/>
          <w:szCs w:val="22"/>
        </w:rPr>
        <w:t xml:space="preserve"> – szerokie siedzisko,wyprofilowane, wysokie oparcie fotela, miękkie, tapicerowane, regulowany, tapicerowany zagłówek.  </w:t>
      </w: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Podłokietniki –</w:t>
      </w:r>
      <w:r w:rsidRPr="00F138F4">
        <w:rPr>
          <w:sz w:val="22"/>
          <w:szCs w:val="22"/>
        </w:rPr>
        <w:t xml:space="preserve"> regulowane </w:t>
      </w: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Podstawa</w:t>
      </w:r>
      <w:r w:rsidRPr="00F138F4">
        <w:rPr>
          <w:sz w:val="22"/>
          <w:szCs w:val="22"/>
        </w:rPr>
        <w:t xml:space="preserve"> - pięcioramienna z tworzywa sztucznego , czarna</w:t>
      </w:r>
    </w:p>
    <w:p w:rsidR="00732C0A" w:rsidRPr="00F138F4" w:rsidRDefault="00732C0A" w:rsidP="00732C0A">
      <w:pPr>
        <w:pStyle w:val="Tekstpodstawowy"/>
        <w:rPr>
          <w:sz w:val="22"/>
          <w:szCs w:val="22"/>
        </w:rPr>
      </w:pPr>
      <w:r w:rsidRPr="00F138F4">
        <w:rPr>
          <w:rStyle w:val="Mocnowyrniony"/>
          <w:sz w:val="22"/>
          <w:szCs w:val="22"/>
        </w:rPr>
        <w:t>Kółka</w:t>
      </w:r>
      <w:r w:rsidRPr="00F138F4">
        <w:rPr>
          <w:sz w:val="22"/>
          <w:szCs w:val="22"/>
        </w:rPr>
        <w:t xml:space="preserve"> - samohamowne kółka do powierzchni miękkich(śr. 50 cm) </w:t>
      </w:r>
    </w:p>
    <w:p w:rsidR="00732C0A" w:rsidRPr="00F138F4" w:rsidRDefault="00732C0A" w:rsidP="00067818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lastRenderedPageBreak/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732C0A" w:rsidRPr="00F138F4" w:rsidRDefault="00732C0A" w:rsidP="00067818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732C0A" w:rsidP="00067818">
      <w:pPr>
        <w:pStyle w:val="Tekstpodstawowy"/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32992" behindDoc="0" locked="0" layoutInCell="1" allowOverlap="1" wp14:anchorId="0432F797" wp14:editId="32510E9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773045" cy="5553075"/>
            <wp:effectExtent l="0" t="0" r="0" b="0"/>
            <wp:wrapTopAndBottom/>
            <wp:docPr id="98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845822" w:rsidRDefault="00067818" w:rsidP="0084582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2</w:t>
      </w:r>
      <w:r w:rsidR="00732C0A" w:rsidRPr="00F138F4">
        <w:rPr>
          <w:b/>
          <w:bCs/>
          <w:sz w:val="22"/>
          <w:szCs w:val="22"/>
          <w:u w:val="single"/>
        </w:rPr>
        <w:t xml:space="preserve">1. </w:t>
      </w:r>
      <w:r w:rsidR="00732C0A" w:rsidRPr="00067818">
        <w:rPr>
          <w:b/>
          <w:bCs/>
          <w:sz w:val="22"/>
          <w:szCs w:val="22"/>
          <w:u w:val="single"/>
        </w:rPr>
        <w:t>Krzesło szt. 5</w:t>
      </w:r>
    </w:p>
    <w:p w:rsidR="00732C0A" w:rsidRPr="00845822" w:rsidRDefault="00732C0A" w:rsidP="00845822">
      <w:pPr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Ce</w:t>
      </w:r>
      <w:r w:rsidR="00845822">
        <w:rPr>
          <w:b/>
          <w:bCs/>
          <w:sz w:val="22"/>
          <w:szCs w:val="22"/>
        </w:rPr>
        <w:t xml:space="preserve">chy charakterystyczne krzesła: </w:t>
      </w:r>
    </w:p>
    <w:p w:rsidR="00732C0A" w:rsidRPr="00F138F4" w:rsidRDefault="00732C0A" w:rsidP="00845822">
      <w:pPr>
        <w:pStyle w:val="Tekstpodstawowy"/>
        <w:numPr>
          <w:ilvl w:val="0"/>
          <w:numId w:val="15"/>
        </w:numPr>
        <w:tabs>
          <w:tab w:val="left" w:pos="0"/>
        </w:tabs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miękkie, tapicerowane oparcie</w:t>
      </w:r>
    </w:p>
    <w:p w:rsidR="00732C0A" w:rsidRPr="00F138F4" w:rsidRDefault="00732C0A" w:rsidP="00845822">
      <w:pPr>
        <w:pStyle w:val="Tekstpodstawowy"/>
        <w:numPr>
          <w:ilvl w:val="0"/>
          <w:numId w:val="15"/>
        </w:numPr>
        <w:tabs>
          <w:tab w:val="left" w:pos="0"/>
        </w:tabs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732C0A" w:rsidRPr="00F138F4" w:rsidRDefault="00732C0A" w:rsidP="00845822">
      <w:pPr>
        <w:pStyle w:val="Tekstpodstawowy"/>
        <w:numPr>
          <w:ilvl w:val="0"/>
          <w:numId w:val="16"/>
        </w:numPr>
        <w:tabs>
          <w:tab w:val="left" w:pos="0"/>
        </w:tabs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stalowa chromowana rama</w:t>
      </w:r>
    </w:p>
    <w:p w:rsidR="00732C0A" w:rsidRPr="00F138F4" w:rsidRDefault="00732C0A" w:rsidP="00845822">
      <w:pPr>
        <w:pStyle w:val="Tekstpodstawowy"/>
        <w:numPr>
          <w:ilvl w:val="0"/>
          <w:numId w:val="17"/>
        </w:numPr>
        <w:tabs>
          <w:tab w:val="left" w:pos="0"/>
        </w:tabs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stalowe podłokietniki z plastikowymi nakładkami</w:t>
      </w:r>
    </w:p>
    <w:p w:rsidR="00732C0A" w:rsidRPr="00F138F4" w:rsidRDefault="00732C0A" w:rsidP="00845822">
      <w:pPr>
        <w:pStyle w:val="Tekstpodstawowy"/>
        <w:numPr>
          <w:ilvl w:val="0"/>
          <w:numId w:val="18"/>
        </w:numPr>
        <w:tabs>
          <w:tab w:val="left" w:pos="0"/>
        </w:tabs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 (max. 2 szt.)</w:t>
      </w:r>
    </w:p>
    <w:p w:rsidR="00732C0A" w:rsidRPr="00F138F4" w:rsidRDefault="00732C0A" w:rsidP="00845822">
      <w:pPr>
        <w:rPr>
          <w:sz w:val="22"/>
          <w:szCs w:val="22"/>
        </w:rPr>
        <w:sectPr w:rsidR="00732C0A" w:rsidRPr="00F138F4" w:rsidSect="00C507E5"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</w:t>
      </w:r>
      <w:r w:rsidR="00845822">
        <w:rPr>
          <w:sz w:val="22"/>
          <w:szCs w:val="22"/>
        </w:rPr>
        <w:t>mawiającym, tapicerka z grupy 1</w:t>
      </w:r>
    </w:p>
    <w:p w:rsidR="00732C0A" w:rsidRPr="00F138F4" w:rsidRDefault="00732C0A" w:rsidP="00845822">
      <w:pPr>
        <w:rPr>
          <w:sz w:val="22"/>
          <w:szCs w:val="22"/>
        </w:rPr>
        <w:sectPr w:rsidR="00732C0A" w:rsidRPr="00F138F4" w:rsidSect="00C507E5">
          <w:type w:val="continuous"/>
          <w:pgSz w:w="16838" w:h="11906" w:orient="landscape"/>
          <w:pgMar w:top="1134" w:right="1134" w:bottom="1134" w:left="1134" w:header="0" w:footer="0" w:gutter="0"/>
          <w:cols w:space="708"/>
          <w:formProt w:val="0"/>
          <w:docGrid w:linePitch="600" w:charSpace="32768"/>
        </w:sectPr>
      </w:pPr>
    </w:p>
    <w:p w:rsidR="00732C0A" w:rsidRPr="00F138F4" w:rsidRDefault="00732C0A" w:rsidP="00845822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lastRenderedPageBreak/>
        <w:t>Wygląd jak na rysunku poglądowym</w:t>
      </w:r>
    </w:p>
    <w:p w:rsidR="00732C0A" w:rsidRPr="00F138F4" w:rsidRDefault="00732C0A" w:rsidP="00732C0A">
      <w:pPr>
        <w:spacing w:after="200" w:line="276" w:lineRule="exact"/>
        <w:jc w:val="both"/>
        <w:rPr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jc w:val="both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drawing>
          <wp:anchor distT="0" distB="0" distL="0" distR="0" simplePos="0" relativeHeight="251738112" behindDoc="0" locked="0" layoutInCell="1" allowOverlap="1" wp14:anchorId="6AA942D7" wp14:editId="7A7634B4">
            <wp:simplePos x="0" y="0"/>
            <wp:positionH relativeFrom="column">
              <wp:posOffset>1623695</wp:posOffset>
            </wp:positionH>
            <wp:positionV relativeFrom="paragraph">
              <wp:posOffset>-120015</wp:posOffset>
            </wp:positionV>
            <wp:extent cx="2438400" cy="3048000"/>
            <wp:effectExtent l="0" t="0" r="0" b="0"/>
            <wp:wrapTopAndBottom/>
            <wp:docPr id="99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AD1248" w:rsidRDefault="00845822" w:rsidP="00732C0A">
      <w:pPr>
        <w:rPr>
          <w:b/>
          <w:bCs/>
          <w:color w:val="000000" w:themeColor="text1"/>
          <w:sz w:val="22"/>
          <w:szCs w:val="22"/>
          <w:u w:val="single"/>
        </w:rPr>
      </w:pPr>
      <w:r w:rsidRPr="00AD1248">
        <w:rPr>
          <w:b/>
          <w:bCs/>
          <w:color w:val="000000" w:themeColor="text1"/>
          <w:sz w:val="22"/>
          <w:szCs w:val="22"/>
          <w:u w:val="single"/>
        </w:rPr>
        <w:t xml:space="preserve">POKÓJ PRACOWNICZY DWUOSOBOWY 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AD1248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22</w:t>
      </w:r>
      <w:r w:rsidR="00732C0A" w:rsidRPr="00AD1248">
        <w:rPr>
          <w:b/>
          <w:bCs/>
          <w:sz w:val="22"/>
          <w:szCs w:val="22"/>
          <w:u w:val="single"/>
        </w:rPr>
        <w:t xml:space="preserve">.Biurko 130x60x75 szt. </w:t>
      </w:r>
      <w:r w:rsidRPr="00AD1248">
        <w:rPr>
          <w:b/>
          <w:bCs/>
          <w:sz w:val="22"/>
          <w:szCs w:val="22"/>
          <w:u w:val="single"/>
        </w:rPr>
        <w:t>14</w:t>
      </w:r>
    </w:p>
    <w:p w:rsidR="00732C0A" w:rsidRPr="00AD1248" w:rsidRDefault="00732C0A" w:rsidP="00AD1248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</w:r>
      <w:r w:rsidRPr="00F138F4">
        <w:rPr>
          <w:color w:val="272727"/>
          <w:sz w:val="22"/>
          <w:szCs w:val="22"/>
        </w:rPr>
        <w:t xml:space="preserve"> Elementy biurka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Biurko wyposażone w półkę pod klawiaturę  - prowadnice rolkowe, umiejscowienie półki ustalić z Zamawiającym podczas montażu. W biurku zamontować plastikowe przelotki na kable, umiejscowienie ustalić z Zamawiającym podczas montażu.</w:t>
      </w:r>
    </w:p>
    <w:p w:rsidR="00732C0A" w:rsidRPr="00F138F4" w:rsidRDefault="00732C0A" w:rsidP="00AD1248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AD1248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AD1248" w:rsidRDefault="00732C0A" w:rsidP="00AD1248">
      <w:pPr>
        <w:spacing w:after="200" w:line="276" w:lineRule="exact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47328" behindDoc="0" locked="0" layoutInCell="1" allowOverlap="1" wp14:anchorId="23D0CE3C" wp14:editId="1C849C8E">
            <wp:simplePos x="0" y="0"/>
            <wp:positionH relativeFrom="column">
              <wp:posOffset>1640205</wp:posOffset>
            </wp:positionH>
            <wp:positionV relativeFrom="paragraph">
              <wp:posOffset>438785</wp:posOffset>
            </wp:positionV>
            <wp:extent cx="4483100" cy="3543300"/>
            <wp:effectExtent l="0" t="0" r="0" b="0"/>
            <wp:wrapTopAndBottom/>
            <wp:docPr id="100" name="Obraz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-22" t="-27" r="-22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  <w:r w:rsidRPr="00F138F4">
        <w:rPr>
          <w:b/>
          <w:bCs/>
          <w:sz w:val="22"/>
          <w:szCs w:val="22"/>
          <w:u w:val="single"/>
        </w:rPr>
        <w:t>2</w:t>
      </w:r>
      <w:r w:rsidR="00AD1248">
        <w:rPr>
          <w:b/>
          <w:bCs/>
          <w:sz w:val="22"/>
          <w:szCs w:val="22"/>
          <w:u w:val="single"/>
        </w:rPr>
        <w:t>3</w:t>
      </w:r>
      <w:r w:rsidRPr="00F138F4">
        <w:rPr>
          <w:b/>
          <w:bCs/>
          <w:sz w:val="22"/>
          <w:szCs w:val="22"/>
          <w:u w:val="single"/>
        </w:rPr>
        <w:t xml:space="preserve">. </w:t>
      </w:r>
      <w:r w:rsidRPr="00AD1248">
        <w:rPr>
          <w:b/>
          <w:bCs/>
          <w:sz w:val="22"/>
          <w:szCs w:val="22"/>
          <w:u w:val="single"/>
        </w:rPr>
        <w:t>Kontener 40x45x65 szt</w:t>
      </w:r>
      <w:r w:rsidR="007D1F42">
        <w:rPr>
          <w:b/>
          <w:bCs/>
          <w:sz w:val="22"/>
          <w:szCs w:val="22"/>
          <w:u w:val="single"/>
        </w:rPr>
        <w:t>.14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AD1248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Kontener mobilny</w:t>
      </w:r>
      <w:r w:rsidRPr="00F138F4">
        <w:rPr>
          <w:b/>
          <w:bCs/>
          <w:color w:val="00000A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</w:r>
    </w:p>
    <w:p w:rsidR="00732C0A" w:rsidRPr="00F138F4" w:rsidRDefault="00732C0A" w:rsidP="00AD1248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AD1248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39136" behindDoc="0" locked="0" layoutInCell="1" allowOverlap="1" wp14:anchorId="2676B560" wp14:editId="3318E9C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50995" cy="4150995"/>
            <wp:effectExtent l="0" t="0" r="0" b="0"/>
            <wp:wrapTopAndBottom/>
            <wp:docPr id="101" name="Obraz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34" t="-34" r="-34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95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7D1F42" w:rsidRDefault="00AD1248" w:rsidP="007D1F4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24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AD1248">
        <w:rPr>
          <w:b/>
          <w:bCs/>
          <w:sz w:val="22"/>
          <w:szCs w:val="22"/>
          <w:u w:val="single"/>
        </w:rPr>
        <w:t xml:space="preserve">Dostawka 120x60x75 szt. </w:t>
      </w:r>
      <w:r w:rsidR="007D1F42">
        <w:rPr>
          <w:b/>
          <w:bCs/>
          <w:sz w:val="22"/>
          <w:szCs w:val="22"/>
          <w:u w:val="single"/>
        </w:rPr>
        <w:t>7</w:t>
      </w:r>
    </w:p>
    <w:p w:rsidR="00732C0A" w:rsidRPr="00F138F4" w:rsidRDefault="00732C0A" w:rsidP="007D1F42">
      <w:pPr>
        <w:rPr>
          <w:sz w:val="22"/>
          <w:szCs w:val="22"/>
        </w:rPr>
      </w:pPr>
      <w:r w:rsidRPr="00F138F4">
        <w:rPr>
          <w:sz w:val="22"/>
          <w:szCs w:val="22"/>
        </w:rPr>
        <w:t>Blat grubości 25 mm, wykonany z płyty dwustronnie laminowanej, o klasie higieniczności E1 oklejony obrzeżem pcv dobranym pod kolor blatu, grubości 2mm. Nogi  wykonane ze stalowej rury o przekroju Ø 50 mm, malowane proszkowo w kolorze RAL 9006. Nogi dostawki zakończone czarnymi plastikowymi stopkami umożliwiającymi poziomowanie w zakresie +15mm</w:t>
      </w:r>
    </w:p>
    <w:p w:rsidR="00732C0A" w:rsidRPr="00F138F4" w:rsidRDefault="00732C0A" w:rsidP="007D1F42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spacing w:after="20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Wygląd jak na rysunku poglądowym</w:t>
      </w:r>
    </w:p>
    <w:p w:rsidR="00732C0A" w:rsidRPr="00F138F4" w:rsidRDefault="00732C0A" w:rsidP="00AD1248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748352" behindDoc="0" locked="0" layoutInCell="1" allowOverlap="1" wp14:anchorId="5DCD898D" wp14:editId="3122D5A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093970" cy="4598670"/>
            <wp:effectExtent l="0" t="0" r="0" b="0"/>
            <wp:wrapTopAndBottom/>
            <wp:docPr id="102" name="Obraz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1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-28" t="-31" r="-28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AD1248" w:rsidRDefault="00AD1248" w:rsidP="00AD1248">
      <w:pP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25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7D1F42">
        <w:rPr>
          <w:b/>
          <w:bCs/>
          <w:sz w:val="22"/>
          <w:szCs w:val="22"/>
          <w:u w:val="single"/>
        </w:rPr>
        <w:t>Komoda 120x45x100 szt.</w:t>
      </w:r>
      <w:r w:rsidR="007D1F42" w:rsidRPr="007D1F42">
        <w:rPr>
          <w:b/>
          <w:bCs/>
          <w:sz w:val="22"/>
          <w:szCs w:val="22"/>
          <w:u w:val="single"/>
        </w:rPr>
        <w:t>7</w:t>
      </w:r>
    </w:p>
    <w:p w:rsidR="00732C0A" w:rsidRPr="00F138F4" w:rsidRDefault="00732C0A" w:rsidP="00AD1248">
      <w:pPr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</w:t>
      </w:r>
      <w:r w:rsidRPr="00F138F4">
        <w:rPr>
          <w:color w:val="00000A"/>
          <w:sz w:val="22"/>
          <w:szCs w:val="22"/>
        </w:rPr>
        <w:lastRenderedPageBreak/>
        <w:t>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 forma prosta.  Szafka posiada 3 półki z możliwością regulacji w 5 pozycjach, co 32 mm. Komoda wyposażona w zamek meblowy z dwoma kluczami łamanymi.</w:t>
      </w:r>
    </w:p>
    <w:p w:rsidR="00732C0A" w:rsidRPr="00F138F4" w:rsidRDefault="00732C0A" w:rsidP="00AD1248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220405" w:rsidRDefault="00AD1248" w:rsidP="00220405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drawing>
          <wp:anchor distT="0" distB="0" distL="0" distR="0" simplePos="0" relativeHeight="251743232" behindDoc="0" locked="0" layoutInCell="1" allowOverlap="1" wp14:anchorId="206AD23E" wp14:editId="3D1049F3">
            <wp:simplePos x="0" y="0"/>
            <wp:positionH relativeFrom="column">
              <wp:posOffset>2461260</wp:posOffset>
            </wp:positionH>
            <wp:positionV relativeFrom="paragraph">
              <wp:posOffset>162560</wp:posOffset>
            </wp:positionV>
            <wp:extent cx="4559300" cy="3676650"/>
            <wp:effectExtent l="0" t="0" r="0" b="0"/>
            <wp:wrapTopAndBottom/>
            <wp:docPr id="103" name="Obraz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1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-23" t="-28" r="-23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C0A" w:rsidRPr="00F138F4">
        <w:rPr>
          <w:b/>
          <w:bCs/>
          <w:color w:val="00000A"/>
          <w:sz w:val="22"/>
          <w:szCs w:val="22"/>
        </w:rPr>
        <w:t>Wy</w:t>
      </w:r>
      <w:r w:rsidR="00220405">
        <w:rPr>
          <w:b/>
          <w:bCs/>
          <w:color w:val="00000A"/>
          <w:sz w:val="22"/>
          <w:szCs w:val="22"/>
        </w:rPr>
        <w:t>gląd jak na rysunku poglądowym:</w:t>
      </w:r>
    </w:p>
    <w:p w:rsidR="00732C0A" w:rsidRPr="00F138F4" w:rsidRDefault="00AD1248" w:rsidP="00220405">
      <w:pPr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26</w:t>
      </w:r>
      <w:r w:rsidR="00732C0A" w:rsidRPr="00F138F4">
        <w:rPr>
          <w:b/>
          <w:color w:val="00000A"/>
          <w:sz w:val="22"/>
          <w:szCs w:val="22"/>
          <w:u w:val="single"/>
        </w:rPr>
        <w:t xml:space="preserve">.  </w:t>
      </w:r>
      <w:r w:rsidR="00732C0A" w:rsidRPr="00AD1248">
        <w:rPr>
          <w:b/>
          <w:color w:val="00000A"/>
          <w:sz w:val="22"/>
          <w:szCs w:val="22"/>
          <w:u w:val="single"/>
        </w:rPr>
        <w:t xml:space="preserve">ANEKS KUCHENNY Z OCIEKACZEM 100x60x220 szt. </w:t>
      </w:r>
      <w:r w:rsidR="00220405">
        <w:rPr>
          <w:b/>
          <w:color w:val="00000A"/>
          <w:sz w:val="22"/>
          <w:szCs w:val="22"/>
          <w:u w:val="single"/>
        </w:rPr>
        <w:t>7</w:t>
      </w:r>
    </w:p>
    <w:p w:rsidR="00732C0A" w:rsidRPr="00F138F4" w:rsidRDefault="00732C0A" w:rsidP="00220405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Dolne fronty o wysokości ok. 720 mm, górne fronty o wysokości ok. 1400 mm. Wieniec górny wykonany z płyty o grubości 25 mm. We wnętrzu szafki z frontami dolnymi znajduje się umywalka- znajdująca się u Zamawiającego, należy wyciąć odpowiedni otwór w blacie. Blat kuchenny laminowany o grubości min. 28 mm, fabrycznie zaoblony. We wnętrzu szafki z górnymi frontami </w:t>
      </w:r>
      <w:r w:rsidRPr="00F138F4">
        <w:rPr>
          <w:color w:val="00000A"/>
          <w:sz w:val="22"/>
          <w:szCs w:val="22"/>
        </w:rPr>
        <w:lastRenderedPageBreak/>
        <w:t xml:space="preserve">znajduje się dwupółkowy ociekacz i nad nim półka z płyty o grubości 18 mm.  Każdy z frontów posiada po min. dwa zawiasy puszkowe niklowane o średnicy puszki min 35 mm z możliwością regulacji w dwóch płaszczyznach, posiadające kąt rozwarcia do 110st. Szafka  posiada uchwyty metalowe o rozstawie min. 128 mm, forma prosta. Szafka musi posiadać metalowe stopki poziomujące, z możliwością regulacji od wnętrza szafki, stopki mocowane w 2 płaszczyznach – od boki i od przodu szafki, cokół o wysokości ok. 50 mm. Korpus klejony, szafka montowana w fabryce producenta. </w:t>
      </w:r>
    </w:p>
    <w:p w:rsidR="00732C0A" w:rsidRPr="00F138F4" w:rsidRDefault="00732C0A" w:rsidP="00220405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220405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220405" w:rsidRDefault="00732C0A" w:rsidP="00220405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49376" behindDoc="0" locked="0" layoutInCell="1" allowOverlap="1" wp14:anchorId="34F1B64F" wp14:editId="37EBD60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247640" cy="6619240"/>
            <wp:effectExtent l="0" t="0" r="0" b="0"/>
            <wp:wrapTopAndBottom/>
            <wp:docPr id="104" name="Obraz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4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661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220405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lastRenderedPageBreak/>
        <w:t>27</w:t>
      </w:r>
      <w:r w:rsidR="00732C0A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732C0A" w:rsidRPr="00220405">
        <w:rPr>
          <w:b/>
          <w:color w:val="00000A"/>
          <w:sz w:val="22"/>
          <w:szCs w:val="22"/>
          <w:u w:val="single"/>
        </w:rPr>
        <w:t xml:space="preserve">SZAFA UBRANIOWA 50x45x220 szt. </w:t>
      </w:r>
      <w:r w:rsidRPr="00220405">
        <w:rPr>
          <w:b/>
          <w:color w:val="00000A"/>
          <w:sz w:val="22"/>
          <w:szCs w:val="22"/>
          <w:u w:val="single"/>
        </w:rPr>
        <w:t>7</w:t>
      </w:r>
    </w:p>
    <w:p w:rsidR="00732C0A" w:rsidRPr="00220405" w:rsidRDefault="00732C0A" w:rsidP="00220405">
      <w:pPr>
        <w:jc w:val="both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36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szafy, wieniec dolny chowany za drzwiami szafy.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 xml:space="preserve">Szafa musi posiadać metalowe stopki poziomujące, z możliwością regulacji od wnętrza szafy, stopki mocowane w dwóch płaszczyznach – do boku i do przodu szafy, cokół o wysokości ok. 50 mm. Uchwyty metalowe o rozstawie min. 128  mm, forma prosta. Szafa wyposażona w zamek meblowy z dwoma kluczami łamanymi.  Korpus klejony, szafka montowana w fabryce producenta. </w:t>
      </w:r>
    </w:p>
    <w:p w:rsidR="00732C0A" w:rsidRPr="00F138F4" w:rsidRDefault="00732C0A" w:rsidP="00220405">
      <w:pPr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220405">
      <w:pPr>
        <w:jc w:val="both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F138F4" w:rsidRDefault="00732C0A" w:rsidP="00732C0A">
      <w:pPr>
        <w:spacing w:after="200" w:line="276" w:lineRule="exact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drawing>
          <wp:anchor distT="0" distB="0" distL="0" distR="0" simplePos="0" relativeHeight="251750400" behindDoc="0" locked="0" layoutInCell="1" allowOverlap="1" wp14:anchorId="6D7EC8DF" wp14:editId="33ECF64B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52600" cy="2790190"/>
            <wp:effectExtent l="0" t="0" r="0" b="0"/>
            <wp:wrapTopAndBottom/>
            <wp:docPr id="105" name="Obraz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4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220405" w:rsidP="0039438B">
      <w:pPr>
        <w:rPr>
          <w:b/>
          <w:color w:val="00000A"/>
          <w:sz w:val="22"/>
          <w:szCs w:val="22"/>
          <w:u w:val="single"/>
        </w:rPr>
      </w:pPr>
      <w:r>
        <w:rPr>
          <w:b/>
          <w:color w:val="00000A"/>
          <w:sz w:val="22"/>
          <w:szCs w:val="22"/>
          <w:u w:val="single"/>
        </w:rPr>
        <w:t>28</w:t>
      </w:r>
      <w:r w:rsidR="00732C0A" w:rsidRPr="00F138F4">
        <w:rPr>
          <w:b/>
          <w:color w:val="00000A"/>
          <w:sz w:val="22"/>
          <w:szCs w:val="22"/>
          <w:u w:val="single"/>
        </w:rPr>
        <w:t xml:space="preserve">. </w:t>
      </w:r>
      <w:r w:rsidR="00732C0A" w:rsidRPr="00220405">
        <w:rPr>
          <w:b/>
          <w:color w:val="00000A"/>
          <w:sz w:val="22"/>
          <w:szCs w:val="22"/>
          <w:u w:val="single"/>
        </w:rPr>
        <w:t>REGAŁ ZAMYKANY 80x45x220 szt.</w:t>
      </w:r>
      <w:r>
        <w:rPr>
          <w:b/>
          <w:color w:val="00000A"/>
          <w:sz w:val="22"/>
          <w:szCs w:val="22"/>
          <w:u w:val="single"/>
        </w:rPr>
        <w:t>14</w:t>
      </w:r>
    </w:p>
    <w:p w:rsidR="00732C0A" w:rsidRPr="00F138F4" w:rsidRDefault="00732C0A" w:rsidP="00220405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lastRenderedPageBreak/>
        <w:t>Regał z drzwiami uchylnymi w dolnej części o wysokości ok. 710 mm, w środkowej części z drzwiami uchylnymi o wysokości ok. 710 mm, z drzwiami uchylnymi w górnej części o wysokości ok. 710 mm, wykonany z płyty wiórowej obustronnie laminowanej o klasie higieniczności E1, obrzeże pcv dobrane pod kolor płyty. Elementy widoczne oklejone obrzeżem pcv 2 mm, fronty półek oklejone obrzeżem pcv</w:t>
      </w:r>
      <w:r w:rsidR="0039438B">
        <w:rPr>
          <w:color w:val="00000A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grubości 1 mm. Korpus, fronty , półki oraz wieniec dolny wykonane z płyty grubości 18 mm, wieniec górny wykonany z płyty grubości 36 mm. Plecy regału wykonane z płyty wiórowej obustronnie laminowanej grubości min. 10 mm w kolorze mebla. Plecy muszą być wsuwane w nafrezowane rowki w bokach i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 W regale zamontowane 3 szt zamki meblowe z dwoma kluczami łamanymi. Umiejscowienie zamków jak na widocznym poniżej rysunku. Uchwyty metalowe o rozstawie min. 128 mm, forma prosta. Regał posiada wewnąt</w:t>
      </w:r>
      <w:r w:rsidR="00220405">
        <w:rPr>
          <w:color w:val="00000A"/>
          <w:sz w:val="22"/>
          <w:szCs w:val="22"/>
        </w:rPr>
        <w:t>rz przestrzenie na segregatory.</w:t>
      </w:r>
    </w:p>
    <w:p w:rsidR="00732C0A" w:rsidRPr="00F138F4" w:rsidRDefault="0039438B" w:rsidP="00220405">
      <w:pPr>
        <w:rPr>
          <w:b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  <w:u w:val="single"/>
        </w:rPr>
        <w:drawing>
          <wp:anchor distT="0" distB="0" distL="0" distR="0" simplePos="0" relativeHeight="251751424" behindDoc="0" locked="0" layoutInCell="1" allowOverlap="1" wp14:anchorId="24B168A6" wp14:editId="45087422">
            <wp:simplePos x="0" y="0"/>
            <wp:positionH relativeFrom="column">
              <wp:posOffset>4062730</wp:posOffset>
            </wp:positionH>
            <wp:positionV relativeFrom="paragraph">
              <wp:posOffset>317500</wp:posOffset>
            </wp:positionV>
            <wp:extent cx="1512570" cy="2533650"/>
            <wp:effectExtent l="0" t="0" r="0" b="0"/>
            <wp:wrapTopAndBottom/>
            <wp:docPr id="106" name="Obraz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4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C0A"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220405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</w:p>
    <w:p w:rsidR="00732C0A" w:rsidRPr="0039438B" w:rsidRDefault="00732C0A" w:rsidP="0039438B">
      <w:pPr>
        <w:spacing w:after="200" w:line="276" w:lineRule="exact"/>
        <w:rPr>
          <w:b/>
          <w:bCs/>
          <w:color w:val="00000A"/>
          <w:sz w:val="22"/>
          <w:szCs w:val="22"/>
          <w:u w:val="single"/>
        </w:rPr>
      </w:pPr>
    </w:p>
    <w:p w:rsidR="00732C0A" w:rsidRPr="0039438B" w:rsidRDefault="0039438B" w:rsidP="00732C0A">
      <w:pPr>
        <w:rPr>
          <w:sz w:val="22"/>
          <w:szCs w:val="22"/>
          <w:u w:val="single"/>
        </w:rPr>
      </w:pPr>
      <w:r w:rsidRPr="0039438B">
        <w:rPr>
          <w:b/>
          <w:bCs/>
          <w:sz w:val="22"/>
          <w:szCs w:val="22"/>
          <w:u w:val="single"/>
        </w:rPr>
        <w:t>29</w:t>
      </w:r>
      <w:r w:rsidR="00732C0A" w:rsidRPr="0039438B">
        <w:rPr>
          <w:b/>
          <w:bCs/>
          <w:sz w:val="22"/>
          <w:szCs w:val="22"/>
          <w:u w:val="single"/>
        </w:rPr>
        <w:t>. Listwy odbojowe 320x1,8x45 szt.</w:t>
      </w:r>
      <w:r w:rsidRPr="0039438B">
        <w:rPr>
          <w:b/>
          <w:bCs/>
          <w:sz w:val="22"/>
          <w:szCs w:val="22"/>
          <w:u w:val="single"/>
        </w:rPr>
        <w:t>7</w:t>
      </w:r>
      <w:r w:rsidR="00732C0A" w:rsidRPr="0039438B">
        <w:rPr>
          <w:b/>
          <w:bCs/>
          <w:sz w:val="22"/>
          <w:szCs w:val="22"/>
          <w:u w:val="single"/>
        </w:rPr>
        <w:t xml:space="preserve">, 500x1,8x45 szt. </w:t>
      </w:r>
      <w:r w:rsidRPr="0039438B">
        <w:rPr>
          <w:b/>
          <w:bCs/>
          <w:sz w:val="22"/>
          <w:szCs w:val="22"/>
          <w:u w:val="single"/>
        </w:rPr>
        <w:t>7</w:t>
      </w:r>
    </w:p>
    <w:p w:rsidR="00732C0A" w:rsidRPr="00F138F4" w:rsidRDefault="00732C0A" w:rsidP="0039438B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>Listwy wykonane  z płyty dwustronnie laminowanej o grubości 18 mm, o klasie higieniczności E1 , obrzeże pcv dobrane pod kolor blatu, grubości 1 mm. Przymocowane do ściany za pomocą dybli  montażowych.</w:t>
      </w:r>
    </w:p>
    <w:p w:rsidR="00732C0A" w:rsidRPr="00F138F4" w:rsidRDefault="00732C0A" w:rsidP="0039438B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39438B">
      <w:pPr>
        <w:jc w:val="center"/>
        <w:rPr>
          <w:b/>
          <w:bCs/>
          <w:color w:val="00000A"/>
          <w:sz w:val="22"/>
          <w:szCs w:val="22"/>
        </w:rPr>
      </w:pPr>
    </w:p>
    <w:p w:rsidR="00732C0A" w:rsidRPr="0039438B" w:rsidRDefault="0039438B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30</w:t>
      </w:r>
      <w:r w:rsidR="00732C0A" w:rsidRPr="00F138F4">
        <w:rPr>
          <w:b/>
          <w:bCs/>
          <w:sz w:val="22"/>
          <w:szCs w:val="22"/>
          <w:u w:val="single"/>
        </w:rPr>
        <w:t>.</w:t>
      </w:r>
      <w:r w:rsidR="00732C0A" w:rsidRPr="0039438B">
        <w:rPr>
          <w:b/>
          <w:bCs/>
          <w:sz w:val="22"/>
          <w:szCs w:val="22"/>
          <w:u w:val="single"/>
        </w:rPr>
        <w:t xml:space="preserve">Fotel obrotowy szt. </w:t>
      </w:r>
      <w:r w:rsidRPr="0039438B">
        <w:rPr>
          <w:b/>
          <w:bCs/>
          <w:sz w:val="22"/>
          <w:szCs w:val="22"/>
          <w:u w:val="single"/>
        </w:rPr>
        <w:t>14</w:t>
      </w:r>
    </w:p>
    <w:p w:rsidR="00732C0A" w:rsidRPr="00F138F4" w:rsidRDefault="00732C0A" w:rsidP="0039438B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Cechy charakterystyczne krzesła:</w:t>
      </w:r>
    </w:p>
    <w:p w:rsidR="00732C0A" w:rsidRPr="00F138F4" w:rsidRDefault="00732C0A" w:rsidP="0039438B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Siedzisko - tapicerowane tkaniną</w:t>
      </w:r>
    </w:p>
    <w:p w:rsidR="00732C0A" w:rsidRPr="00F138F4" w:rsidRDefault="00732C0A" w:rsidP="0039438B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Dostępne regulacje:</w:t>
      </w:r>
    </w:p>
    <w:p w:rsidR="00732C0A" w:rsidRPr="00F138F4" w:rsidRDefault="00732C0A" w:rsidP="00732C0A">
      <w:pPr>
        <w:pStyle w:val="Tekstpodstawowy"/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1. Regulacja wysokości siedziska</w:t>
      </w:r>
    </w:p>
    <w:p w:rsidR="00732C0A" w:rsidRPr="00F138F4" w:rsidRDefault="00732C0A" w:rsidP="00732C0A">
      <w:pPr>
        <w:pStyle w:val="Tekstpodstawowy"/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2. Regulacja kąta odchylenia oparcia</w:t>
      </w:r>
    </w:p>
    <w:p w:rsidR="00732C0A" w:rsidRPr="00F138F4" w:rsidRDefault="00732C0A" w:rsidP="00732C0A">
      <w:pPr>
        <w:pStyle w:val="Tekstpodstawowy"/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3. Regulacja podparcia lędźwiowego</w:t>
      </w:r>
    </w:p>
    <w:p w:rsidR="00732C0A" w:rsidRPr="00F138F4" w:rsidRDefault="00732C0A" w:rsidP="00732C0A">
      <w:pPr>
        <w:pStyle w:val="Tekstpodstawowy"/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4. Regulacja głębokości siedziska</w:t>
      </w:r>
    </w:p>
    <w:p w:rsidR="00732C0A" w:rsidRPr="0039438B" w:rsidRDefault="00732C0A" w:rsidP="0039438B">
      <w:pPr>
        <w:pStyle w:val="Tekstpodstawowy"/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>5. Re</w:t>
      </w:r>
      <w:r w:rsidR="0039438B">
        <w:rPr>
          <w:color w:val="000000"/>
          <w:sz w:val="22"/>
          <w:szCs w:val="22"/>
          <w:highlight w:val="white"/>
        </w:rPr>
        <w:t>gulacja siły odchylania oparcia</w:t>
      </w:r>
    </w:p>
    <w:p w:rsidR="00732C0A" w:rsidRPr="00F138F4" w:rsidRDefault="00732C0A" w:rsidP="0039438B">
      <w:pPr>
        <w:pStyle w:val="Nagwek3"/>
        <w:spacing w:before="0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Mechanizmy</w:t>
      </w:r>
    </w:p>
    <w:p w:rsidR="00732C0A" w:rsidRPr="0039438B" w:rsidRDefault="00732C0A" w:rsidP="0039438B">
      <w:pPr>
        <w:pStyle w:val="Tekstpodstawowy"/>
        <w:numPr>
          <w:ilvl w:val="0"/>
          <w:numId w:val="19"/>
        </w:numPr>
        <w:tabs>
          <w:tab w:val="left" w:pos="0"/>
        </w:tabs>
        <w:spacing w:after="0" w:line="300" w:lineRule="atLeast"/>
        <w:rPr>
          <w:color w:val="000000"/>
          <w:sz w:val="22"/>
          <w:szCs w:val="22"/>
          <w:highlight w:val="white"/>
        </w:rPr>
      </w:pPr>
      <w:r w:rsidRPr="00F138F4">
        <w:rPr>
          <w:color w:val="000000"/>
          <w:sz w:val="22"/>
          <w:szCs w:val="22"/>
          <w:highlight w:val="white"/>
        </w:rPr>
        <w:t xml:space="preserve">M+X - synchro z blokadą oparcia w 4 położeniach (zakres regulacji odchylenia: oparcia 22°, siedziska 13°); z regulacją głębokości siedziska </w:t>
      </w:r>
    </w:p>
    <w:p w:rsidR="00732C0A" w:rsidRPr="00F138F4" w:rsidRDefault="00732C0A" w:rsidP="0039438B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 xml:space="preserve">Podłokietniki regulowane góra-dół (zakres 80mm) z miękką nakładką </w:t>
      </w:r>
    </w:p>
    <w:p w:rsidR="00732C0A" w:rsidRPr="00F138F4" w:rsidRDefault="00732C0A" w:rsidP="0039438B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Oparcie p</w:t>
      </w:r>
      <w:r w:rsidRPr="00F138F4">
        <w:rPr>
          <w:rFonts w:ascii="Times New Roman" w:hAnsi="Times New Roman"/>
          <w:b w:val="0"/>
          <w:color w:val="000000"/>
          <w:szCs w:val="22"/>
          <w:highlight w:val="white"/>
        </w:rPr>
        <w:t>okryte elastyczną membraną w kolorze czarnym. . Wyposażone w regulację wysokości podparcia lędźwiowego (zakres 70 mm)</w:t>
      </w:r>
    </w:p>
    <w:p w:rsidR="00732C0A" w:rsidRPr="00F138F4" w:rsidRDefault="00732C0A" w:rsidP="0039438B">
      <w:pPr>
        <w:pStyle w:val="Nagwek3"/>
        <w:spacing w:before="0" w:line="240" w:lineRule="auto"/>
        <w:jc w:val="left"/>
        <w:rPr>
          <w:rFonts w:ascii="Times New Roman" w:hAnsi="Times New Roman"/>
          <w:b w:val="0"/>
          <w:bCs/>
          <w:szCs w:val="22"/>
        </w:rPr>
      </w:pPr>
      <w:r w:rsidRPr="00F138F4">
        <w:rPr>
          <w:rFonts w:ascii="Times New Roman" w:hAnsi="Times New Roman"/>
          <w:b w:val="0"/>
          <w:szCs w:val="22"/>
        </w:rPr>
        <w:t>Podstawa- krzyżak  czarny plastikowy (nylon)</w:t>
      </w:r>
    </w:p>
    <w:p w:rsidR="00732C0A" w:rsidRPr="00F138F4" w:rsidRDefault="00732C0A" w:rsidP="0039438B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 xml:space="preserve">Kółka twarde na miękką powierzchnię Ø 65 </w:t>
      </w:r>
    </w:p>
    <w:p w:rsidR="00732C0A" w:rsidRPr="00F138F4" w:rsidRDefault="00732C0A" w:rsidP="0039438B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>do ustalenia z Zamawiającym, tapicerka z grupy 1</w:t>
      </w:r>
    </w:p>
    <w:p w:rsidR="00732C0A" w:rsidRPr="0039438B" w:rsidRDefault="00732C0A" w:rsidP="00732C0A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</w:t>
      </w:r>
      <w:r w:rsidR="0039438B">
        <w:rPr>
          <w:b/>
          <w:bCs/>
          <w:color w:val="00000A"/>
          <w:sz w:val="22"/>
          <w:szCs w:val="22"/>
        </w:rPr>
        <w:t>ygląd jak na rysunku poglądowym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lastRenderedPageBreak/>
        <w:drawing>
          <wp:anchor distT="0" distB="0" distL="0" distR="0" simplePos="0" relativeHeight="251745280" behindDoc="0" locked="0" layoutInCell="1" allowOverlap="1" wp14:anchorId="705C0F4B" wp14:editId="16C3B360">
            <wp:simplePos x="0" y="0"/>
            <wp:positionH relativeFrom="column">
              <wp:posOffset>2300605</wp:posOffset>
            </wp:positionH>
            <wp:positionV relativeFrom="paragraph">
              <wp:posOffset>80010</wp:posOffset>
            </wp:positionV>
            <wp:extent cx="2401570" cy="3219450"/>
            <wp:effectExtent l="0" t="0" r="0" b="0"/>
            <wp:wrapTopAndBottom/>
            <wp:docPr id="107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39438B" w:rsidRDefault="0039438B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31</w:t>
      </w:r>
      <w:r w:rsidR="00732C0A" w:rsidRPr="00F138F4">
        <w:rPr>
          <w:b/>
          <w:bCs/>
          <w:sz w:val="22"/>
          <w:szCs w:val="22"/>
          <w:u w:val="single"/>
        </w:rPr>
        <w:t>.</w:t>
      </w:r>
      <w:r w:rsidR="00732C0A" w:rsidRPr="0039438B">
        <w:rPr>
          <w:b/>
          <w:bCs/>
          <w:sz w:val="22"/>
          <w:szCs w:val="22"/>
          <w:u w:val="single"/>
        </w:rPr>
        <w:t xml:space="preserve">Krzesło szt. </w:t>
      </w:r>
      <w:r w:rsidRPr="0039438B">
        <w:rPr>
          <w:b/>
          <w:bCs/>
          <w:sz w:val="22"/>
          <w:szCs w:val="22"/>
          <w:u w:val="single"/>
        </w:rPr>
        <w:t>28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Cechy charakterystyczne krzesła: </w:t>
      </w:r>
    </w:p>
    <w:p w:rsidR="00732C0A" w:rsidRPr="00F138F4" w:rsidRDefault="00732C0A" w:rsidP="0039438B">
      <w:pPr>
        <w:rPr>
          <w:b/>
          <w:sz w:val="22"/>
          <w:szCs w:val="22"/>
        </w:rPr>
      </w:pPr>
    </w:p>
    <w:p w:rsidR="00732C0A" w:rsidRPr="00F138F4" w:rsidRDefault="00732C0A" w:rsidP="0039438B">
      <w:pPr>
        <w:pStyle w:val="Tekstpodstawowy"/>
        <w:numPr>
          <w:ilvl w:val="0"/>
          <w:numId w:val="20"/>
        </w:numPr>
        <w:tabs>
          <w:tab w:val="left" w:pos="0"/>
        </w:tabs>
        <w:spacing w:after="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miękkie, tapicerowane oparcie</w:t>
      </w:r>
    </w:p>
    <w:p w:rsidR="00732C0A" w:rsidRPr="00F138F4" w:rsidRDefault="00732C0A" w:rsidP="0039438B">
      <w:pPr>
        <w:pStyle w:val="Tekstpodstawowy"/>
        <w:numPr>
          <w:ilvl w:val="0"/>
          <w:numId w:val="20"/>
        </w:numPr>
        <w:tabs>
          <w:tab w:val="left" w:pos="0"/>
        </w:tabs>
        <w:spacing w:after="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732C0A" w:rsidRPr="00F138F4" w:rsidRDefault="00732C0A" w:rsidP="0039438B">
      <w:pPr>
        <w:pStyle w:val="Tekstpodstawowy"/>
        <w:numPr>
          <w:ilvl w:val="0"/>
          <w:numId w:val="21"/>
        </w:numPr>
        <w:tabs>
          <w:tab w:val="left" w:pos="0"/>
        </w:tabs>
        <w:spacing w:after="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stalowa rama chromowana</w:t>
      </w:r>
    </w:p>
    <w:p w:rsidR="00732C0A" w:rsidRPr="00F138F4" w:rsidRDefault="00732C0A" w:rsidP="0039438B">
      <w:pPr>
        <w:pStyle w:val="Tekstpodstawowy"/>
        <w:numPr>
          <w:ilvl w:val="0"/>
          <w:numId w:val="22"/>
        </w:numPr>
        <w:tabs>
          <w:tab w:val="left" w:pos="0"/>
        </w:tabs>
        <w:spacing w:after="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 (max. 2 szt.)</w:t>
      </w:r>
    </w:p>
    <w:p w:rsidR="00732C0A" w:rsidRPr="00F138F4" w:rsidRDefault="00732C0A" w:rsidP="0039438B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Zamawiającym, tapicerka z grupy 1</w:t>
      </w:r>
    </w:p>
    <w:p w:rsidR="00732C0A" w:rsidRPr="00F138F4" w:rsidRDefault="00732C0A" w:rsidP="0039438B">
      <w:pPr>
        <w:spacing w:line="276" w:lineRule="auto"/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color w:val="00000A"/>
          <w:sz w:val="22"/>
          <w:szCs w:val="22"/>
        </w:rPr>
        <w:t>Wygląd jak na rysunku poglądowym</w:t>
      </w:r>
    </w:p>
    <w:p w:rsidR="00732C0A" w:rsidRPr="00F138F4" w:rsidRDefault="0039438B" w:rsidP="00732C0A">
      <w:pPr>
        <w:pStyle w:val="Tekstpodstawowy"/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0" distR="0" simplePos="0" relativeHeight="251746304" behindDoc="0" locked="0" layoutInCell="1" allowOverlap="1" wp14:anchorId="6CC5188E" wp14:editId="604BDFA4">
            <wp:simplePos x="0" y="0"/>
            <wp:positionH relativeFrom="column">
              <wp:posOffset>1826895</wp:posOffset>
            </wp:positionH>
            <wp:positionV relativeFrom="paragraph">
              <wp:posOffset>339090</wp:posOffset>
            </wp:positionV>
            <wp:extent cx="1691640" cy="2114550"/>
            <wp:effectExtent l="0" t="0" r="3810" b="0"/>
            <wp:wrapTopAndBottom/>
            <wp:docPr id="108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39438B" w:rsidP="00732C0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SALA SEMINARYJNA</w:t>
      </w:r>
    </w:p>
    <w:p w:rsidR="00732C0A" w:rsidRPr="00F138F4" w:rsidRDefault="00732C0A" w:rsidP="00732C0A">
      <w:pPr>
        <w:rPr>
          <w:sz w:val="22"/>
          <w:szCs w:val="22"/>
        </w:rPr>
      </w:pPr>
    </w:p>
    <w:p w:rsidR="00732C0A" w:rsidRPr="00F138F4" w:rsidRDefault="0039438B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32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39438B">
        <w:rPr>
          <w:b/>
          <w:bCs/>
          <w:sz w:val="22"/>
          <w:szCs w:val="22"/>
          <w:u w:val="single"/>
        </w:rPr>
        <w:t>Stół 260x80x75 szt.2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732C0A">
      <w:pPr>
        <w:ind w:left="360"/>
        <w:rPr>
          <w:sz w:val="22"/>
          <w:szCs w:val="22"/>
        </w:rPr>
      </w:pPr>
      <w:r w:rsidRPr="00F138F4">
        <w:rPr>
          <w:sz w:val="22"/>
          <w:szCs w:val="22"/>
        </w:rPr>
        <w:t xml:space="preserve">Blat stołu wykonany z płyty obustronnie melaminowanej klasy E1 grubości min. 36 mm, oklejone obrzeżem PCV gr. min 2 mm i promieniu R3.  </w:t>
      </w:r>
      <w:r w:rsidRPr="00F138F4">
        <w:rPr>
          <w:color w:val="00000A"/>
          <w:sz w:val="22"/>
          <w:szCs w:val="22"/>
        </w:rPr>
        <w:t xml:space="preserve">Nogi o wymiarach 150x150, wykonane z elementów płyty obustronnie laminowanej o klasie higieniczności E1,  grubości 18 mm, oklejonej obrzeżem pcv o  grubości 1 mm, w kolorze płyty, skręconych w formę kwadratu. .Listwy  łączące nogi, wykonane z  płyty obustronnie laminowanej o klasie higieniczności E1,  grubości 18 mm, oklejonej obrzeżem pcv o  grubości 1 mm, w kolorze płyty.  </w:t>
      </w:r>
      <w:r w:rsidRPr="00F138F4">
        <w:rPr>
          <w:color w:val="272727"/>
          <w:sz w:val="22"/>
          <w:szCs w:val="22"/>
        </w:rPr>
        <w:t>Elementy stołu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732C0A" w:rsidRPr="00F138F4" w:rsidRDefault="00732C0A" w:rsidP="00732C0A">
      <w:pPr>
        <w:ind w:left="360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ind w:left="360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  <w:r w:rsidRPr="00F138F4">
        <w:rPr>
          <w:sz w:val="22"/>
          <w:szCs w:val="22"/>
        </w:rPr>
        <w:t xml:space="preserve"> </w:t>
      </w:r>
    </w:p>
    <w:p w:rsidR="00732C0A" w:rsidRPr="00F138F4" w:rsidRDefault="00732C0A" w:rsidP="00732C0A">
      <w:pPr>
        <w:ind w:left="360"/>
        <w:rPr>
          <w:color w:val="00000A"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41184" behindDoc="0" locked="0" layoutInCell="1" allowOverlap="1" wp14:anchorId="59CF91AF" wp14:editId="0B14D120">
            <wp:simplePos x="0" y="0"/>
            <wp:positionH relativeFrom="margin">
              <wp:posOffset>2317750</wp:posOffset>
            </wp:positionH>
            <wp:positionV relativeFrom="paragraph">
              <wp:posOffset>14605</wp:posOffset>
            </wp:positionV>
            <wp:extent cx="5366385" cy="3773170"/>
            <wp:effectExtent l="0" t="0" r="5715" b="0"/>
            <wp:wrapSquare wrapText="largest"/>
            <wp:docPr id="109" name="Obraz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5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-17" t="-24" r="-17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377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color w:val="00000A"/>
          <w:sz w:val="22"/>
          <w:szCs w:val="22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39438B" w:rsidRDefault="0039438B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39438B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33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39438B">
        <w:rPr>
          <w:b/>
          <w:bCs/>
          <w:sz w:val="22"/>
          <w:szCs w:val="22"/>
          <w:u w:val="single"/>
        </w:rPr>
        <w:t>Stół – katedra 270x80x75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39438B" w:rsidRDefault="00732C0A" w:rsidP="0039438B">
      <w:pPr>
        <w:ind w:left="360"/>
        <w:rPr>
          <w:sz w:val="22"/>
          <w:szCs w:val="22"/>
        </w:rPr>
      </w:pPr>
      <w:r w:rsidRPr="00F138F4">
        <w:rPr>
          <w:sz w:val="22"/>
          <w:szCs w:val="22"/>
        </w:rPr>
        <w:t xml:space="preserve">Blat stołu wykonany z płyty obustronnie melaminowanej klasy E1 grubości min. 36 mm, oklejone obrzeżem PCV gr. min 2 mm i promieniu R3. </w:t>
      </w:r>
      <w:r w:rsidRPr="00F138F4">
        <w:rPr>
          <w:color w:val="00000A"/>
          <w:sz w:val="22"/>
          <w:szCs w:val="22"/>
        </w:rPr>
        <w:t xml:space="preserve">Nogi o wymiarach 150x150, wykonane z elementów płyty obustronnie laminowanej o klasie higieniczności E1,  grubości 18 mm, oklejonej obrzeżem pcv o  grubości 1 mm, w kolorze płyty, skręconych w formę kwadratu. .Listwy  łączące nogi, wykonane z  płyty obustronnie laminowanej o klasie higieniczności E1,  grubości 18 mm, oklejonej obrzeżem pcv o  grubości 1 mm, w kolorze płyty. W blacie biurka należy przewidzieć otwór na port multimedialny o wymiarach 150 mm x 345 mm,  umiejscowienie ustalić z Zamawiającym podczas montażu. </w:t>
      </w:r>
      <w:r w:rsidRPr="00F138F4">
        <w:rPr>
          <w:color w:val="272727"/>
          <w:sz w:val="22"/>
          <w:szCs w:val="22"/>
        </w:rPr>
        <w:t>Elementy stołu połączone ze sobą za pomocą wysokiej jakości złączy mimośrodowych.</w:t>
      </w:r>
      <w:r w:rsidRPr="00F138F4">
        <w:rPr>
          <w:color w:val="00000A"/>
          <w:sz w:val="22"/>
          <w:szCs w:val="22"/>
        </w:rPr>
        <w:t xml:space="preserve"> Korpus klejony, montowany w fabryce producenta.</w:t>
      </w:r>
    </w:p>
    <w:p w:rsidR="00732C0A" w:rsidRPr="00F138F4" w:rsidRDefault="00732C0A" w:rsidP="00732C0A">
      <w:pPr>
        <w:ind w:left="360"/>
        <w:rPr>
          <w:sz w:val="22"/>
          <w:szCs w:val="22"/>
        </w:rPr>
      </w:pPr>
      <w:r w:rsidRPr="00F138F4">
        <w:rPr>
          <w:sz w:val="22"/>
          <w:szCs w:val="22"/>
        </w:rPr>
        <w:t xml:space="preserve">Kontener o wymiarach </w:t>
      </w:r>
      <w:r w:rsidRPr="00F138F4">
        <w:rPr>
          <w:b/>
          <w:sz w:val="22"/>
          <w:szCs w:val="22"/>
        </w:rPr>
        <w:t xml:space="preserve">60x50x68 SZT. 1- </w:t>
      </w:r>
      <w:r w:rsidRPr="00F138F4">
        <w:rPr>
          <w:sz w:val="22"/>
          <w:szCs w:val="22"/>
        </w:rPr>
        <w:t xml:space="preserve"> z półkami (2 z nich z możliwością regulacji wysokości) wykonany z płyty obustronnie melaminowanej klasy E1 grubości min. 18 mm, oklejony obrzeżem PCV gr. min 1 mm , półki zabezpieczone przed wysunięciem z szafki za pomocą metalowej podpórki wchodzącej w tworzywowy element montowany  w półce . Każda z półek posiada z tyłu listwę maskującą wys. 5 cm. Szafka zamykana drzwiami z </w:t>
      </w:r>
      <w:r w:rsidRPr="00F138F4">
        <w:rPr>
          <w:sz w:val="22"/>
          <w:szCs w:val="22"/>
        </w:rPr>
        <w:lastRenderedPageBreak/>
        <w:t>zamkiem patentowym (klucze w całości metalowe). Półki, korpusy i front wykonane z płyty grubości min. 18 mm, wykończonej obrzeżem pcv grubości min. 1 mm. Zawiasy puszkowe niklowane o średnicy puszki min 35 mm z możliwością regulacji w dwóch płaszczyznach (na jedno skrzydło drzwi) o kącie rozwarcia do 110 stopni. Uchwyt metalowy malowany proszkowo na kolor aluminium o rozstawie min. 128 mm. Kontener na stopkach meblowych, służących  do wypoziomowania w zakresie 0-15 mm.</w:t>
      </w:r>
    </w:p>
    <w:p w:rsidR="00732C0A" w:rsidRPr="00F138F4" w:rsidRDefault="00732C0A" w:rsidP="00732C0A">
      <w:pPr>
        <w:ind w:left="360"/>
        <w:rPr>
          <w:color w:val="00000A"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ind w:left="360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>Wygląd jak na rysunku poglądowym</w:t>
      </w:r>
      <w:r w:rsidRPr="00F138F4">
        <w:rPr>
          <w:sz w:val="22"/>
          <w:szCs w:val="22"/>
        </w:rPr>
        <w:t xml:space="preserve"> </w:t>
      </w:r>
    </w:p>
    <w:p w:rsidR="00732C0A" w:rsidRPr="00F138F4" w:rsidRDefault="00732C0A" w:rsidP="00732C0A">
      <w:pPr>
        <w:ind w:left="360"/>
        <w:rPr>
          <w:sz w:val="22"/>
          <w:szCs w:val="22"/>
        </w:rPr>
      </w:pPr>
    </w:p>
    <w:p w:rsidR="00732C0A" w:rsidRPr="00F138F4" w:rsidRDefault="00732C0A" w:rsidP="00732C0A">
      <w:pPr>
        <w:ind w:left="360"/>
        <w:rPr>
          <w:sz w:val="22"/>
          <w:szCs w:val="22"/>
        </w:rPr>
      </w:pPr>
    </w:p>
    <w:p w:rsidR="00732C0A" w:rsidRPr="00F138F4" w:rsidRDefault="00732C0A" w:rsidP="00732C0A">
      <w:pPr>
        <w:ind w:left="360"/>
        <w:rPr>
          <w:sz w:val="22"/>
          <w:szCs w:val="22"/>
        </w:rPr>
      </w:pPr>
      <w:r w:rsidRPr="00F138F4">
        <w:rPr>
          <w:noProof/>
          <w:sz w:val="22"/>
          <w:szCs w:val="22"/>
        </w:rPr>
        <w:drawing>
          <wp:anchor distT="0" distB="0" distL="0" distR="0" simplePos="0" relativeHeight="251740160" behindDoc="0" locked="0" layoutInCell="1" allowOverlap="1" wp14:anchorId="38A77757" wp14:editId="0B9A1FB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890260" cy="2747645"/>
            <wp:effectExtent l="0" t="0" r="0" b="0"/>
            <wp:wrapSquare wrapText="largest"/>
            <wp:docPr id="110" name="Obraz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5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l="-11" t="-24" r="-11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F138F4" w:rsidRDefault="00732C0A" w:rsidP="00732C0A">
      <w:pPr>
        <w:ind w:left="360"/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 </w:t>
      </w:r>
    </w:p>
    <w:p w:rsidR="00732C0A" w:rsidRPr="00F138F4" w:rsidRDefault="00732C0A" w:rsidP="00732C0A">
      <w:pPr>
        <w:ind w:left="360"/>
        <w:rPr>
          <w:b/>
          <w:bCs/>
          <w:sz w:val="22"/>
          <w:szCs w:val="22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39438B" w:rsidRDefault="0039438B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</w:p>
    <w:p w:rsidR="00732C0A" w:rsidRPr="00F138F4" w:rsidRDefault="00732C0A" w:rsidP="00732C0A">
      <w:pPr>
        <w:spacing w:after="200" w:line="276" w:lineRule="exact"/>
        <w:jc w:val="both"/>
        <w:rPr>
          <w:b/>
          <w:color w:val="00000A"/>
          <w:sz w:val="22"/>
          <w:szCs w:val="22"/>
          <w:u w:val="single"/>
        </w:rPr>
      </w:pPr>
      <w:r w:rsidRPr="00F138F4">
        <w:rPr>
          <w:b/>
          <w:color w:val="00000A"/>
          <w:sz w:val="22"/>
          <w:szCs w:val="22"/>
          <w:u w:val="single"/>
        </w:rPr>
        <w:t>3</w:t>
      </w:r>
      <w:r w:rsidR="0039438B">
        <w:rPr>
          <w:b/>
          <w:color w:val="00000A"/>
          <w:sz w:val="22"/>
          <w:szCs w:val="22"/>
          <w:u w:val="single"/>
        </w:rPr>
        <w:t>4</w:t>
      </w:r>
      <w:r w:rsidRPr="00F138F4">
        <w:rPr>
          <w:b/>
          <w:color w:val="00000A"/>
          <w:sz w:val="22"/>
          <w:szCs w:val="22"/>
          <w:u w:val="single"/>
        </w:rPr>
        <w:t xml:space="preserve">.    </w:t>
      </w:r>
      <w:r w:rsidRPr="0039438B">
        <w:rPr>
          <w:b/>
          <w:color w:val="00000A"/>
          <w:sz w:val="22"/>
          <w:szCs w:val="22"/>
          <w:u w:val="single"/>
        </w:rPr>
        <w:t>Regał 80x45x220 szt. 2</w:t>
      </w:r>
    </w:p>
    <w:p w:rsidR="00732C0A" w:rsidRPr="00F138F4" w:rsidRDefault="00732C0A" w:rsidP="0039438B">
      <w:pPr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Regał z drzwiami uchylnymi w dolnej części o wysokości ok. 710mm, w górnej  części z drzwiami uchylnymi o wysokości 450 mm, w środkowej części z drzwiami uchylnymi o wysokości ok. 450 mm i otwartej przestrzeni o wysokości ok. 520 mm, wykonany z płyty wiórowej obustronnie laminowanej o klasie higieniczności E1, obrzeże pcv dobrane pod kolor płyty. Elementy widoczne oklejone obrzeżem pcv 2 mm, fronty półek oklejone obrzeżem pcv grubości 1 mm. Korpus, fronty , półki oraz wieniec dolny wykonane z płyty grubości 18 mm, wieniec górny wykonany z płyty grubości 25 mm. Plecy regału wykonane z płyty wiórowej obustronnie laminowanej grubości min. 8 mm w kolorze mebla. Plecy muszą być wsuwane w nafrezowane rowki w bokach i i wieńcu górnym szafki, dodatkowo przymocowane do ścianek bocznych kątownikami. Nie dopuszcza się pleców nakładanych. Fronty regału muszą posiadać minimum 2 </w:t>
      </w:r>
      <w:r w:rsidRPr="00F138F4">
        <w:rPr>
          <w:color w:val="00000A"/>
          <w:sz w:val="22"/>
          <w:szCs w:val="22"/>
        </w:rPr>
        <w:lastRenderedPageBreak/>
        <w:t>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Uchwyty metalowe o rozstawie min. 128 mm, forma prosta . W zamkniętych częściach regału zamontowane półki  z możliwością regulacji w 5 pozycjach, co 32 mm.</w:t>
      </w:r>
    </w:p>
    <w:p w:rsidR="00732C0A" w:rsidRPr="00F138F4" w:rsidRDefault="003D4265" w:rsidP="003D4265">
      <w:pPr>
        <w:rPr>
          <w:color w:val="00000A"/>
          <w:sz w:val="22"/>
          <w:szCs w:val="22"/>
        </w:rPr>
      </w:pPr>
      <w:r w:rsidRPr="00F138F4">
        <w:rPr>
          <w:noProof/>
          <w:color w:val="00000A"/>
          <w:sz w:val="22"/>
          <w:szCs w:val="22"/>
        </w:rPr>
        <w:drawing>
          <wp:anchor distT="0" distB="0" distL="0" distR="0" simplePos="0" relativeHeight="251754496" behindDoc="0" locked="0" layoutInCell="1" allowOverlap="1" wp14:anchorId="32BFAAE3" wp14:editId="7E0BA685">
            <wp:simplePos x="0" y="0"/>
            <wp:positionH relativeFrom="column">
              <wp:posOffset>2394585</wp:posOffset>
            </wp:positionH>
            <wp:positionV relativeFrom="paragraph">
              <wp:posOffset>318135</wp:posOffset>
            </wp:positionV>
            <wp:extent cx="3491230" cy="3476625"/>
            <wp:effectExtent l="0" t="0" r="0" b="9525"/>
            <wp:wrapTopAndBottom/>
            <wp:docPr id="111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9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C0A"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  <w:r w:rsidRPr="003D4265">
        <w:rPr>
          <w:color w:val="00000A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</w:t>
      </w:r>
      <w:r>
        <w:rPr>
          <w:color w:val="00000A"/>
          <w:sz w:val="22"/>
          <w:szCs w:val="22"/>
        </w:rPr>
        <w:t>ygląd jak na rysunku poglądowym</w:t>
      </w:r>
    </w:p>
    <w:p w:rsidR="00732C0A" w:rsidRPr="00F138F4" w:rsidRDefault="0039438B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35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F138F4">
        <w:rPr>
          <w:b/>
          <w:bCs/>
          <w:sz w:val="22"/>
          <w:szCs w:val="22"/>
          <w:highlight w:val="yellow"/>
          <w:u w:val="single"/>
        </w:rPr>
        <w:t>Komoda 100x45x120 szt. 2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732C0A">
      <w:pPr>
        <w:spacing w:after="200" w:line="276" w:lineRule="exact"/>
        <w:rPr>
          <w:sz w:val="22"/>
          <w:szCs w:val="22"/>
        </w:rPr>
      </w:pPr>
      <w:r w:rsidRPr="00F138F4">
        <w:rPr>
          <w:color w:val="00000A"/>
          <w:sz w:val="22"/>
          <w:szCs w:val="22"/>
        </w:rPr>
        <w:t xml:space="preserve"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</w:t>
      </w:r>
      <w:r w:rsidRPr="00F138F4">
        <w:rPr>
          <w:color w:val="00000A"/>
          <w:sz w:val="22"/>
          <w:szCs w:val="22"/>
        </w:rPr>
        <w:lastRenderedPageBreak/>
        <w:t>zawiasy puszkowe niklowane o średnicy puszki min 35 mm z możliwością regulacji w dwóch płaszczyznach, posiadające kąt rozwarcia do 110st. Cokół o wysokości ok.50 mm.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Wieniec górny licowany z drzwiami szafki, wieniec dolny chowany za drzwiami szafki.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color w:val="00000A"/>
          <w:sz w:val="22"/>
          <w:szCs w:val="22"/>
        </w:rPr>
        <w:t>Szafka musi posiadać metalowe stopki poziomujące, z możliwością regulacji od wnętrza szafy, stopki mocowane w 2 płaszczyznach – do boku i do cokołu szafki. Uchwyty metalowe o rozstawie min. 128 mm, forma prosta.  Szafka posiada 3 półki z możliwością regulacji w 5 pozycjach, co 32 mm. Komoda wyposażona w zamek meblowy z dwoma kluczami łamanymi.</w:t>
      </w:r>
    </w:p>
    <w:p w:rsidR="003D4265" w:rsidRPr="00F138F4" w:rsidRDefault="00732C0A" w:rsidP="003D4265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  <w:r w:rsidR="003D4265">
        <w:rPr>
          <w:b/>
          <w:color w:val="00000A"/>
          <w:sz w:val="22"/>
          <w:szCs w:val="22"/>
        </w:rPr>
        <w:t xml:space="preserve"> </w:t>
      </w:r>
      <w:r w:rsidR="003D4265" w:rsidRPr="00F138F4">
        <w:rPr>
          <w:color w:val="00000A"/>
          <w:sz w:val="22"/>
          <w:szCs w:val="22"/>
        </w:rPr>
        <w:t>Wygląd jak na rysunku poglądowym:</w:t>
      </w:r>
    </w:p>
    <w:p w:rsidR="00732C0A" w:rsidRPr="00F138F4" w:rsidRDefault="00732C0A" w:rsidP="00732C0A">
      <w:pPr>
        <w:spacing w:after="200" w:line="276" w:lineRule="exact"/>
        <w:rPr>
          <w:b/>
          <w:color w:val="00000A"/>
          <w:sz w:val="22"/>
          <w:szCs w:val="22"/>
        </w:rPr>
      </w:pPr>
    </w:p>
    <w:p w:rsidR="00732C0A" w:rsidRPr="003D4265" w:rsidRDefault="003D4265" w:rsidP="00732C0A">
      <w:pPr>
        <w:spacing w:after="200" w:line="276" w:lineRule="exact"/>
        <w:rPr>
          <w:color w:val="00000A"/>
          <w:sz w:val="22"/>
          <w:szCs w:val="22"/>
        </w:rPr>
      </w:pPr>
      <w:r w:rsidRPr="00F138F4">
        <w:rPr>
          <w:b/>
          <w:bCs/>
          <w:noProof/>
          <w:color w:val="00000A"/>
          <w:sz w:val="22"/>
          <w:szCs w:val="22"/>
        </w:rPr>
        <w:lastRenderedPageBreak/>
        <w:drawing>
          <wp:anchor distT="0" distB="0" distL="0" distR="0" simplePos="0" relativeHeight="251742208" behindDoc="0" locked="0" layoutInCell="1" allowOverlap="1" wp14:anchorId="20003747" wp14:editId="4355551E">
            <wp:simplePos x="0" y="0"/>
            <wp:positionH relativeFrom="column">
              <wp:posOffset>3108960</wp:posOffset>
            </wp:positionH>
            <wp:positionV relativeFrom="paragraph">
              <wp:posOffset>3810</wp:posOffset>
            </wp:positionV>
            <wp:extent cx="5468620" cy="4410075"/>
            <wp:effectExtent l="0" t="0" r="0" b="9525"/>
            <wp:wrapTopAndBottom/>
            <wp:docPr id="112" name="Obraz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5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-23" t="-28" r="-23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2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3D4265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36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3D4265">
        <w:rPr>
          <w:b/>
          <w:bCs/>
          <w:sz w:val="22"/>
          <w:szCs w:val="22"/>
          <w:u w:val="single"/>
        </w:rPr>
        <w:t>Wieszak 100x20x100 szt. 1</w:t>
      </w:r>
    </w:p>
    <w:p w:rsidR="00732C0A" w:rsidRPr="00F138F4" w:rsidRDefault="00732C0A" w:rsidP="00732C0A">
      <w:pPr>
        <w:rPr>
          <w:b/>
          <w:bCs/>
          <w:sz w:val="22"/>
          <w:szCs w:val="22"/>
        </w:rPr>
      </w:pPr>
    </w:p>
    <w:p w:rsidR="00732C0A" w:rsidRPr="00F138F4" w:rsidRDefault="00732C0A" w:rsidP="003D4265">
      <w:pPr>
        <w:rPr>
          <w:sz w:val="22"/>
          <w:szCs w:val="22"/>
        </w:rPr>
      </w:pPr>
      <w:r w:rsidRPr="00F138F4">
        <w:rPr>
          <w:sz w:val="22"/>
          <w:szCs w:val="22"/>
        </w:rPr>
        <w:t>Panel z półką , wykonany z płyty wiórowej obustronnie laminowanej o klasie higieniczności E1 o grubości 18 mm, obrzeże pcv dobrane pod kolor płyty. Wieszaki metalowe podwójne w kolorze aluminium, zamontowane do panela. Całość montowana do ściany za pomocą wysokiej jakości zawieszek meblowych.</w:t>
      </w:r>
    </w:p>
    <w:p w:rsidR="00732C0A" w:rsidRPr="00F138F4" w:rsidRDefault="00732C0A" w:rsidP="003D4265">
      <w:pPr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szczegóły do ustalenia z Zamawiającym</w:t>
      </w:r>
    </w:p>
    <w:p w:rsidR="00732C0A" w:rsidRPr="00F138F4" w:rsidRDefault="00732C0A" w:rsidP="00732C0A">
      <w:pPr>
        <w:spacing w:after="200" w:line="276" w:lineRule="auto"/>
        <w:rPr>
          <w:color w:val="00000A"/>
          <w:sz w:val="22"/>
          <w:szCs w:val="22"/>
        </w:rPr>
      </w:pPr>
      <w:r w:rsidRPr="00F138F4">
        <w:rPr>
          <w:color w:val="00000A"/>
          <w:sz w:val="22"/>
          <w:szCs w:val="22"/>
        </w:rPr>
        <w:lastRenderedPageBreak/>
        <w:t>Wygląd jak na rysunku poglądowym</w:t>
      </w:r>
    </w:p>
    <w:p w:rsidR="00732C0A" w:rsidRPr="00F138F4" w:rsidRDefault="00732C0A" w:rsidP="00732C0A">
      <w:pPr>
        <w:spacing w:after="200" w:line="276" w:lineRule="auto"/>
        <w:rPr>
          <w:b/>
          <w:bCs/>
          <w:color w:val="00000A"/>
          <w:sz w:val="22"/>
          <w:szCs w:val="22"/>
        </w:rPr>
      </w:pPr>
    </w:p>
    <w:p w:rsidR="00732C0A" w:rsidRPr="00F138F4" w:rsidRDefault="00732C0A" w:rsidP="00732C0A">
      <w:pPr>
        <w:rPr>
          <w:b/>
          <w:bCs/>
          <w:sz w:val="22"/>
          <w:szCs w:val="22"/>
        </w:rPr>
      </w:pPr>
      <w:r w:rsidRPr="00F138F4">
        <w:rPr>
          <w:b/>
          <w:bCs/>
          <w:noProof/>
          <w:sz w:val="22"/>
          <w:szCs w:val="22"/>
        </w:rPr>
        <w:drawing>
          <wp:anchor distT="0" distB="0" distL="0" distR="0" simplePos="0" relativeHeight="251752448" behindDoc="0" locked="0" layoutInCell="1" allowOverlap="1" wp14:anchorId="3BAF2DD3" wp14:editId="4A7DCDE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990725" cy="2273935"/>
            <wp:effectExtent l="0" t="0" r="0" b="0"/>
            <wp:wrapTopAndBottom/>
            <wp:docPr id="113" name="Obraz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45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C0A" w:rsidRPr="003D4265" w:rsidRDefault="003D4265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37</w:t>
      </w:r>
      <w:r w:rsidR="00732C0A" w:rsidRPr="00F138F4">
        <w:rPr>
          <w:b/>
          <w:bCs/>
          <w:sz w:val="22"/>
          <w:szCs w:val="22"/>
          <w:u w:val="single"/>
        </w:rPr>
        <w:t>.</w:t>
      </w:r>
      <w:r w:rsidR="00732C0A" w:rsidRPr="003D4265">
        <w:rPr>
          <w:b/>
          <w:bCs/>
          <w:sz w:val="22"/>
          <w:szCs w:val="22"/>
          <w:u w:val="single"/>
        </w:rPr>
        <w:t>Krzesło szt. 22</w:t>
      </w:r>
    </w:p>
    <w:p w:rsidR="00732C0A" w:rsidRPr="00F138F4" w:rsidRDefault="00732C0A" w:rsidP="003D4265">
      <w:pPr>
        <w:rPr>
          <w:b/>
          <w:bCs/>
          <w:sz w:val="22"/>
          <w:szCs w:val="22"/>
        </w:rPr>
      </w:pPr>
      <w:r w:rsidRPr="00F138F4">
        <w:rPr>
          <w:b/>
          <w:bCs/>
          <w:sz w:val="22"/>
          <w:szCs w:val="22"/>
        </w:rPr>
        <w:t>Ce</w:t>
      </w:r>
      <w:r w:rsidR="003D4265">
        <w:rPr>
          <w:b/>
          <w:bCs/>
          <w:sz w:val="22"/>
          <w:szCs w:val="22"/>
        </w:rPr>
        <w:t xml:space="preserve">chy charakterystyczne krzesła: </w:t>
      </w:r>
    </w:p>
    <w:p w:rsidR="00732C0A" w:rsidRPr="00F138F4" w:rsidRDefault="00732C0A" w:rsidP="003D426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Miękkie, tapicerowane siedzisko</w:t>
      </w:r>
    </w:p>
    <w:p w:rsidR="00732C0A" w:rsidRPr="00F138F4" w:rsidRDefault="00732C0A" w:rsidP="003D426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Ergonomiczne,</w:t>
      </w:r>
      <w:r w:rsidR="003D4265">
        <w:rPr>
          <w:sz w:val="22"/>
          <w:szCs w:val="22"/>
        </w:rPr>
        <w:t xml:space="preserve"> </w:t>
      </w:r>
      <w:r w:rsidRPr="00F138F4">
        <w:rPr>
          <w:sz w:val="22"/>
          <w:szCs w:val="22"/>
        </w:rPr>
        <w:t>wyprofilowane oparcie</w:t>
      </w:r>
    </w:p>
    <w:p w:rsidR="00732C0A" w:rsidRPr="00F138F4" w:rsidRDefault="00732C0A" w:rsidP="003D4265">
      <w:pPr>
        <w:tabs>
          <w:tab w:val="left" w:pos="2790"/>
        </w:tabs>
        <w:rPr>
          <w:sz w:val="22"/>
          <w:szCs w:val="22"/>
        </w:rPr>
      </w:pPr>
      <w:r w:rsidRPr="00F138F4">
        <w:rPr>
          <w:sz w:val="22"/>
          <w:szCs w:val="22"/>
        </w:rPr>
        <w:t>Rama – stalowa - chromowana</w:t>
      </w:r>
    </w:p>
    <w:p w:rsidR="00732C0A" w:rsidRPr="00F138F4" w:rsidRDefault="00732C0A" w:rsidP="003D426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Podłokietniki  stalowe z plastikowymi nakładkami</w:t>
      </w:r>
    </w:p>
    <w:p w:rsidR="00732C0A" w:rsidRPr="00F138F4" w:rsidRDefault="00732C0A" w:rsidP="003D4265">
      <w:pPr>
        <w:pStyle w:val="Tekstpodstawowy"/>
        <w:spacing w:after="0"/>
        <w:rPr>
          <w:sz w:val="22"/>
          <w:szCs w:val="22"/>
        </w:rPr>
      </w:pPr>
      <w:r w:rsidRPr="00F138F4">
        <w:rPr>
          <w:sz w:val="22"/>
          <w:szCs w:val="22"/>
        </w:rPr>
        <w:t>Możliwość składowania w stosie</w:t>
      </w:r>
    </w:p>
    <w:p w:rsidR="00444F34" w:rsidRDefault="00732C0A" w:rsidP="00732C0A">
      <w:pPr>
        <w:rPr>
          <w:sz w:val="22"/>
          <w:szCs w:val="22"/>
        </w:rPr>
      </w:pPr>
      <w:r w:rsidRPr="00F138F4">
        <w:rPr>
          <w:b/>
          <w:bCs/>
          <w:sz w:val="22"/>
          <w:szCs w:val="22"/>
        </w:rPr>
        <w:t xml:space="preserve">Kolor tapicerki – </w:t>
      </w:r>
      <w:r w:rsidRPr="00F138F4">
        <w:rPr>
          <w:sz w:val="22"/>
          <w:szCs w:val="22"/>
        </w:rPr>
        <w:t xml:space="preserve"> do ustalenia z Za</w:t>
      </w:r>
      <w:r w:rsidR="003D4265">
        <w:rPr>
          <w:sz w:val="22"/>
          <w:szCs w:val="22"/>
        </w:rPr>
        <w:t>mawiającym, tapicerka z grupy 1</w:t>
      </w:r>
    </w:p>
    <w:p w:rsidR="00732C0A" w:rsidRPr="00444F34" w:rsidRDefault="003D4265" w:rsidP="00444F34">
      <w:pPr>
        <w:tabs>
          <w:tab w:val="left" w:pos="2310"/>
        </w:tabs>
        <w:rPr>
          <w:b/>
          <w:bCs/>
          <w:color w:val="00000A"/>
          <w:sz w:val="22"/>
          <w:szCs w:val="22"/>
        </w:rPr>
      </w:pPr>
      <w:r w:rsidRPr="00F138F4"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0" distR="0" simplePos="0" relativeHeight="251744256" behindDoc="0" locked="0" layoutInCell="1" allowOverlap="1" wp14:anchorId="5750A6A7" wp14:editId="4C16340D">
            <wp:simplePos x="0" y="0"/>
            <wp:positionH relativeFrom="column">
              <wp:posOffset>2775585</wp:posOffset>
            </wp:positionH>
            <wp:positionV relativeFrom="paragraph">
              <wp:posOffset>180975</wp:posOffset>
            </wp:positionV>
            <wp:extent cx="1895475" cy="2369185"/>
            <wp:effectExtent l="0" t="0" r="9525" b="0"/>
            <wp:wrapTopAndBottom/>
            <wp:docPr id="114" name="Obraz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1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C0A" w:rsidRPr="00F138F4">
        <w:rPr>
          <w:b/>
          <w:bCs/>
          <w:color w:val="00000A"/>
          <w:sz w:val="22"/>
          <w:szCs w:val="22"/>
        </w:rPr>
        <w:t>W</w:t>
      </w:r>
      <w:r>
        <w:rPr>
          <w:b/>
          <w:bCs/>
          <w:color w:val="00000A"/>
          <w:sz w:val="22"/>
          <w:szCs w:val="22"/>
        </w:rPr>
        <w:t>ygląd jak na rysunku poglądowym</w:t>
      </w:r>
    </w:p>
    <w:p w:rsidR="00732C0A" w:rsidRPr="00444F34" w:rsidRDefault="00444F34" w:rsidP="00732C0A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38</w:t>
      </w:r>
      <w:r w:rsidR="00732C0A" w:rsidRPr="00F138F4">
        <w:rPr>
          <w:b/>
          <w:bCs/>
          <w:sz w:val="22"/>
          <w:szCs w:val="22"/>
          <w:u w:val="single"/>
        </w:rPr>
        <w:t xml:space="preserve">. </w:t>
      </w:r>
      <w:r w:rsidR="00732C0A" w:rsidRPr="003D4265">
        <w:rPr>
          <w:b/>
          <w:bCs/>
          <w:sz w:val="22"/>
          <w:szCs w:val="22"/>
          <w:u w:val="single"/>
        </w:rPr>
        <w:t>Szafka wisząca 90x30x72 szt.2</w:t>
      </w:r>
    </w:p>
    <w:p w:rsidR="00732C0A" w:rsidRPr="00F138F4" w:rsidRDefault="00732C0A" w:rsidP="00444F34">
      <w:pPr>
        <w:spacing w:after="200" w:line="276" w:lineRule="auto"/>
        <w:rPr>
          <w:sz w:val="22"/>
          <w:szCs w:val="22"/>
        </w:rPr>
      </w:pPr>
      <w:r w:rsidRPr="00F138F4">
        <w:rPr>
          <w:sz w:val="22"/>
          <w:szCs w:val="22"/>
        </w:rPr>
        <w:t>Szafka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18 mm oklejony obrzeżem pcv o grubości 2 mm i promieniu R3.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Dwa zawiasy puszkowe niklowane o średnicy puszki min 35 mm z możliwością regulacji w dwóch płaszczyznach, posiadające kąt rozwarcia do 110st. Szaf</w:t>
      </w:r>
      <w:r w:rsidRPr="00F138F4">
        <w:rPr>
          <w:color w:val="000000"/>
          <w:sz w:val="22"/>
          <w:szCs w:val="22"/>
        </w:rPr>
        <w:t>ka wyposażona wewnątrz  w dwie półki wewnętrzne.</w:t>
      </w:r>
      <w:r w:rsidRPr="00F138F4">
        <w:rPr>
          <w:color w:val="FF0000"/>
          <w:sz w:val="22"/>
          <w:szCs w:val="22"/>
        </w:rPr>
        <w:t xml:space="preserve"> </w:t>
      </w:r>
      <w:r w:rsidRPr="00F138F4">
        <w:rPr>
          <w:sz w:val="22"/>
          <w:szCs w:val="22"/>
        </w:rPr>
        <w:t>Uchwyty metalowe o rozstawie min. 128 mm, forma prosta.   Korpus klejony, montowany w fabryce producenta. Szafka montowana do ściany za pomocą wysoki</w:t>
      </w:r>
      <w:r w:rsidR="00444F34">
        <w:rPr>
          <w:sz w:val="22"/>
          <w:szCs w:val="22"/>
        </w:rPr>
        <w:t>ej jakości zawieszek meblowych.</w:t>
      </w:r>
    </w:p>
    <w:p w:rsidR="00732C0A" w:rsidRPr="00444F34" w:rsidRDefault="00732C0A" w:rsidP="00444F34">
      <w:pPr>
        <w:spacing w:after="200" w:line="276" w:lineRule="exact"/>
        <w:rPr>
          <w:b/>
          <w:color w:val="00000A"/>
          <w:sz w:val="22"/>
          <w:szCs w:val="22"/>
        </w:rPr>
      </w:pPr>
      <w:r w:rsidRPr="00F138F4">
        <w:rPr>
          <w:b/>
          <w:color w:val="00000A"/>
          <w:sz w:val="22"/>
          <w:szCs w:val="22"/>
        </w:rPr>
        <w:t>Kolor płyty–  fronty – akacja, korpusy grafit, szczeg</w:t>
      </w:r>
      <w:r w:rsidR="00444F34">
        <w:rPr>
          <w:b/>
          <w:color w:val="00000A"/>
          <w:sz w:val="22"/>
          <w:szCs w:val="22"/>
        </w:rPr>
        <w:t>óły do ustalenia z Zamawiającym</w:t>
      </w:r>
    </w:p>
    <w:p w:rsidR="00732C0A" w:rsidRPr="00F138F4" w:rsidRDefault="00732C0A" w:rsidP="00732C0A">
      <w:pPr>
        <w:spacing w:after="200" w:line="276" w:lineRule="auto"/>
        <w:ind w:left="360"/>
        <w:rPr>
          <w:sz w:val="22"/>
          <w:szCs w:val="22"/>
        </w:rPr>
      </w:pPr>
      <w:r w:rsidRPr="00F138F4">
        <w:rPr>
          <w:sz w:val="22"/>
          <w:szCs w:val="22"/>
        </w:rPr>
        <w:t>Wygląd jak na rysunku poglądowym:</w:t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  <w:r w:rsidRPr="00F138F4"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0" distR="0" simplePos="0" relativeHeight="251753472" behindDoc="0" locked="0" layoutInCell="1" allowOverlap="1" wp14:anchorId="0AD7B955" wp14:editId="10EDA6DB">
            <wp:simplePos x="0" y="0"/>
            <wp:positionH relativeFrom="column">
              <wp:posOffset>3274695</wp:posOffset>
            </wp:positionH>
            <wp:positionV relativeFrom="paragraph">
              <wp:posOffset>4445</wp:posOffset>
            </wp:positionV>
            <wp:extent cx="3663315" cy="3619500"/>
            <wp:effectExtent l="0" t="0" r="0" b="0"/>
            <wp:wrapTopAndBottom/>
            <wp:docPr id="115" name="Obraz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52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31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C0A" w:rsidRPr="00F138F4" w:rsidRDefault="00732C0A" w:rsidP="00732C0A">
      <w:pPr>
        <w:rPr>
          <w:b/>
          <w:bCs/>
          <w:sz w:val="22"/>
          <w:szCs w:val="22"/>
          <w:u w:val="single"/>
        </w:rPr>
      </w:pPr>
    </w:p>
    <w:p w:rsidR="00732C0A" w:rsidRPr="00F138F4" w:rsidRDefault="00732C0A" w:rsidP="00012FCC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</w:p>
    <w:p w:rsidR="00012FCC" w:rsidRPr="00444F34" w:rsidRDefault="00012FCC" w:rsidP="00444F34">
      <w:pPr>
        <w:jc w:val="both"/>
        <w:rPr>
          <w:sz w:val="32"/>
          <w:szCs w:val="32"/>
        </w:rPr>
      </w:pPr>
      <w:r w:rsidRPr="00444F34">
        <w:rPr>
          <w:b/>
          <w:bCs/>
          <w:sz w:val="32"/>
          <w:szCs w:val="32"/>
        </w:rPr>
        <w:t xml:space="preserve">Powyższy asortyment </w:t>
      </w:r>
      <w:r w:rsidR="00444F34" w:rsidRPr="00444F34">
        <w:rPr>
          <w:b/>
          <w:bCs/>
          <w:sz w:val="32"/>
          <w:szCs w:val="32"/>
        </w:rPr>
        <w:t xml:space="preserve">z zadania nr 2 </w:t>
      </w:r>
      <w:r w:rsidRPr="00444F34">
        <w:rPr>
          <w:b/>
          <w:bCs/>
          <w:sz w:val="32"/>
          <w:szCs w:val="32"/>
        </w:rPr>
        <w:t>stanowi wyposażenie w budynku Arkus Politechniki Rzeszowskiej- III</w:t>
      </w:r>
      <w:r w:rsidR="00444F34">
        <w:rPr>
          <w:b/>
          <w:bCs/>
          <w:sz w:val="32"/>
          <w:szCs w:val="32"/>
        </w:rPr>
        <w:t>n</w:t>
      </w:r>
      <w:r w:rsidRPr="00444F34">
        <w:rPr>
          <w:b/>
          <w:bCs/>
          <w:sz w:val="32"/>
          <w:szCs w:val="32"/>
        </w:rPr>
        <w:t xml:space="preserve"> i IV piętro. Przed realizacją konieczna jest wizja lokalna, celem szczegółowego opomiarowania, dostosowania wyglądu mebli do wymagań  Zamawiającego i uzgodnień dotyczących kolorystyki i późniejszego ustawienia mebli.</w:t>
      </w:r>
    </w:p>
    <w:p w:rsidR="00195CC8" w:rsidRPr="00F138F4" w:rsidRDefault="00195CC8">
      <w:pPr>
        <w:spacing w:line="360" w:lineRule="auto"/>
        <w:rPr>
          <w:sz w:val="22"/>
          <w:szCs w:val="22"/>
        </w:rPr>
      </w:pPr>
    </w:p>
    <w:sectPr w:rsidR="00195CC8" w:rsidRPr="00F138F4" w:rsidSect="00C507E5">
      <w:headerReference w:type="even" r:id="rId58"/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E37" w:rsidRDefault="00767E37">
      <w:r>
        <w:separator/>
      </w:r>
    </w:p>
  </w:endnote>
  <w:endnote w:type="continuationSeparator" w:id="0">
    <w:p w:rsidR="00767E37" w:rsidRDefault="0076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F022E" w:rsidRDefault="00BF022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F022E" w:rsidRDefault="00BF022E">
    <w:pPr>
      <w:pStyle w:val="Stopka"/>
      <w:tabs>
        <w:tab w:val="clear" w:pos="4536"/>
      </w:tabs>
      <w:jc w:val="center"/>
    </w:pPr>
  </w:p>
  <w:p w:rsidR="00BF022E" w:rsidRDefault="00BF022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4C04">
      <w:rPr>
        <w:rStyle w:val="Numerstrony"/>
        <w:rFonts w:ascii="Arial" w:hAnsi="Arial"/>
        <w:noProof/>
      </w:rPr>
      <w:t>126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4C04">
      <w:rPr>
        <w:rStyle w:val="Numerstrony"/>
        <w:rFonts w:ascii="Arial" w:hAnsi="Arial"/>
        <w:noProof/>
      </w:rPr>
      <w:t>126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F022E" w:rsidRDefault="00BF022E">
    <w:pPr>
      <w:pStyle w:val="Stopka"/>
      <w:tabs>
        <w:tab w:val="clear" w:pos="4536"/>
      </w:tabs>
      <w:jc w:val="center"/>
    </w:pPr>
  </w:p>
  <w:p w:rsidR="00BF022E" w:rsidRDefault="00BF022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E37" w:rsidRDefault="00767E37">
      <w:r>
        <w:separator/>
      </w:r>
    </w:p>
  </w:footnote>
  <w:footnote w:type="continuationSeparator" w:id="0">
    <w:p w:rsidR="00767E37" w:rsidRDefault="00767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22E" w:rsidRDefault="00BF022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5451"/>
    <w:multiLevelType w:val="multilevel"/>
    <w:tmpl w:val="F52C592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 w15:restartNumberingAfterBreak="0">
    <w:nsid w:val="10A8404C"/>
    <w:multiLevelType w:val="multilevel"/>
    <w:tmpl w:val="C0144AD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12DF33BB"/>
    <w:multiLevelType w:val="multilevel"/>
    <w:tmpl w:val="B1DE38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1CD716B0"/>
    <w:multiLevelType w:val="multilevel"/>
    <w:tmpl w:val="4372F98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1E927DD0"/>
    <w:multiLevelType w:val="multilevel"/>
    <w:tmpl w:val="B060F4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 w15:restartNumberingAfterBreak="0">
    <w:nsid w:val="200A4F49"/>
    <w:multiLevelType w:val="multilevel"/>
    <w:tmpl w:val="CD9A38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22AF5B0E"/>
    <w:multiLevelType w:val="hybridMultilevel"/>
    <w:tmpl w:val="9C8AFEEC"/>
    <w:lvl w:ilvl="0" w:tplc="D58E21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A4F"/>
    <w:multiLevelType w:val="multilevel"/>
    <w:tmpl w:val="D456A33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30CE1587"/>
    <w:multiLevelType w:val="multilevel"/>
    <w:tmpl w:val="3D8A210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33767CB9"/>
    <w:multiLevelType w:val="multilevel"/>
    <w:tmpl w:val="14F0868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A0A5F37"/>
    <w:multiLevelType w:val="multilevel"/>
    <w:tmpl w:val="10B660C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 w15:restartNumberingAfterBreak="0">
    <w:nsid w:val="3A156B6D"/>
    <w:multiLevelType w:val="multilevel"/>
    <w:tmpl w:val="F5265C1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2" w15:restartNumberingAfterBreak="0">
    <w:nsid w:val="3EEF225C"/>
    <w:multiLevelType w:val="multilevel"/>
    <w:tmpl w:val="BEBCEB1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 w15:restartNumberingAfterBreak="0">
    <w:nsid w:val="449A0AA6"/>
    <w:multiLevelType w:val="multilevel"/>
    <w:tmpl w:val="5434D84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4" w15:restartNumberingAfterBreak="0">
    <w:nsid w:val="4BEB2F47"/>
    <w:multiLevelType w:val="multilevel"/>
    <w:tmpl w:val="E98073D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 w15:restartNumberingAfterBreak="0">
    <w:nsid w:val="4D614BCE"/>
    <w:multiLevelType w:val="multilevel"/>
    <w:tmpl w:val="CB7E58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 w15:restartNumberingAfterBreak="0">
    <w:nsid w:val="5D81605D"/>
    <w:multiLevelType w:val="multilevel"/>
    <w:tmpl w:val="53042D8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7" w15:restartNumberingAfterBreak="0">
    <w:nsid w:val="687936DD"/>
    <w:multiLevelType w:val="multilevel"/>
    <w:tmpl w:val="FDB2451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8" w15:restartNumberingAfterBreak="0">
    <w:nsid w:val="6BA5672D"/>
    <w:multiLevelType w:val="multilevel"/>
    <w:tmpl w:val="D9BA639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9" w15:restartNumberingAfterBreak="0">
    <w:nsid w:val="6CFB25D2"/>
    <w:multiLevelType w:val="multilevel"/>
    <w:tmpl w:val="2A34525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0" w15:restartNumberingAfterBreak="0">
    <w:nsid w:val="6D884020"/>
    <w:multiLevelType w:val="multilevel"/>
    <w:tmpl w:val="AA96C68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1" w15:restartNumberingAfterBreak="0">
    <w:nsid w:val="70A54193"/>
    <w:multiLevelType w:val="multilevel"/>
    <w:tmpl w:val="D6AE58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15"/>
  </w:num>
  <w:num w:numId="5">
    <w:abstractNumId w:val="3"/>
  </w:num>
  <w:num w:numId="6">
    <w:abstractNumId w:val="11"/>
  </w:num>
  <w:num w:numId="7">
    <w:abstractNumId w:val="13"/>
  </w:num>
  <w:num w:numId="8">
    <w:abstractNumId w:val="4"/>
  </w:num>
  <w:num w:numId="9">
    <w:abstractNumId w:val="7"/>
  </w:num>
  <w:num w:numId="10">
    <w:abstractNumId w:val="18"/>
  </w:num>
  <w:num w:numId="11">
    <w:abstractNumId w:val="2"/>
  </w:num>
  <w:num w:numId="12">
    <w:abstractNumId w:val="12"/>
  </w:num>
  <w:num w:numId="13">
    <w:abstractNumId w:val="6"/>
  </w:num>
  <w:num w:numId="14">
    <w:abstractNumId w:val="0"/>
  </w:num>
  <w:num w:numId="15">
    <w:abstractNumId w:val="14"/>
  </w:num>
  <w:num w:numId="16">
    <w:abstractNumId w:val="5"/>
  </w:num>
  <w:num w:numId="17">
    <w:abstractNumId w:val="10"/>
  </w:num>
  <w:num w:numId="18">
    <w:abstractNumId w:val="17"/>
  </w:num>
  <w:num w:numId="19">
    <w:abstractNumId w:val="1"/>
  </w:num>
  <w:num w:numId="20">
    <w:abstractNumId w:val="20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C8"/>
    <w:rsid w:val="00012FCC"/>
    <w:rsid w:val="00067818"/>
    <w:rsid w:val="000A6C3F"/>
    <w:rsid w:val="000E09EE"/>
    <w:rsid w:val="001129F9"/>
    <w:rsid w:val="00117B18"/>
    <w:rsid w:val="00147CBF"/>
    <w:rsid w:val="00195CC8"/>
    <w:rsid w:val="001F5707"/>
    <w:rsid w:val="002068D6"/>
    <w:rsid w:val="00220405"/>
    <w:rsid w:val="002730A5"/>
    <w:rsid w:val="002A61D0"/>
    <w:rsid w:val="002B1D7B"/>
    <w:rsid w:val="002B29FD"/>
    <w:rsid w:val="002E1D43"/>
    <w:rsid w:val="0039438B"/>
    <w:rsid w:val="003952C2"/>
    <w:rsid w:val="003D4265"/>
    <w:rsid w:val="00426D92"/>
    <w:rsid w:val="00432370"/>
    <w:rsid w:val="00444F34"/>
    <w:rsid w:val="004F1923"/>
    <w:rsid w:val="00507333"/>
    <w:rsid w:val="00533425"/>
    <w:rsid w:val="00606A4E"/>
    <w:rsid w:val="00693852"/>
    <w:rsid w:val="00732C0A"/>
    <w:rsid w:val="00767E37"/>
    <w:rsid w:val="00791D5F"/>
    <w:rsid w:val="00793291"/>
    <w:rsid w:val="007D1F42"/>
    <w:rsid w:val="007E1A93"/>
    <w:rsid w:val="007F1A3E"/>
    <w:rsid w:val="00845822"/>
    <w:rsid w:val="008871B0"/>
    <w:rsid w:val="008A6509"/>
    <w:rsid w:val="008D7E71"/>
    <w:rsid w:val="009F3FB4"/>
    <w:rsid w:val="00A160C7"/>
    <w:rsid w:val="00A21079"/>
    <w:rsid w:val="00A234BC"/>
    <w:rsid w:val="00AB4145"/>
    <w:rsid w:val="00AD1248"/>
    <w:rsid w:val="00B83567"/>
    <w:rsid w:val="00BD0F14"/>
    <w:rsid w:val="00BF022E"/>
    <w:rsid w:val="00C02DA5"/>
    <w:rsid w:val="00C2027D"/>
    <w:rsid w:val="00C507E5"/>
    <w:rsid w:val="00C534CC"/>
    <w:rsid w:val="00C54C04"/>
    <w:rsid w:val="00C7216F"/>
    <w:rsid w:val="00CD321D"/>
    <w:rsid w:val="00D16DEB"/>
    <w:rsid w:val="00D345F5"/>
    <w:rsid w:val="00E876A3"/>
    <w:rsid w:val="00ED7E44"/>
    <w:rsid w:val="00F138F4"/>
    <w:rsid w:val="00F73EAB"/>
    <w:rsid w:val="00F7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2E04C-0153-45DB-8847-DDFDEF52A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E876A3"/>
    <w:pPr>
      <w:spacing w:after="160"/>
      <w:ind w:left="720"/>
      <w:contextualSpacing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unhideWhenUsed/>
    <w:rsid w:val="00012FC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12FCC"/>
  </w:style>
  <w:style w:type="character" w:customStyle="1" w:styleId="Mocnowyrniony">
    <w:name w:val="Mocno wyróżniony"/>
    <w:qFormat/>
    <w:rsid w:val="00012F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3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footer" Target="footer2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header" Target="header2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footer" Target="footer1.xm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0B069-818A-4449-9709-4479D2F8F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126</Pages>
  <Words>16718</Words>
  <Characters>100311</Characters>
  <Application>Microsoft Office Word</Application>
  <DocSecurity>0</DocSecurity>
  <Lines>835</Lines>
  <Paragraphs>233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9</cp:revision>
  <cp:lastPrinted>2000-12-12T16:01:00Z</cp:lastPrinted>
  <dcterms:created xsi:type="dcterms:W3CDTF">2018-06-29T12:25:00Z</dcterms:created>
  <dcterms:modified xsi:type="dcterms:W3CDTF">2018-07-02T12:12:00Z</dcterms:modified>
</cp:coreProperties>
</file>