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54D7E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3158D" w:rsidRPr="0063158D">
        <w:rPr>
          <w:rFonts w:ascii="Times New Roman" w:hAnsi="Times New Roman"/>
          <w:b/>
        </w:rPr>
        <w:t>NA/P/208/2018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158D" w:rsidRPr="0063158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158D" w:rsidRPr="0063158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3158D" w:rsidRPr="0063158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3158D" w:rsidRPr="0063158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3158D" w:rsidRPr="0063158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3158D" w:rsidRPr="0063158D">
        <w:rPr>
          <w:rFonts w:ascii="Times New Roman" w:hAnsi="Times New Roman"/>
        </w:rPr>
        <w:t>(</w:t>
      </w:r>
      <w:proofErr w:type="spellStart"/>
      <w:r w:rsidR="0063158D" w:rsidRPr="0063158D">
        <w:rPr>
          <w:rFonts w:ascii="Times New Roman" w:hAnsi="Times New Roman"/>
        </w:rPr>
        <w:t>t.j</w:t>
      </w:r>
      <w:proofErr w:type="spellEnd"/>
      <w:r w:rsidR="0063158D" w:rsidRPr="0063158D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3158D" w:rsidRPr="0063158D">
        <w:rPr>
          <w:rFonts w:ascii="Times New Roman" w:hAnsi="Times New Roman"/>
          <w:b/>
        </w:rPr>
        <w:t>Remont szachtu zewnętrznego (od strony północnej) przy budynku „H” oraz szachtu zewnętrznego (od strony północnej budynku „K” Politechniki Rzeszowskiej przy al. Powstańców Warszawy 6 w Rzeszowie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3158D" w:rsidRPr="0063158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3158D" w:rsidRPr="00997D0F" w:rsidRDefault="0063158D" w:rsidP="0063158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3158D" w:rsidRPr="00023477" w:rsidRDefault="0063158D" w:rsidP="0063158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3158D" w:rsidRPr="00997D0F" w:rsidRDefault="0063158D" w:rsidP="0063158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3158D" w:rsidRPr="000247FF" w:rsidRDefault="0063158D" w:rsidP="0063158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3158D" w:rsidRPr="000247FF" w:rsidRDefault="0063158D" w:rsidP="0063158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63158D" w:rsidRPr="00292198" w:rsidRDefault="0063158D" w:rsidP="0063158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3158D" w:rsidRPr="000247FF" w:rsidRDefault="0063158D" w:rsidP="0063158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63158D" w:rsidRDefault="0063158D" w:rsidP="0063158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354D7E" w:rsidRDefault="00354D7E" w:rsidP="00354D7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354D7E" w:rsidRDefault="00354D7E" w:rsidP="00354D7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354D7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354D7E" w:rsidRDefault="00FE4E2B" w:rsidP="00354D7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354D7E" w:rsidSect="00354D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918" w:rsidRDefault="00DF4918" w:rsidP="0038231F">
      <w:pPr>
        <w:spacing w:after="0" w:line="240" w:lineRule="auto"/>
      </w:pPr>
      <w:r>
        <w:separator/>
      </w:r>
    </w:p>
  </w:endnote>
  <w:endnote w:type="continuationSeparator" w:id="0">
    <w:p w:rsidR="00DF4918" w:rsidRDefault="00DF49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58D" w:rsidRDefault="006315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4D7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4D7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58D" w:rsidRDefault="006315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918" w:rsidRDefault="00DF4918" w:rsidP="0038231F">
      <w:pPr>
        <w:spacing w:after="0" w:line="240" w:lineRule="auto"/>
      </w:pPr>
      <w:r>
        <w:separator/>
      </w:r>
    </w:p>
  </w:footnote>
  <w:footnote w:type="continuationSeparator" w:id="0">
    <w:p w:rsidR="00DF4918" w:rsidRDefault="00DF49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58D" w:rsidRDefault="00631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58D" w:rsidRDefault="00631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58D" w:rsidRDefault="006315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91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4D7E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58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4918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146334-D8C2-4814-88B2-F76ECAD6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9B46D-6480-46B2-B8AB-D7F3911CE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2018-07-02T09:32:00Z</cp:lastPrinted>
  <dcterms:created xsi:type="dcterms:W3CDTF">2018-07-02T09:32:00Z</dcterms:created>
  <dcterms:modified xsi:type="dcterms:W3CDTF">2018-07-02T09:32:00Z</dcterms:modified>
</cp:coreProperties>
</file>