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36239" w:rsidRDefault="006676AE" w:rsidP="006676AE">
      <w:pPr>
        <w:pStyle w:val="Nagwek4"/>
        <w:rPr>
          <w:i w:val="0"/>
          <w:sz w:val="22"/>
          <w:szCs w:val="22"/>
        </w:rPr>
      </w:pPr>
      <w:r w:rsidRPr="00836239">
        <w:rPr>
          <w:i w:val="0"/>
          <w:sz w:val="22"/>
          <w:szCs w:val="22"/>
        </w:rPr>
        <w:t xml:space="preserve">Załącznik nr </w:t>
      </w:r>
      <w:r w:rsidR="00836239" w:rsidRPr="00836239">
        <w:rPr>
          <w:i w:val="0"/>
          <w:sz w:val="22"/>
          <w:szCs w:val="22"/>
        </w:rPr>
        <w:t>5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E5ED8" w:rsidRPr="00BE5ED8">
        <w:rPr>
          <w:rFonts w:ascii="Times New Roman" w:hAnsi="Times New Roman"/>
          <w:b/>
        </w:rPr>
        <w:t>NA/P/217/2018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5ED8" w:rsidRPr="00BE5ED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5ED8" w:rsidRPr="00BE5ED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E5ED8" w:rsidRPr="00BE5ED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5ED8" w:rsidRPr="00BE5ED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E5ED8" w:rsidRPr="00BE5ED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E5ED8" w:rsidRPr="00BE5ED8">
        <w:rPr>
          <w:rFonts w:ascii="Times New Roman" w:hAnsi="Times New Roman"/>
        </w:rPr>
        <w:t>(</w:t>
      </w:r>
      <w:proofErr w:type="spellStart"/>
      <w:r w:rsidR="00BE5ED8" w:rsidRPr="00BE5ED8">
        <w:rPr>
          <w:rFonts w:ascii="Times New Roman" w:hAnsi="Times New Roman"/>
        </w:rPr>
        <w:t>t.j</w:t>
      </w:r>
      <w:proofErr w:type="spellEnd"/>
      <w:r w:rsidR="00BE5ED8" w:rsidRPr="00BE5ED8">
        <w:rPr>
          <w:rFonts w:ascii="Times New Roman" w:hAnsi="Times New Roman"/>
        </w:rPr>
        <w:t xml:space="preserve">. Dz. U. z 2017 r. poz. 1579 z </w:t>
      </w:r>
      <w:proofErr w:type="spellStart"/>
      <w:r w:rsidR="00BE5ED8" w:rsidRPr="00BE5ED8">
        <w:rPr>
          <w:rFonts w:ascii="Times New Roman" w:hAnsi="Times New Roman"/>
        </w:rPr>
        <w:t>późn</w:t>
      </w:r>
      <w:proofErr w:type="spellEnd"/>
      <w:r w:rsidR="00BE5ED8" w:rsidRPr="00BE5ED8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E5ED8" w:rsidRPr="00BE5ED8">
        <w:rPr>
          <w:rFonts w:ascii="Times New Roman" w:hAnsi="Times New Roman"/>
          <w:b/>
        </w:rPr>
        <w:t>Wymiana oświetlenia na terenie kampusu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E5ED8" w:rsidRPr="00BE5ED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E5ED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BE5ED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36239" w:rsidRDefault="0083623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836239" w:rsidRDefault="0083623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36239" w:rsidRDefault="0083623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36239" w:rsidRPr="006676AE" w:rsidRDefault="0083623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75D" w:rsidRDefault="00B7375D" w:rsidP="0038231F">
      <w:pPr>
        <w:spacing w:after="0" w:line="240" w:lineRule="auto"/>
      </w:pPr>
      <w:r>
        <w:separator/>
      </w:r>
    </w:p>
  </w:endnote>
  <w:endnote w:type="continuationSeparator" w:id="0">
    <w:p w:rsidR="00B7375D" w:rsidRDefault="00B737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D8" w:rsidRDefault="00BE5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62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623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D8" w:rsidRDefault="00BE5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75D" w:rsidRDefault="00B7375D" w:rsidP="0038231F">
      <w:pPr>
        <w:spacing w:after="0" w:line="240" w:lineRule="auto"/>
      </w:pPr>
      <w:r>
        <w:separator/>
      </w:r>
    </w:p>
  </w:footnote>
  <w:footnote w:type="continuationSeparator" w:id="0">
    <w:p w:rsidR="00B7375D" w:rsidRDefault="00B737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D8" w:rsidRDefault="00BE5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D8" w:rsidRDefault="00BE5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D8" w:rsidRDefault="00BE5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75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62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75D"/>
    <w:rsid w:val="00B8005E"/>
    <w:rsid w:val="00B90E42"/>
    <w:rsid w:val="00BB0C3C"/>
    <w:rsid w:val="00BE5ED8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B3C277"/>
  <w15:docId w15:val="{4DE9A351-446B-4CFD-88A7-CB3D6D21D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9CE59-98A6-4C13-9C79-13EA09E39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2018-07-10T08:16:00Z</dcterms:created>
  <dcterms:modified xsi:type="dcterms:W3CDTF">2018-07-10T08:16:00Z</dcterms:modified>
</cp:coreProperties>
</file>