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5EB" w:rsidRPr="001A7BE1" w:rsidRDefault="00B955EB" w:rsidP="00B955EB">
      <w:pPr>
        <w:spacing w:line="360" w:lineRule="auto"/>
        <w:jc w:val="right"/>
        <w:rPr>
          <w:sz w:val="24"/>
        </w:rPr>
      </w:pPr>
      <w:r w:rsidRPr="001A7BE1">
        <w:rPr>
          <w:sz w:val="24"/>
        </w:rPr>
        <w:t>Załącznik nr 1</w:t>
      </w:r>
    </w:p>
    <w:p w:rsidR="00B955EB" w:rsidRPr="0055163B" w:rsidRDefault="00B955EB" w:rsidP="0055163B">
      <w:pPr>
        <w:spacing w:line="360" w:lineRule="auto"/>
        <w:outlineLvl w:val="0"/>
        <w:rPr>
          <w:b/>
          <w:sz w:val="24"/>
          <w:szCs w:val="24"/>
        </w:rPr>
      </w:pPr>
      <w:r w:rsidRPr="00FE5FDA">
        <w:rPr>
          <w:b/>
          <w:sz w:val="24"/>
          <w:szCs w:val="24"/>
        </w:rPr>
        <w:t>Znak sprawy</w:t>
      </w:r>
      <w:r w:rsidR="00BE46AD">
        <w:rPr>
          <w:sz w:val="24"/>
          <w:szCs w:val="24"/>
        </w:rPr>
        <w:t>: NA/P/227</w:t>
      </w:r>
      <w:bookmarkStart w:id="0" w:name="_GoBack"/>
      <w:bookmarkEnd w:id="0"/>
      <w:r w:rsidRPr="00FE5FDA">
        <w:rPr>
          <w:sz w:val="24"/>
          <w:szCs w:val="24"/>
        </w:rPr>
        <w:t>/2018</w:t>
      </w:r>
    </w:p>
    <w:p w:rsidR="00B955EB" w:rsidRPr="0055163B" w:rsidRDefault="00B955EB" w:rsidP="0055163B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B955EB" w:rsidRDefault="00AB45FE" w:rsidP="00B955EB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955EB" w:rsidRDefault="00B955EB" w:rsidP="00B955EB"/>
                          <w:p w:rsidR="00B955EB" w:rsidRDefault="00B955EB" w:rsidP="00B955E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955EB" w:rsidRDefault="00B955EB" w:rsidP="00B955E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955EB" w:rsidRDefault="00B955EB" w:rsidP="00B955E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955EB" w:rsidRDefault="00B955EB" w:rsidP="00B955E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955EB" w:rsidRDefault="00B955EB" w:rsidP="00B955E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955EB" w:rsidRDefault="00B955EB" w:rsidP="00B955E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6" style="position:absolute;left:0;text-align:left;margin-left:-3.8pt;margin-top:2.4pt;width:158.45pt;height:57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wuWijY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B955EB" w:rsidRDefault="00B955EB" w:rsidP="00B955EB"/>
                    <w:p w:rsidR="00B955EB" w:rsidRDefault="00B955EB" w:rsidP="00B955EB">
                      <w:pPr>
                        <w:rPr>
                          <w:sz w:val="12"/>
                        </w:rPr>
                      </w:pPr>
                    </w:p>
                    <w:p w:rsidR="00B955EB" w:rsidRDefault="00B955EB" w:rsidP="00B955EB">
                      <w:pPr>
                        <w:rPr>
                          <w:sz w:val="12"/>
                        </w:rPr>
                      </w:pPr>
                    </w:p>
                    <w:p w:rsidR="00B955EB" w:rsidRDefault="00B955EB" w:rsidP="00B955EB">
                      <w:pPr>
                        <w:rPr>
                          <w:sz w:val="12"/>
                        </w:rPr>
                      </w:pPr>
                    </w:p>
                    <w:p w:rsidR="00B955EB" w:rsidRDefault="00B955EB" w:rsidP="00B955EB">
                      <w:pPr>
                        <w:rPr>
                          <w:sz w:val="12"/>
                        </w:rPr>
                      </w:pPr>
                    </w:p>
                    <w:p w:rsidR="00B955EB" w:rsidRDefault="00B955EB" w:rsidP="00B955E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955EB" w:rsidRDefault="00B955EB" w:rsidP="00B955EB"/>
                  </w:txbxContent>
                </v:textbox>
              </v:roundrect>
            </w:pict>
          </mc:Fallback>
        </mc:AlternateContent>
      </w:r>
    </w:p>
    <w:p w:rsidR="00B955EB" w:rsidRDefault="00B955EB" w:rsidP="00B955EB">
      <w:pPr>
        <w:ind w:firstLine="3969"/>
        <w:rPr>
          <w:b/>
          <w:sz w:val="24"/>
        </w:rPr>
      </w:pPr>
    </w:p>
    <w:p w:rsidR="00B955EB" w:rsidRDefault="00B955EB" w:rsidP="00B955EB">
      <w:pPr>
        <w:ind w:firstLine="3969"/>
        <w:rPr>
          <w:b/>
          <w:sz w:val="24"/>
        </w:rPr>
      </w:pPr>
    </w:p>
    <w:p w:rsidR="00B955EB" w:rsidRDefault="00B955EB" w:rsidP="00B955EB">
      <w:pPr>
        <w:rPr>
          <w:b/>
          <w:sz w:val="24"/>
        </w:rPr>
      </w:pPr>
    </w:p>
    <w:p w:rsidR="00B955EB" w:rsidRPr="00BF4523" w:rsidRDefault="00B955EB" w:rsidP="00B955EB">
      <w:pPr>
        <w:ind w:firstLine="3969"/>
        <w:rPr>
          <w:b/>
          <w:sz w:val="24"/>
        </w:rPr>
      </w:pPr>
      <w:r w:rsidRPr="00BF4523">
        <w:rPr>
          <w:b/>
          <w:sz w:val="24"/>
        </w:rPr>
        <w:t>Politechnika Rzeszowska</w:t>
      </w:r>
    </w:p>
    <w:p w:rsidR="00B955EB" w:rsidRDefault="00B955EB" w:rsidP="00B955EB">
      <w:pPr>
        <w:ind w:firstLine="3969"/>
        <w:rPr>
          <w:b/>
          <w:sz w:val="24"/>
        </w:rPr>
      </w:pPr>
      <w:r w:rsidRPr="00BF4523">
        <w:rPr>
          <w:b/>
          <w:sz w:val="24"/>
        </w:rPr>
        <w:t>Dział Logistyki i Zamówień Publicznych</w:t>
      </w:r>
    </w:p>
    <w:p w:rsidR="00B955EB" w:rsidRDefault="00B955EB" w:rsidP="00B955EB">
      <w:pPr>
        <w:ind w:left="3969"/>
        <w:rPr>
          <w:b/>
          <w:sz w:val="24"/>
        </w:rPr>
      </w:pPr>
      <w:r w:rsidRPr="00BF4523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BF4523">
        <w:rPr>
          <w:b/>
          <w:sz w:val="24"/>
        </w:rPr>
        <w:t>12</w:t>
      </w:r>
    </w:p>
    <w:p w:rsidR="00B955EB" w:rsidRDefault="00B955EB" w:rsidP="0055163B">
      <w:pPr>
        <w:ind w:firstLine="3969"/>
        <w:rPr>
          <w:b/>
          <w:sz w:val="24"/>
        </w:rPr>
      </w:pPr>
      <w:r w:rsidRPr="00BF4523">
        <w:rPr>
          <w:b/>
          <w:sz w:val="24"/>
        </w:rPr>
        <w:t>35-959</w:t>
      </w:r>
      <w:r>
        <w:rPr>
          <w:b/>
          <w:sz w:val="24"/>
        </w:rPr>
        <w:t xml:space="preserve"> </w:t>
      </w:r>
      <w:r w:rsidRPr="00BF4523">
        <w:rPr>
          <w:b/>
          <w:sz w:val="24"/>
        </w:rPr>
        <w:t>Rzeszów</w:t>
      </w:r>
    </w:p>
    <w:p w:rsidR="0055163B" w:rsidRPr="0055163B" w:rsidRDefault="0055163B" w:rsidP="0055163B">
      <w:pPr>
        <w:ind w:firstLine="3969"/>
        <w:rPr>
          <w:b/>
          <w:sz w:val="24"/>
        </w:rPr>
      </w:pPr>
    </w:p>
    <w:p w:rsidR="00B955EB" w:rsidRPr="004A07C3" w:rsidRDefault="00B955EB" w:rsidP="0055163B">
      <w:pPr>
        <w:jc w:val="both"/>
        <w:rPr>
          <w:sz w:val="24"/>
        </w:rPr>
      </w:pPr>
      <w:r>
        <w:rPr>
          <w:sz w:val="24"/>
        </w:rPr>
        <w:t xml:space="preserve">Nawiązując do ogłoszonego postępowania w </w:t>
      </w:r>
      <w:r w:rsidRPr="004A07C3">
        <w:rPr>
          <w:sz w:val="24"/>
        </w:rPr>
        <w:t>trybie przetargu nieograniczonego</w:t>
      </w:r>
      <w:r>
        <w:rPr>
          <w:sz w:val="24"/>
        </w:rPr>
        <w:t xml:space="preserve"> na: </w:t>
      </w:r>
      <w:r w:rsidRPr="00881DAD">
        <w:rPr>
          <w:b/>
          <w:sz w:val="24"/>
        </w:rPr>
        <w:t>Remont wybranych pomieszczeń w budynku H (H-021A, H-200, H-215)</w:t>
      </w:r>
      <w:r w:rsidRPr="006460E3">
        <w:rPr>
          <w:sz w:val="24"/>
        </w:rPr>
        <w:t xml:space="preserve">, </w:t>
      </w:r>
      <w:r>
        <w:rPr>
          <w:sz w:val="24"/>
        </w:rPr>
        <w:t xml:space="preserve"> oferujemy wykonanie przedmiotu zamówienia: </w:t>
      </w:r>
    </w:p>
    <w:p w:rsidR="00B955EB" w:rsidRPr="009C658F" w:rsidRDefault="00B955EB" w:rsidP="00B955EB">
      <w:pPr>
        <w:spacing w:line="36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Pr="009C658F">
        <w:rPr>
          <w:sz w:val="24"/>
          <w:szCs w:val="24"/>
        </w:rPr>
        <w:t>:  ....................................................................................................................</w:t>
      </w:r>
    </w:p>
    <w:p w:rsidR="00B955EB" w:rsidRPr="009C658F" w:rsidRDefault="00B955EB" w:rsidP="00B955EB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B955EB" w:rsidRPr="009C658F" w:rsidRDefault="00B955EB" w:rsidP="00B955E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B955EB" w:rsidRPr="009C658F" w:rsidRDefault="00B955EB" w:rsidP="00B955EB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B955EB" w:rsidRPr="009C658F" w:rsidRDefault="00B955EB" w:rsidP="00B955EB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2. Oświadczamy, że udzielamy gwarancji i rękojmi licząc od daty odbioru na okres:</w:t>
      </w:r>
    </w:p>
    <w:p w:rsidR="00B955EB" w:rsidRPr="006460E3" w:rsidRDefault="00B955EB" w:rsidP="00B955EB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B955EB" w:rsidRDefault="00B955EB" w:rsidP="00B955EB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B955EB" w:rsidRPr="009C658F" w:rsidRDefault="00B955EB" w:rsidP="00B955EB">
      <w:pPr>
        <w:jc w:val="both"/>
        <w:rPr>
          <w:sz w:val="24"/>
          <w:szCs w:val="24"/>
        </w:rPr>
      </w:pPr>
    </w:p>
    <w:p w:rsidR="00B955EB" w:rsidRPr="009C658F" w:rsidRDefault="00B955EB" w:rsidP="00B955E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B955EB" w:rsidRPr="009C658F" w:rsidRDefault="00B955EB" w:rsidP="00B955E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B955EB" w:rsidRPr="009C658F" w:rsidRDefault="00B955EB" w:rsidP="00B955E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B955EB" w:rsidRPr="009C658F" w:rsidRDefault="00B955EB" w:rsidP="00B955E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B955EB" w:rsidRPr="009C658F" w:rsidRDefault="00B955EB" w:rsidP="00B955EB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</w:t>
      </w:r>
      <w:r w:rsidRPr="009C658F">
        <w:rPr>
          <w:sz w:val="24"/>
          <w:szCs w:val="24"/>
        </w:rPr>
        <w:t xml:space="preserve">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B955EB" w:rsidRPr="009C658F" w:rsidRDefault="00B955EB" w:rsidP="00B955EB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B955EB" w:rsidRPr="009C658F" w:rsidTr="00C575EF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5EB" w:rsidRPr="009C658F" w:rsidRDefault="00B955EB" w:rsidP="00C575EF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55EB" w:rsidRPr="009C658F" w:rsidRDefault="00B955EB" w:rsidP="00C575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EB" w:rsidRPr="009C658F" w:rsidRDefault="00B955EB" w:rsidP="00C575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B955EB" w:rsidRPr="009C658F" w:rsidTr="00C575EF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EB" w:rsidRPr="009C658F" w:rsidRDefault="00B955EB" w:rsidP="00C575E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EB" w:rsidRPr="009C658F" w:rsidRDefault="00B955EB" w:rsidP="00C575EF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EB" w:rsidRPr="009C658F" w:rsidRDefault="00B955EB" w:rsidP="00C575E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B955EB" w:rsidRPr="009C658F" w:rsidTr="00C575EF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EB" w:rsidRPr="009C658F" w:rsidRDefault="00B955EB" w:rsidP="00C575E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EB" w:rsidRPr="009C658F" w:rsidRDefault="00B955EB" w:rsidP="00C575EF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5EB" w:rsidRPr="009C658F" w:rsidRDefault="00B955EB" w:rsidP="00C575E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B955EB" w:rsidRPr="009C658F" w:rsidRDefault="00B955EB" w:rsidP="0055163B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B955EB" w:rsidRPr="009C658F" w:rsidRDefault="00B955EB" w:rsidP="00B955E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B955EB" w:rsidRPr="009C658F" w:rsidRDefault="00B955EB" w:rsidP="00B955EB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B955EB" w:rsidRPr="009C658F" w:rsidRDefault="00B955EB" w:rsidP="00B955EB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B955EB" w:rsidRPr="009C658F" w:rsidRDefault="00B955EB" w:rsidP="00B955EB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C658F">
        <w:rPr>
          <w:sz w:val="24"/>
          <w:szCs w:val="24"/>
        </w:rPr>
        <w:t>. Prosimy o zwrot pieniędzy wniesionych tytułem wadium na konto*:</w:t>
      </w:r>
    </w:p>
    <w:p w:rsidR="00B955EB" w:rsidRPr="009C658F" w:rsidRDefault="00B955EB" w:rsidP="00B955EB">
      <w:pPr>
        <w:ind w:left="-284"/>
        <w:jc w:val="both"/>
        <w:rPr>
          <w:sz w:val="16"/>
          <w:szCs w:val="16"/>
        </w:rPr>
      </w:pPr>
    </w:p>
    <w:p w:rsidR="00B955EB" w:rsidRPr="009C658F" w:rsidRDefault="00B955EB" w:rsidP="00B955EB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B955EB" w:rsidRPr="004A07C3" w:rsidRDefault="00B955EB" w:rsidP="00B955EB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B955EB" w:rsidRPr="009C658F" w:rsidRDefault="00B955EB" w:rsidP="00B955E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9C658F">
        <w:rPr>
          <w:sz w:val="24"/>
          <w:szCs w:val="24"/>
        </w:rPr>
        <w:t>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>
        <w:rPr>
          <w:sz w:val="24"/>
          <w:szCs w:val="24"/>
        </w:rPr>
        <w:t xml:space="preserve">wotę w wysokości co najmniej  </w:t>
      </w:r>
      <w:r>
        <w:rPr>
          <w:sz w:val="24"/>
          <w:szCs w:val="24"/>
        </w:rPr>
        <w:br/>
        <w:t>100</w:t>
      </w:r>
      <w:r w:rsidRPr="009C658F">
        <w:rPr>
          <w:sz w:val="24"/>
          <w:szCs w:val="24"/>
        </w:rPr>
        <w:t xml:space="preserve"> 000,00  zł</w:t>
      </w:r>
    </w:p>
    <w:p w:rsidR="00B955EB" w:rsidRPr="009C658F" w:rsidRDefault="00B955EB" w:rsidP="00B955EB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B955EB" w:rsidRPr="009C658F" w:rsidRDefault="00B955EB" w:rsidP="00B955EB">
      <w:pPr>
        <w:ind w:left="142" w:hanging="426"/>
        <w:jc w:val="both"/>
        <w:rPr>
          <w:sz w:val="24"/>
          <w:szCs w:val="24"/>
        </w:rPr>
      </w:pPr>
    </w:p>
    <w:p w:rsidR="00B955EB" w:rsidRPr="009C658F" w:rsidRDefault="00B955EB" w:rsidP="00B955EB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BE46AD">
        <w:rPr>
          <w:b/>
          <w:sz w:val="32"/>
          <w:szCs w:val="32"/>
        </w:rPr>
      </w:r>
      <w:r w:rsidR="00BE46AD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BE46AD">
        <w:rPr>
          <w:b/>
          <w:sz w:val="32"/>
          <w:szCs w:val="32"/>
        </w:rPr>
      </w:r>
      <w:r w:rsidR="00BE46AD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B955EB" w:rsidRPr="009C658F" w:rsidRDefault="00B955EB" w:rsidP="00B955EB">
      <w:pPr>
        <w:ind w:right="110"/>
      </w:pPr>
    </w:p>
    <w:p w:rsidR="00B955EB" w:rsidRPr="009C658F" w:rsidRDefault="00B955EB" w:rsidP="00B955EB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B955EB" w:rsidRPr="009C658F" w:rsidRDefault="00B955EB" w:rsidP="00B955EB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B955EB" w:rsidRPr="009C658F" w:rsidRDefault="00B955EB" w:rsidP="00B955EB">
      <w:pPr>
        <w:jc w:val="both"/>
      </w:pPr>
    </w:p>
    <w:p w:rsidR="00B955EB" w:rsidRPr="009C658F" w:rsidRDefault="00B955EB" w:rsidP="00B955EB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12</w:t>
      </w:r>
      <w:r w:rsidRPr="009C658F">
        <w:rPr>
          <w:sz w:val="24"/>
          <w:szCs w:val="24"/>
        </w:rPr>
        <w:t xml:space="preserve">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B955EB" w:rsidRPr="009C658F" w:rsidRDefault="00B955EB" w:rsidP="00B955EB">
      <w:pPr>
        <w:ind w:left="142" w:hanging="426"/>
        <w:jc w:val="both"/>
        <w:rPr>
          <w:sz w:val="24"/>
          <w:szCs w:val="24"/>
        </w:rPr>
      </w:pPr>
    </w:p>
    <w:p w:rsidR="00B955EB" w:rsidRPr="009C658F" w:rsidRDefault="00B955EB" w:rsidP="00B955EB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BE46AD">
        <w:rPr>
          <w:b/>
          <w:sz w:val="32"/>
          <w:szCs w:val="32"/>
        </w:rPr>
      </w:r>
      <w:r w:rsidR="00BE46AD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BE46AD">
        <w:rPr>
          <w:b/>
          <w:sz w:val="32"/>
          <w:szCs w:val="32"/>
        </w:rPr>
      </w:r>
      <w:r w:rsidR="00BE46AD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B955EB" w:rsidRPr="009C658F" w:rsidRDefault="00B955EB" w:rsidP="00B955EB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B955EB" w:rsidRDefault="00B955EB" w:rsidP="00B955EB">
      <w:pPr>
        <w:ind w:hanging="284"/>
        <w:jc w:val="both"/>
        <w:rPr>
          <w:kern w:val="20"/>
          <w:sz w:val="18"/>
          <w:szCs w:val="18"/>
        </w:rPr>
      </w:pPr>
    </w:p>
    <w:p w:rsidR="00B955EB" w:rsidRPr="00FE754D" w:rsidRDefault="00B955EB" w:rsidP="00B955E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13.</w:t>
      </w:r>
      <w:r w:rsidRPr="00FE754D">
        <w:rPr>
          <w:sz w:val="24"/>
          <w:szCs w:val="24"/>
        </w:rPr>
        <w:t> </w:t>
      </w:r>
      <w:r w:rsidRPr="00FE754D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Pr="00FE754D">
        <w:rPr>
          <w:sz w:val="24"/>
          <w:szCs w:val="24"/>
        </w:rPr>
        <w:t>od których dane osobowe bezpośrednio lub pośrednio pozyskałem</w:t>
      </w:r>
      <w:r w:rsidRPr="00FE754D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Pr="00FE754D">
        <w:rPr>
          <w:sz w:val="24"/>
          <w:szCs w:val="24"/>
        </w:rPr>
        <w:t>.*</w:t>
      </w:r>
      <w:r w:rsidRPr="00FE754D">
        <w:rPr>
          <w:i/>
          <w:color w:val="000000"/>
          <w:sz w:val="24"/>
          <w:szCs w:val="24"/>
        </w:rPr>
        <w:t xml:space="preserve"> /Jeśli nie dotyczy wykreślić/</w:t>
      </w:r>
    </w:p>
    <w:p w:rsidR="00B955EB" w:rsidRPr="00FE754D" w:rsidRDefault="00B955EB" w:rsidP="00B955EB">
      <w:pPr>
        <w:pStyle w:val="NormalnyWeb"/>
        <w:jc w:val="both"/>
        <w:rPr>
          <w:i/>
          <w:color w:val="000000"/>
          <w:sz w:val="20"/>
          <w:szCs w:val="20"/>
        </w:rPr>
      </w:pPr>
      <w:r w:rsidRPr="00FE754D">
        <w:rPr>
          <w:i/>
          <w:color w:val="000000"/>
          <w:sz w:val="20"/>
          <w:szCs w:val="20"/>
        </w:rPr>
        <w:t xml:space="preserve">* W przypadku gdy wykonawca </w:t>
      </w:r>
      <w:r w:rsidRPr="00FE754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754D">
        <w:rPr>
          <w:b/>
          <w:i/>
          <w:sz w:val="20"/>
          <w:szCs w:val="20"/>
        </w:rPr>
        <w:t>(usunięcie treści oświadczenia przez jego wykreślenie).</w:t>
      </w:r>
    </w:p>
    <w:p w:rsidR="00B955EB" w:rsidRPr="009C658F" w:rsidRDefault="00B955EB" w:rsidP="00B955EB">
      <w:pPr>
        <w:ind w:hanging="284"/>
        <w:jc w:val="both"/>
        <w:rPr>
          <w:kern w:val="20"/>
          <w:sz w:val="18"/>
          <w:szCs w:val="18"/>
        </w:rPr>
      </w:pPr>
    </w:p>
    <w:p w:rsidR="00B955EB" w:rsidRPr="009C658F" w:rsidRDefault="00B955EB" w:rsidP="00B955E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C658F">
        <w:rPr>
          <w:sz w:val="24"/>
          <w:szCs w:val="24"/>
        </w:rPr>
        <w:t>. Załącznikami do niniejszego formularza oferty są:</w:t>
      </w:r>
    </w:p>
    <w:p w:rsidR="00B955EB" w:rsidRPr="009C658F" w:rsidRDefault="00B955EB" w:rsidP="00B955EB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B955EB" w:rsidRPr="009C658F" w:rsidTr="00C575E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5EB" w:rsidRPr="009C658F" w:rsidRDefault="00B955EB" w:rsidP="00C575EF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5EB" w:rsidRPr="009C658F" w:rsidRDefault="00B955EB" w:rsidP="00C575EF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B955EB" w:rsidRPr="009C658F" w:rsidTr="00C575EF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5EB" w:rsidRPr="009C658F" w:rsidRDefault="00B955EB" w:rsidP="00C575EF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5EB" w:rsidRPr="009C658F" w:rsidRDefault="00B955EB" w:rsidP="00C575EF">
            <w:pPr>
              <w:spacing w:after="240"/>
              <w:ind w:firstLine="496"/>
              <w:jc w:val="both"/>
            </w:pPr>
          </w:p>
        </w:tc>
      </w:tr>
      <w:tr w:rsidR="00B955EB" w:rsidRPr="009C658F" w:rsidTr="00C575EF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5EB" w:rsidRPr="009C658F" w:rsidRDefault="00B955EB" w:rsidP="00C575EF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5EB" w:rsidRPr="009C658F" w:rsidRDefault="00B955EB" w:rsidP="00C575EF">
            <w:pPr>
              <w:spacing w:after="240"/>
              <w:ind w:firstLine="496"/>
              <w:jc w:val="both"/>
            </w:pPr>
          </w:p>
        </w:tc>
      </w:tr>
    </w:tbl>
    <w:p w:rsidR="00B955EB" w:rsidRPr="009C658F" w:rsidRDefault="00B955EB" w:rsidP="00B955EB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B955EB" w:rsidRPr="009C658F" w:rsidRDefault="00B955EB" w:rsidP="00B955E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B955EB" w:rsidRPr="009C658F" w:rsidRDefault="00B955EB" w:rsidP="00B955E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B955EB" w:rsidRPr="009C658F" w:rsidRDefault="0055163B" w:rsidP="00B955E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>dnia</w:t>
      </w:r>
      <w:r w:rsidR="00B955EB" w:rsidRPr="009C658F">
        <w:rPr>
          <w:sz w:val="24"/>
          <w:u w:val="dotted"/>
        </w:rPr>
        <w:tab/>
      </w:r>
      <w:r w:rsidR="00B955EB" w:rsidRPr="009C658F">
        <w:rPr>
          <w:sz w:val="24"/>
        </w:rPr>
        <w:t xml:space="preserve"> </w:t>
      </w:r>
    </w:p>
    <w:p w:rsidR="00B955EB" w:rsidRPr="009C658F" w:rsidRDefault="00B955EB" w:rsidP="00B955E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B955EB" w:rsidRPr="009C658F" w:rsidRDefault="00B955EB" w:rsidP="00B955E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905C81" w:rsidRDefault="00B955EB" w:rsidP="00B955EB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11282F" w:rsidRDefault="0011282F" w:rsidP="000D3BF8">
      <w:pPr>
        <w:ind w:hanging="284"/>
        <w:jc w:val="both"/>
        <w:rPr>
          <w:kern w:val="20"/>
          <w:sz w:val="18"/>
          <w:szCs w:val="18"/>
        </w:rPr>
      </w:pPr>
    </w:p>
    <w:p w:rsidR="000D3BF8" w:rsidRDefault="000D3BF8" w:rsidP="0055163B">
      <w:pPr>
        <w:spacing w:line="360" w:lineRule="auto"/>
        <w:ind w:hanging="284"/>
        <w:jc w:val="both"/>
        <w:rPr>
          <w:kern w:val="20"/>
          <w:sz w:val="18"/>
          <w:szCs w:val="18"/>
        </w:rPr>
      </w:pPr>
    </w:p>
    <w:p w:rsidR="000D3BF8" w:rsidRDefault="000D3BF8" w:rsidP="000D3BF8">
      <w:pPr>
        <w:ind w:hanging="284"/>
        <w:jc w:val="both"/>
        <w:rPr>
          <w:kern w:val="20"/>
          <w:sz w:val="18"/>
          <w:szCs w:val="18"/>
        </w:rPr>
      </w:pPr>
    </w:p>
    <w:sectPr w:rsidR="000D3B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4CC" w:rsidRDefault="001554CC">
      <w:r>
        <w:separator/>
      </w:r>
    </w:p>
  </w:endnote>
  <w:endnote w:type="continuationSeparator" w:id="0">
    <w:p w:rsidR="001554CC" w:rsidRDefault="00155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621" w:rsidRDefault="002676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E46A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621" w:rsidRDefault="002676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4CC" w:rsidRDefault="001554CC">
      <w:r>
        <w:separator/>
      </w:r>
    </w:p>
  </w:footnote>
  <w:footnote w:type="continuationSeparator" w:id="0">
    <w:p w:rsidR="001554CC" w:rsidRDefault="001554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621" w:rsidRDefault="002676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621" w:rsidRDefault="002676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621" w:rsidRDefault="002676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969"/>
    <w:rsid w:val="00097969"/>
    <w:rsid w:val="000D3BF8"/>
    <w:rsid w:val="0011282F"/>
    <w:rsid w:val="001554CC"/>
    <w:rsid w:val="00267621"/>
    <w:rsid w:val="0055163B"/>
    <w:rsid w:val="00905C81"/>
    <w:rsid w:val="00910C60"/>
    <w:rsid w:val="00A23135"/>
    <w:rsid w:val="00AB45FE"/>
    <w:rsid w:val="00B955EB"/>
    <w:rsid w:val="00BE46AD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E5791F"/>
  <w15:chartTrackingRefBased/>
  <w15:docId w15:val="{638111D2-DFF5-4F53-B5EA-32BFF2A5D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2018-07-16T10:37:00Z</cp:lastPrinted>
  <dcterms:created xsi:type="dcterms:W3CDTF">2018-07-16T10:37:00Z</dcterms:created>
  <dcterms:modified xsi:type="dcterms:W3CDTF">2018-07-16T10:37:00Z</dcterms:modified>
</cp:coreProperties>
</file>