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D08F3" w:rsidRDefault="006676AE" w:rsidP="00CD08F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D08F3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229F" w:rsidRPr="000C229F">
        <w:rPr>
          <w:rFonts w:ascii="Times New Roman" w:hAnsi="Times New Roman"/>
          <w:b/>
        </w:rPr>
        <w:t>NA/P/205/2018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29F" w:rsidRPr="000C229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29F" w:rsidRPr="000C229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C229F" w:rsidRPr="000C229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29F" w:rsidRPr="000C229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C229F" w:rsidRPr="000C229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C229F" w:rsidRPr="000C229F">
        <w:rPr>
          <w:rFonts w:ascii="Times New Roman" w:hAnsi="Times New Roman"/>
        </w:rPr>
        <w:t>(</w:t>
      </w:r>
      <w:proofErr w:type="spellStart"/>
      <w:r w:rsidR="000C229F" w:rsidRPr="000C229F">
        <w:rPr>
          <w:rFonts w:ascii="Times New Roman" w:hAnsi="Times New Roman"/>
        </w:rPr>
        <w:t>t.j</w:t>
      </w:r>
      <w:proofErr w:type="spellEnd"/>
      <w:r w:rsidR="000C229F" w:rsidRPr="000C229F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C229F" w:rsidRPr="000C229F">
        <w:rPr>
          <w:rFonts w:ascii="Times New Roman" w:hAnsi="Times New Roman"/>
          <w:b/>
        </w:rPr>
        <w:t>Zaprojektowanie i wykonanie robót budowlanych w systemie "zaprojektuj i wybuduj" w zakresie budowy wiat śmietnikowych dla kompleksu budynków przy ul. W. Pola i ul. Akademickiej.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C229F" w:rsidRPr="000C229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C229F" w:rsidRPr="00997D0F" w:rsidRDefault="000C229F" w:rsidP="000C229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C229F" w:rsidRPr="00023477" w:rsidRDefault="000C229F" w:rsidP="000C229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C229F" w:rsidRPr="00997D0F" w:rsidRDefault="000C229F" w:rsidP="000C229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C229F" w:rsidRPr="000247FF" w:rsidRDefault="000C229F" w:rsidP="000C229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C229F" w:rsidRPr="000247FF" w:rsidRDefault="000C229F" w:rsidP="000C229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C229F" w:rsidRPr="00292198" w:rsidRDefault="000C229F" w:rsidP="000C229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C229F" w:rsidRPr="000247FF" w:rsidRDefault="000C229F" w:rsidP="000C229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C229F" w:rsidRDefault="000C229F" w:rsidP="000C229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D08F3" w:rsidRDefault="00CD08F3" w:rsidP="00CD08F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CD08F3" w:rsidRDefault="00CD08F3" w:rsidP="00CD08F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CD08F3" w:rsidRDefault="00FE4E2B" w:rsidP="00CD08F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CD08F3" w:rsidSect="00CD08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220" w:rsidRDefault="00816220" w:rsidP="0038231F">
      <w:pPr>
        <w:spacing w:after="0" w:line="240" w:lineRule="auto"/>
      </w:pPr>
      <w:r>
        <w:separator/>
      </w:r>
    </w:p>
  </w:endnote>
  <w:endnote w:type="continuationSeparator" w:id="0">
    <w:p w:rsidR="00816220" w:rsidRDefault="008162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9F" w:rsidRDefault="000C22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08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08F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9F" w:rsidRDefault="000C22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220" w:rsidRDefault="00816220" w:rsidP="0038231F">
      <w:pPr>
        <w:spacing w:after="0" w:line="240" w:lineRule="auto"/>
      </w:pPr>
      <w:r>
        <w:separator/>
      </w:r>
    </w:p>
  </w:footnote>
  <w:footnote w:type="continuationSeparator" w:id="0">
    <w:p w:rsidR="00816220" w:rsidRDefault="008162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9F" w:rsidRDefault="000C2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9F" w:rsidRDefault="000C22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9F" w:rsidRDefault="000C22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22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229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22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08F3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9ACE69-026A-44DF-AEE1-2339E321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133AC-1266-495E-A6DC-572B811FC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741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2018-07-03T10:59:00Z</dcterms:created>
  <dcterms:modified xsi:type="dcterms:W3CDTF">2018-07-03T11:00:00Z</dcterms:modified>
</cp:coreProperties>
</file>