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74F" w:rsidRPr="00A1074F" w:rsidRDefault="00A1074F">
      <w:pPr>
        <w:rPr>
          <w:b/>
          <w:bCs/>
          <w:sz w:val="24"/>
        </w:rPr>
      </w:pPr>
      <w:r w:rsidRPr="00A1074F">
        <w:rPr>
          <w:b/>
          <w:bCs/>
          <w:sz w:val="24"/>
        </w:rPr>
        <w:t>Politechnika Rzeszowska</w:t>
      </w:r>
    </w:p>
    <w:p w:rsidR="006D4AB3" w:rsidRDefault="00A1074F">
      <w:pPr>
        <w:rPr>
          <w:b/>
          <w:bCs/>
          <w:sz w:val="24"/>
        </w:rPr>
      </w:pPr>
      <w:r w:rsidRPr="00A1074F">
        <w:rPr>
          <w:b/>
          <w:bCs/>
          <w:sz w:val="24"/>
        </w:rPr>
        <w:t>Dział Logistyki i Zamówień Publicznych</w:t>
      </w:r>
    </w:p>
    <w:p w:rsidR="006D4AB3" w:rsidRDefault="00A1074F">
      <w:pPr>
        <w:rPr>
          <w:b/>
          <w:bCs/>
          <w:sz w:val="24"/>
        </w:rPr>
      </w:pPr>
      <w:r w:rsidRPr="00A1074F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A1074F">
        <w:rPr>
          <w:b/>
          <w:bCs/>
          <w:sz w:val="24"/>
        </w:rPr>
        <w:t>12</w:t>
      </w:r>
    </w:p>
    <w:p w:rsidR="006D4AB3" w:rsidRDefault="00A1074F">
      <w:pPr>
        <w:rPr>
          <w:b/>
          <w:bCs/>
          <w:sz w:val="24"/>
        </w:rPr>
      </w:pPr>
      <w:r w:rsidRPr="00A1074F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A1074F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A1074F" w:rsidRPr="00A1074F">
        <w:rPr>
          <w:b/>
          <w:bCs/>
          <w:sz w:val="24"/>
        </w:rPr>
        <w:t>NA/P/237/2018/6</w:t>
      </w:r>
      <w:r>
        <w:rPr>
          <w:sz w:val="24"/>
        </w:rPr>
        <w:tab/>
        <w:t xml:space="preserve"> </w:t>
      </w:r>
      <w:r w:rsidR="00A1074F" w:rsidRPr="00A1074F">
        <w:rPr>
          <w:sz w:val="24"/>
        </w:rPr>
        <w:t>Rzeszów</w:t>
      </w:r>
      <w:r>
        <w:rPr>
          <w:sz w:val="24"/>
        </w:rPr>
        <w:t xml:space="preserve"> dnia: </w:t>
      </w:r>
      <w:r w:rsidR="00A1074F" w:rsidRPr="00A1074F">
        <w:rPr>
          <w:sz w:val="24"/>
        </w:rPr>
        <w:t>2018-07-26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4046B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Uprzejmie informujemy, iż</w:t>
      </w:r>
      <w:r w:rsidR="004046B8">
        <w:rPr>
          <w:sz w:val="24"/>
        </w:rPr>
        <w:t xml:space="preserve"> </w:t>
      </w:r>
      <w:r>
        <w:rPr>
          <w:sz w:val="24"/>
        </w:rPr>
        <w:t xml:space="preserve">do Zamawiającego wpłynęła prośba o wyjaśnienie zapisu specyfikacji istotnych warunków zamówienia, w postępowaniu prowadzonym na podstawie przepisów ustawy z dnia 29 stycznia 2004 roku Prawo Zamówień Publicznych </w:t>
      </w:r>
      <w:r w:rsidR="00A1074F" w:rsidRPr="00A1074F">
        <w:rPr>
          <w:sz w:val="24"/>
        </w:rPr>
        <w:t>(</w:t>
      </w:r>
      <w:proofErr w:type="spellStart"/>
      <w:r w:rsidR="00A1074F" w:rsidRPr="00A1074F">
        <w:rPr>
          <w:sz w:val="24"/>
        </w:rPr>
        <w:t>t.j</w:t>
      </w:r>
      <w:proofErr w:type="spellEnd"/>
      <w:r w:rsidR="00A1074F" w:rsidRPr="00A1074F">
        <w:rPr>
          <w:sz w:val="24"/>
        </w:rPr>
        <w:t xml:space="preserve">. Dz. U. </w:t>
      </w:r>
      <w:r w:rsidR="00640BAD">
        <w:rPr>
          <w:sz w:val="24"/>
        </w:rPr>
        <w:br/>
      </w:r>
      <w:r w:rsidR="00A1074F" w:rsidRPr="00A1074F">
        <w:rPr>
          <w:sz w:val="24"/>
        </w:rPr>
        <w:t xml:space="preserve">z 2017 r. poz. 1579 z </w:t>
      </w:r>
      <w:proofErr w:type="spellStart"/>
      <w:r w:rsidR="00A1074F" w:rsidRPr="00A1074F">
        <w:rPr>
          <w:sz w:val="24"/>
        </w:rPr>
        <w:t>późn</w:t>
      </w:r>
      <w:proofErr w:type="spellEnd"/>
      <w:r w:rsidR="00A1074F" w:rsidRPr="00A1074F">
        <w:rPr>
          <w:sz w:val="24"/>
        </w:rPr>
        <w:t>. zm.)</w:t>
      </w:r>
      <w:r>
        <w:t xml:space="preserve"> </w:t>
      </w:r>
      <w:r>
        <w:rPr>
          <w:sz w:val="24"/>
        </w:rPr>
        <w:t>w trybie</w:t>
      </w:r>
      <w:r w:rsidRPr="004046B8">
        <w:rPr>
          <w:sz w:val="24"/>
        </w:rPr>
        <w:t xml:space="preserve"> </w:t>
      </w:r>
      <w:r w:rsidR="00A1074F" w:rsidRPr="004046B8">
        <w:rPr>
          <w:sz w:val="24"/>
        </w:rPr>
        <w:t>przetarg</w:t>
      </w:r>
      <w:r w:rsidR="004046B8" w:rsidRPr="004046B8">
        <w:rPr>
          <w:sz w:val="24"/>
        </w:rPr>
        <w:t>u nieograniczonego</w:t>
      </w:r>
      <w:r w:rsidRPr="004046B8">
        <w:rPr>
          <w:sz w:val="24"/>
        </w:rPr>
        <w:t xml:space="preserve"> </w:t>
      </w:r>
      <w:r>
        <w:rPr>
          <w:sz w:val="24"/>
        </w:rPr>
        <w:t>na:</w:t>
      </w:r>
      <w:r w:rsidR="004046B8">
        <w:rPr>
          <w:sz w:val="24"/>
        </w:rPr>
        <w:t xml:space="preserve"> </w:t>
      </w:r>
      <w:r w:rsidR="00A1074F" w:rsidRPr="00A1074F">
        <w:rPr>
          <w:b/>
          <w:sz w:val="24"/>
        </w:rPr>
        <w:t>Opracowanie dokumentacji projektowej i wykonanie nowego zasilania energetycznego do budynków "K" i "H" wraz z kompensacją mocy biernej i usunięciem kolizji z planowaną inwestycją w Politechnice Rzeszowskiej</w:t>
      </w:r>
      <w:r w:rsidR="00640BAD">
        <w:rPr>
          <w:sz w:val="24"/>
        </w:rPr>
        <w:t>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Treść wspomnianej prośby jest następująca :</w:t>
      </w:r>
    </w:p>
    <w:p w:rsidR="004046B8" w:rsidRDefault="004046B8">
      <w:pPr>
        <w:pStyle w:val="Tekstpodstawowywcity3"/>
        <w:spacing w:before="120" w:after="120"/>
        <w:ind w:firstLine="0"/>
        <w:rPr>
          <w:sz w:val="24"/>
        </w:rPr>
      </w:pPr>
      <w:bookmarkStart w:id="0" w:name="_GoBack"/>
      <w:r w:rsidRPr="007C4BA7">
        <w:rPr>
          <w:b/>
          <w:sz w:val="24"/>
        </w:rPr>
        <w:t>Pytanie nr 1</w:t>
      </w:r>
      <w:bookmarkEnd w:id="0"/>
      <w:r>
        <w:rPr>
          <w:sz w:val="24"/>
        </w:rPr>
        <w:t>.</w:t>
      </w:r>
    </w:p>
    <w:p w:rsidR="004046B8" w:rsidRPr="004046B8" w:rsidRDefault="004046B8" w:rsidP="004046B8">
      <w:pPr>
        <w:pStyle w:val="Tekstpodstawowywcity3"/>
        <w:spacing w:before="120" w:after="120"/>
        <w:ind w:firstLine="0"/>
        <w:rPr>
          <w:sz w:val="24"/>
        </w:rPr>
      </w:pPr>
      <w:r w:rsidRPr="004046B8">
        <w:rPr>
          <w:sz w:val="24"/>
        </w:rPr>
        <w:t>Uprzejmie proszę o uszczegółowienie zapisu SIWZ odnośnie dysponowania przez Wykonawcę odpowiednią zdolnością techniczną i zawodową.</w:t>
      </w:r>
      <w:r>
        <w:rPr>
          <w:sz w:val="24"/>
        </w:rPr>
        <w:t xml:space="preserve"> </w:t>
      </w:r>
      <w:r w:rsidRPr="004046B8">
        <w:rPr>
          <w:sz w:val="24"/>
        </w:rPr>
        <w:t>Wymagają Państwo, aby Wykonawca dysponował przynajmniej 3 osobami posiadającymi uprawnienia budowlane do sprawowania samodzielnych funkcji technicznych w budownictwie w specjalności instalacyjnej w zakresie instalacji i urządzeń elektrycznych i elektroenergetycznych w tym:</w:t>
      </w:r>
    </w:p>
    <w:p w:rsidR="004046B8" w:rsidRPr="004046B8" w:rsidRDefault="004046B8" w:rsidP="004046B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- </w:t>
      </w:r>
      <w:r w:rsidRPr="004046B8">
        <w:rPr>
          <w:sz w:val="24"/>
        </w:rPr>
        <w:t>co najmniej 1 osobę uprawnioną do kierowania robotami budowlanymi bez ograniczeń;</w:t>
      </w:r>
    </w:p>
    <w:p w:rsidR="004046B8" w:rsidRPr="004046B8" w:rsidRDefault="004046B8" w:rsidP="004046B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- </w:t>
      </w:r>
      <w:r w:rsidRPr="004046B8">
        <w:rPr>
          <w:sz w:val="24"/>
        </w:rPr>
        <w:t>co najmniej 1 osobę uprawnioną do projektowania bez ograniczeń.</w:t>
      </w:r>
    </w:p>
    <w:p w:rsidR="00DA200D" w:rsidRDefault="00DA200D" w:rsidP="00DA200D">
      <w:pPr>
        <w:pStyle w:val="Tekstpodstawowywcity3"/>
        <w:spacing w:before="120" w:after="120"/>
        <w:ind w:left="426" w:hanging="284"/>
        <w:rPr>
          <w:sz w:val="24"/>
        </w:rPr>
      </w:pPr>
      <w:r>
        <w:rPr>
          <w:sz w:val="24"/>
        </w:rPr>
        <w:t xml:space="preserve">a) </w:t>
      </w:r>
      <w:r w:rsidR="004046B8" w:rsidRPr="004046B8">
        <w:rPr>
          <w:sz w:val="24"/>
        </w:rPr>
        <w:t xml:space="preserve">Jakimi uprawnieniami ma dysponować 3 osoba? </w:t>
      </w:r>
    </w:p>
    <w:p w:rsidR="004046B8" w:rsidRPr="004046B8" w:rsidRDefault="00DA200D" w:rsidP="00DA200D">
      <w:pPr>
        <w:pStyle w:val="Tekstpodstawowywcity3"/>
        <w:spacing w:before="120" w:after="120"/>
        <w:ind w:left="426" w:hanging="284"/>
        <w:rPr>
          <w:sz w:val="24"/>
        </w:rPr>
      </w:pPr>
      <w:r>
        <w:rPr>
          <w:sz w:val="24"/>
        </w:rPr>
        <w:lastRenderedPageBreak/>
        <w:t xml:space="preserve">b) </w:t>
      </w:r>
      <w:r w:rsidR="004046B8" w:rsidRPr="004046B8">
        <w:rPr>
          <w:sz w:val="24"/>
        </w:rPr>
        <w:t xml:space="preserve">Czy osoba uprawniona do projektowania bez ograniczeń musi posiadać jednocześnie uprawnienia do sprawowania samodzielnych funkcji technicznych w budownictwie </w:t>
      </w:r>
      <w:r>
        <w:rPr>
          <w:sz w:val="24"/>
        </w:rPr>
        <w:br/>
      </w:r>
      <w:r w:rsidR="004046B8" w:rsidRPr="004046B8">
        <w:rPr>
          <w:sz w:val="24"/>
        </w:rPr>
        <w:t xml:space="preserve">w specjalności instalacyjnej w zakresie instalacji i urządzeń elektrycznych </w:t>
      </w:r>
      <w:r>
        <w:rPr>
          <w:sz w:val="24"/>
        </w:rPr>
        <w:br/>
      </w:r>
      <w:r w:rsidR="004046B8" w:rsidRPr="004046B8">
        <w:rPr>
          <w:sz w:val="24"/>
        </w:rPr>
        <w:t>i elektroenergetycznych (uprawnienia do kierowania robotami budowlanymi bez ograniczeń)?</w:t>
      </w:r>
    </w:p>
    <w:p w:rsidR="004046B8" w:rsidRDefault="00DA200D" w:rsidP="00DA200D">
      <w:pPr>
        <w:pStyle w:val="Tekstpodstawowywcity3"/>
        <w:spacing w:before="120" w:after="120"/>
        <w:ind w:left="426" w:hanging="284"/>
        <w:rPr>
          <w:sz w:val="24"/>
        </w:rPr>
      </w:pPr>
      <w:r>
        <w:rPr>
          <w:sz w:val="24"/>
        </w:rPr>
        <w:t xml:space="preserve">c) </w:t>
      </w:r>
      <w:r w:rsidR="004046B8" w:rsidRPr="004046B8">
        <w:rPr>
          <w:sz w:val="24"/>
        </w:rPr>
        <w:t xml:space="preserve">Wymaga się by osoby te posiadały uprawnienia elektryczne E i D - sieci, urządzenia </w:t>
      </w:r>
      <w:r w:rsidR="000C7ECB">
        <w:rPr>
          <w:sz w:val="24"/>
        </w:rPr>
        <w:br/>
      </w:r>
      <w:r w:rsidR="004046B8" w:rsidRPr="004046B8">
        <w:rPr>
          <w:sz w:val="24"/>
        </w:rPr>
        <w:t xml:space="preserve">i instalacje o napięciu powyżej </w:t>
      </w:r>
      <w:proofErr w:type="spellStart"/>
      <w:r w:rsidR="004046B8" w:rsidRPr="004046B8">
        <w:rPr>
          <w:sz w:val="24"/>
        </w:rPr>
        <w:t>lkV</w:t>
      </w:r>
      <w:proofErr w:type="spellEnd"/>
      <w:r w:rsidR="004046B8" w:rsidRPr="004046B8">
        <w:rPr>
          <w:sz w:val="24"/>
        </w:rPr>
        <w:t xml:space="preserve"> oraz posiadały co najmniej 3 - letnie doświadczenie </w:t>
      </w:r>
      <w:r>
        <w:rPr>
          <w:sz w:val="24"/>
        </w:rPr>
        <w:br/>
      </w:r>
      <w:r w:rsidR="004046B8" w:rsidRPr="004046B8">
        <w:rPr>
          <w:sz w:val="24"/>
        </w:rPr>
        <w:t xml:space="preserve">w uzyskanej specjalności. Czy osoba uprawiona do projektowania bez ograniczeń musi jednocześnie posiadać uprawnienia elektryczne E i D - sieci, urządzenia i instalacje o napięciu powyżej </w:t>
      </w:r>
      <w:proofErr w:type="spellStart"/>
      <w:r w:rsidR="004046B8" w:rsidRPr="004046B8">
        <w:rPr>
          <w:sz w:val="24"/>
        </w:rPr>
        <w:t>lkV</w:t>
      </w:r>
      <w:proofErr w:type="spellEnd"/>
      <w:r w:rsidR="004046B8" w:rsidRPr="004046B8">
        <w:rPr>
          <w:sz w:val="24"/>
        </w:rPr>
        <w:t>? Jeśli tak, to jaki jest cel posiadania takich uprawnień przez projektanta skoro dana osoba jak mniemamy będzie wykonywała tylko prace projektowe?</w:t>
      </w:r>
    </w:p>
    <w:p w:rsidR="00DA200D" w:rsidRDefault="000C7ECB" w:rsidP="00DA200D">
      <w:pPr>
        <w:pStyle w:val="NormalnyWeb"/>
        <w:spacing w:line="360" w:lineRule="auto"/>
        <w:jc w:val="both"/>
      </w:pPr>
      <w:r w:rsidRPr="000C7ECB">
        <w:rPr>
          <w:b/>
        </w:rPr>
        <w:t>Odpowiedź</w:t>
      </w:r>
      <w:r>
        <w:t xml:space="preserve">: </w:t>
      </w:r>
    </w:p>
    <w:p w:rsidR="00DA200D" w:rsidRDefault="000C7ECB" w:rsidP="00DA200D">
      <w:pPr>
        <w:pStyle w:val="NormalnyWeb"/>
        <w:numPr>
          <w:ilvl w:val="0"/>
          <w:numId w:val="8"/>
        </w:numPr>
        <w:spacing w:line="360" w:lineRule="auto"/>
        <w:jc w:val="both"/>
      </w:pPr>
      <w:r>
        <w:t xml:space="preserve">Zamawiający wymaga </w:t>
      </w:r>
      <w:r w:rsidR="00940616">
        <w:t xml:space="preserve">aby 3. z wymaganych </w:t>
      </w:r>
      <w:r>
        <w:t>osób</w:t>
      </w:r>
      <w:r w:rsidR="00940616">
        <w:t xml:space="preserve"> posiadała uprawnienia </w:t>
      </w:r>
      <w:r w:rsidR="00940616" w:rsidRPr="004046B8">
        <w:t>budowlane do sprawowania samodzielnych funkcj</w:t>
      </w:r>
      <w:r w:rsidR="00DA200D">
        <w:t xml:space="preserve">i technicznych w budownictwie w </w:t>
      </w:r>
      <w:r w:rsidR="00940616" w:rsidRPr="004046B8">
        <w:t>specjalności instalacyjnej w zakresie instalacji i urządzeń elektrycznych i elektroenergetycznych</w:t>
      </w:r>
      <w:r w:rsidR="00940616">
        <w:t xml:space="preserve"> ale nie musza to być uprawnienia bez ograniczeń.</w:t>
      </w:r>
    </w:p>
    <w:p w:rsidR="00DA200D" w:rsidRDefault="00480CBE" w:rsidP="00DA200D">
      <w:pPr>
        <w:pStyle w:val="NormalnyWeb"/>
        <w:numPr>
          <w:ilvl w:val="0"/>
          <w:numId w:val="8"/>
        </w:numPr>
        <w:spacing w:line="360" w:lineRule="auto"/>
        <w:jc w:val="both"/>
      </w:pPr>
      <w:r>
        <w:t>Tak,</w:t>
      </w:r>
      <w:r w:rsidR="00640BAD">
        <w:t xml:space="preserve"> wymagane jest żeby</w:t>
      </w:r>
      <w:r>
        <w:t xml:space="preserve"> osoba </w:t>
      </w:r>
      <w:r w:rsidRPr="004046B8">
        <w:t xml:space="preserve">uprawniona do projektowania bez ograniczeń </w:t>
      </w:r>
      <w:r w:rsidR="00640BAD">
        <w:t>posiadała</w:t>
      </w:r>
      <w:r w:rsidRPr="004046B8">
        <w:t xml:space="preserve"> uprawnienia do sprawowania samodzielnych funkcji technicznych </w:t>
      </w:r>
      <w:r w:rsidR="00640BAD">
        <w:br/>
      </w:r>
      <w:r w:rsidRPr="004046B8">
        <w:t>w budownictwie w specjalności instalacyjnej w zakresie instalacji i urządzeń elektrycznych i elektroenergetycznych</w:t>
      </w:r>
      <w:r w:rsidR="00640BAD">
        <w:t>.</w:t>
      </w:r>
    </w:p>
    <w:p w:rsidR="000C7ECB" w:rsidRPr="00640BAD" w:rsidRDefault="00640BAD" w:rsidP="00640BAD">
      <w:pPr>
        <w:pStyle w:val="NormalnyWeb"/>
        <w:numPr>
          <w:ilvl w:val="0"/>
          <w:numId w:val="8"/>
        </w:numPr>
        <w:spacing w:line="360" w:lineRule="auto"/>
        <w:jc w:val="both"/>
      </w:pPr>
      <w:r>
        <w:t xml:space="preserve">Zamawiający wymaga by co najmniej 3 osoby </w:t>
      </w:r>
      <w:r w:rsidRPr="004046B8">
        <w:t xml:space="preserve">posiadały uprawnienia elektryczne E </w:t>
      </w:r>
      <w:r>
        <w:br/>
      </w:r>
      <w:r w:rsidRPr="004046B8">
        <w:t xml:space="preserve">i D - sieci, urządzenia i instalacje o napięciu powyżej </w:t>
      </w:r>
      <w:proofErr w:type="spellStart"/>
      <w:r w:rsidRPr="004046B8">
        <w:t>lkV</w:t>
      </w:r>
      <w:proofErr w:type="spellEnd"/>
      <w:r>
        <w:t>.</w:t>
      </w:r>
    </w:p>
    <w:p w:rsidR="006D4AB3" w:rsidRDefault="006D4AB3" w:rsidP="004046B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A1074F" w:rsidRPr="00A1074F">
        <w:rPr>
          <w:sz w:val="24"/>
        </w:rPr>
        <w:t>(</w:t>
      </w:r>
      <w:proofErr w:type="spellStart"/>
      <w:r w:rsidR="00A1074F" w:rsidRPr="00A1074F">
        <w:rPr>
          <w:sz w:val="24"/>
        </w:rPr>
        <w:t>t.j</w:t>
      </w:r>
      <w:proofErr w:type="spellEnd"/>
      <w:r w:rsidR="00A1074F" w:rsidRPr="00A1074F">
        <w:rPr>
          <w:sz w:val="24"/>
        </w:rPr>
        <w:t xml:space="preserve">. Dz. U. z 2017 r. poz. 1579 z </w:t>
      </w:r>
      <w:proofErr w:type="spellStart"/>
      <w:r w:rsidR="00A1074F" w:rsidRPr="00A1074F">
        <w:rPr>
          <w:sz w:val="24"/>
        </w:rPr>
        <w:t>późn</w:t>
      </w:r>
      <w:proofErr w:type="spellEnd"/>
      <w:r w:rsidR="00A1074F" w:rsidRPr="00A1074F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6D4AB3" w:rsidRDefault="006D4AB3" w:rsidP="00640BAD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AD5" w:rsidRDefault="00317AD5">
      <w:r>
        <w:separator/>
      </w:r>
    </w:p>
  </w:endnote>
  <w:endnote w:type="continuationSeparator" w:id="0">
    <w:p w:rsidR="00317AD5" w:rsidRDefault="00317A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7C4BA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17AD5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AD5" w:rsidRDefault="00317AD5">
      <w:r>
        <w:separator/>
      </w:r>
    </w:p>
  </w:footnote>
  <w:footnote w:type="continuationSeparator" w:id="0">
    <w:p w:rsidR="00317AD5" w:rsidRDefault="00317A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74F" w:rsidRDefault="00A107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74F" w:rsidRDefault="00A107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74F" w:rsidRDefault="00A107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D7C17C7"/>
    <w:multiLevelType w:val="hybridMultilevel"/>
    <w:tmpl w:val="D040A9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2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17AD5"/>
    <w:rsid w:val="00031374"/>
    <w:rsid w:val="000A1097"/>
    <w:rsid w:val="000C7ECB"/>
    <w:rsid w:val="00180C6E"/>
    <w:rsid w:val="00317AD5"/>
    <w:rsid w:val="004046B8"/>
    <w:rsid w:val="00480CBE"/>
    <w:rsid w:val="004A75F2"/>
    <w:rsid w:val="005144A9"/>
    <w:rsid w:val="005B1B08"/>
    <w:rsid w:val="00640BAD"/>
    <w:rsid w:val="00662BDB"/>
    <w:rsid w:val="006B7198"/>
    <w:rsid w:val="006D4AB3"/>
    <w:rsid w:val="006F3B81"/>
    <w:rsid w:val="007C4BA7"/>
    <w:rsid w:val="00897AB0"/>
    <w:rsid w:val="00940616"/>
    <w:rsid w:val="00A1074F"/>
    <w:rsid w:val="00A905AC"/>
    <w:rsid w:val="00BA6584"/>
    <w:rsid w:val="00C370F2"/>
    <w:rsid w:val="00C44EEC"/>
    <w:rsid w:val="00DA200D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68766B"/>
  <w15:chartTrackingRefBased/>
  <w15:docId w15:val="{C0612C11-29B7-4EB3-8EE4-1893579B1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0C7ECB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58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438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2001-02-10T14:28:00Z</cp:lastPrinted>
  <dcterms:created xsi:type="dcterms:W3CDTF">2018-07-26T10:47:00Z</dcterms:created>
  <dcterms:modified xsi:type="dcterms:W3CDTF">2018-07-26T10:47:00Z</dcterms:modified>
</cp:coreProperties>
</file>