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73896">
        <w:rPr>
          <w:b/>
          <w:i w:val="0"/>
          <w:sz w:val="22"/>
          <w:szCs w:val="22"/>
        </w:rPr>
        <w:t>2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94A25" w:rsidRPr="00794A25">
        <w:rPr>
          <w:rFonts w:ascii="Times New Roman" w:hAnsi="Times New Roman"/>
          <w:b/>
        </w:rPr>
        <w:t>NA/P/245/2018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94A25" w:rsidRPr="00794A25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94A25" w:rsidRPr="00794A25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794A25" w:rsidRPr="00794A25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94A25" w:rsidRPr="00794A25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794A25" w:rsidRPr="00794A25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794A25" w:rsidRPr="00794A25">
        <w:rPr>
          <w:rFonts w:ascii="Times New Roman" w:hAnsi="Times New Roman"/>
        </w:rPr>
        <w:t>(</w:t>
      </w:r>
      <w:proofErr w:type="spellStart"/>
      <w:r w:rsidR="00794A25" w:rsidRPr="00794A25">
        <w:rPr>
          <w:rFonts w:ascii="Times New Roman" w:hAnsi="Times New Roman"/>
        </w:rPr>
        <w:t>t.j</w:t>
      </w:r>
      <w:proofErr w:type="spellEnd"/>
      <w:r w:rsidR="00794A25" w:rsidRPr="00794A25">
        <w:rPr>
          <w:rFonts w:ascii="Times New Roman" w:hAnsi="Times New Roman"/>
        </w:rPr>
        <w:t>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794A25" w:rsidRPr="00794A25">
        <w:rPr>
          <w:rFonts w:ascii="Times New Roman" w:hAnsi="Times New Roman"/>
          <w:b/>
        </w:rPr>
        <w:t>Remont szachtu zewnętrznego (od strony północnej) przy budynku „H” oraz szachtu zewnętrznego (od strony północnej budynku „K” Politechniki Rzeszowskiej przy al. Powstańców Warszawy 6 w Rzeszowie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794A25" w:rsidRPr="00794A25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794A25" w:rsidRPr="00997D0F" w:rsidRDefault="00794A25" w:rsidP="00794A25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794A25" w:rsidRPr="00023477" w:rsidRDefault="00794A25" w:rsidP="00794A25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94A25" w:rsidRPr="00997D0F" w:rsidRDefault="00794A25" w:rsidP="00794A2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794A25" w:rsidRPr="000247FF" w:rsidRDefault="00794A25" w:rsidP="00794A25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794A25" w:rsidRPr="000247FF" w:rsidRDefault="00794A25" w:rsidP="00794A25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</w:t>
      </w:r>
      <w:r w:rsidRPr="000247FF">
        <w:rPr>
          <w:rFonts w:ascii="Times New Roman" w:hAnsi="Times New Roman"/>
        </w:rPr>
        <w:lastRenderedPageBreak/>
        <w:t xml:space="preserve">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794A25" w:rsidRPr="00292198" w:rsidRDefault="00794A25" w:rsidP="00794A2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794A25" w:rsidRPr="000247FF" w:rsidRDefault="00794A25" w:rsidP="00794A25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:rsidR="00794A25" w:rsidRDefault="00794A25" w:rsidP="00794A25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573896" w:rsidRDefault="00573896" w:rsidP="0057389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573896" w:rsidRDefault="00573896" w:rsidP="0057389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9462BD" w:rsidRPr="00F8042D" w:rsidRDefault="00F8042D" w:rsidP="005738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573896" w:rsidRDefault="00FE4E2B" w:rsidP="0057389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sectPr w:rsidR="00484F88" w:rsidRPr="00573896" w:rsidSect="005738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85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2220" w:rsidRDefault="00F72220" w:rsidP="0038231F">
      <w:pPr>
        <w:spacing w:after="0" w:line="240" w:lineRule="auto"/>
      </w:pPr>
      <w:r>
        <w:separator/>
      </w:r>
    </w:p>
  </w:endnote>
  <w:endnote w:type="continuationSeparator" w:id="0">
    <w:p w:rsidR="00F72220" w:rsidRDefault="00F7222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4A25" w:rsidRDefault="00794A2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7389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7389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4A25" w:rsidRDefault="00794A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2220" w:rsidRDefault="00F72220" w:rsidP="0038231F">
      <w:pPr>
        <w:spacing w:after="0" w:line="240" w:lineRule="auto"/>
      </w:pPr>
      <w:r>
        <w:separator/>
      </w:r>
    </w:p>
  </w:footnote>
  <w:footnote w:type="continuationSeparator" w:id="0">
    <w:p w:rsidR="00F72220" w:rsidRDefault="00F7222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4A25" w:rsidRDefault="00794A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4A25" w:rsidRDefault="00794A2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4A25" w:rsidRDefault="00794A2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2220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73896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4A25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7222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3A6B5EF-6B30-4279-BA7D-75C032B1C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991211-D7AE-421F-BB9F-38B0E6516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743</Words>
  <Characters>4463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2018-07-26T08:29:00Z</cp:lastPrinted>
  <dcterms:created xsi:type="dcterms:W3CDTF">2018-07-26T08:29:00Z</dcterms:created>
  <dcterms:modified xsi:type="dcterms:W3CDTF">2018-07-26T08:29:00Z</dcterms:modified>
</cp:coreProperties>
</file>