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Pr="00B5456D">
        <w:rPr>
          <w:szCs w:val="24"/>
        </w:rPr>
        <w:t xml:space="preserve">ZAŁ </w:t>
      </w:r>
      <w:r w:rsidR="00EB44DC" w:rsidRPr="00B5456D">
        <w:rPr>
          <w:szCs w:val="24"/>
        </w:rPr>
        <w:t>2</w:t>
      </w:r>
    </w:p>
    <w:p w:rsidR="00C67B38" w:rsidRPr="00C67B38" w:rsidRDefault="00C67B38" w:rsidP="00C67B38">
      <w:pPr>
        <w:jc w:val="center"/>
        <w:rPr>
          <w:b/>
        </w:rPr>
      </w:pPr>
      <w:bookmarkStart w:id="0" w:name="_GoBack"/>
      <w:r w:rsidRPr="00C67B38">
        <w:rPr>
          <w:b/>
        </w:rPr>
        <w:t>NA/P/246/2018</w:t>
      </w:r>
      <w:bookmarkEnd w:id="0"/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197C80" w:rsidP="00B5456D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F04139" w:rsidRPr="00F04139" w:rsidRDefault="00F04139" w:rsidP="006F12F2">
      <w:pPr>
        <w:ind w:firstLine="3969"/>
        <w:rPr>
          <w:b/>
        </w:rPr>
      </w:pPr>
      <w:r w:rsidRPr="00F04139">
        <w:rPr>
          <w:b/>
        </w:rPr>
        <w:t>Politechnika Rzeszowska</w:t>
      </w:r>
    </w:p>
    <w:p w:rsidR="006F12F2" w:rsidRPr="00205D5A" w:rsidRDefault="00F04139" w:rsidP="006F12F2">
      <w:pPr>
        <w:ind w:firstLine="3969"/>
        <w:rPr>
          <w:b/>
        </w:rPr>
      </w:pPr>
      <w:r w:rsidRPr="00F04139">
        <w:rPr>
          <w:b/>
        </w:rPr>
        <w:t>Dział Logistyki i Zamówień Publicznych</w:t>
      </w:r>
    </w:p>
    <w:p w:rsidR="006F12F2" w:rsidRPr="00205D5A" w:rsidRDefault="00F04139" w:rsidP="006F12F2">
      <w:pPr>
        <w:ind w:left="3969"/>
        <w:rPr>
          <w:b/>
        </w:rPr>
      </w:pPr>
      <w:r w:rsidRPr="00F0413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F04139">
        <w:rPr>
          <w:b/>
        </w:rPr>
        <w:t>12</w:t>
      </w:r>
    </w:p>
    <w:p w:rsidR="006F12F2" w:rsidRPr="00205D5A" w:rsidRDefault="00F04139" w:rsidP="006F12F2">
      <w:pPr>
        <w:ind w:firstLine="3969"/>
        <w:rPr>
          <w:b/>
        </w:rPr>
      </w:pPr>
      <w:r w:rsidRPr="00F04139">
        <w:rPr>
          <w:b/>
        </w:rPr>
        <w:t>35-959</w:t>
      </w:r>
      <w:r w:rsidR="006F12F2" w:rsidRPr="00205D5A">
        <w:rPr>
          <w:b/>
        </w:rPr>
        <w:t xml:space="preserve"> </w:t>
      </w:r>
      <w:r w:rsidRPr="00F0413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F04139" w:rsidRPr="00F04139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F04139" w:rsidRPr="00F04139">
        <w:rPr>
          <w:b/>
        </w:rPr>
        <w:t xml:space="preserve"> Dostawa miernika jakości energii z wyposażeniem, D</w:t>
      </w:r>
      <w:r w:rsidR="008D557A">
        <w:rPr>
          <w:b/>
        </w:rPr>
        <w:t>ostawa stabilizatora impedancji</w:t>
      </w:r>
      <w:r w:rsidR="00F04139" w:rsidRPr="00F04139">
        <w:rPr>
          <w:b/>
        </w:rPr>
        <w:t>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7"/>
        <w:gridCol w:w="2552"/>
        <w:gridCol w:w="2409"/>
        <w:gridCol w:w="3408"/>
      </w:tblGrid>
      <w:tr w:rsidR="006F12F2" w:rsidRPr="00205D5A" w:rsidTr="007517B7">
        <w:trPr>
          <w:jc w:val="center"/>
        </w:trPr>
        <w:tc>
          <w:tcPr>
            <w:tcW w:w="717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552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409" w:type="dxa"/>
            <w:shd w:val="clear" w:color="auto" w:fill="F3F3F3"/>
            <w:vAlign w:val="center"/>
          </w:tcPr>
          <w:p w:rsidR="00231C42" w:rsidRDefault="00231C42" w:rsidP="00231C4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Wartość brutto</w:t>
            </w:r>
          </w:p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408" w:type="dxa"/>
            <w:shd w:val="clear" w:color="auto" w:fill="F3F3F3"/>
            <w:vAlign w:val="center"/>
          </w:tcPr>
          <w:p w:rsidR="00231C42" w:rsidRDefault="00231C42" w:rsidP="00F2739A">
            <w:pPr>
              <w:pStyle w:val="Tekstpodstawowy"/>
              <w:rPr>
                <w:b/>
              </w:rPr>
            </w:pPr>
          </w:p>
          <w:p w:rsidR="006F12F2" w:rsidRPr="00F2739A" w:rsidRDefault="007517B7" w:rsidP="00F2739A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Marka/Model /Numer katalogowy oferowanego przedmiotu umowy</w:t>
            </w:r>
            <w:r w:rsidR="006F12F2" w:rsidRPr="00F2739A">
              <w:rPr>
                <w:sz w:val="20"/>
                <w:szCs w:val="20"/>
              </w:rPr>
              <w:t xml:space="preserve"> </w:t>
            </w: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846F41" w:rsidP="001F660A">
            <w:pPr>
              <w:pStyle w:val="Tekstpodstawowy"/>
              <w:jc w:val="right"/>
            </w:pPr>
            <w:r>
              <w:t>1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miernika jakości energii z wyposażeniem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846F41" w:rsidP="001F660A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 xml:space="preserve"> Dostawa stabilizatora impedancji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6"/>
        <w:gridCol w:w="8308"/>
      </w:tblGrid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9D3F20" w:rsidP="001F660A">
            <w:pPr>
              <w:pStyle w:val="Tekstpodstawowy"/>
              <w:jc w:val="right"/>
            </w:pPr>
            <w:r>
              <w:t>1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miernika jakości energii z wyposażeniem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9D3F20" w:rsidP="001F660A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 xml:space="preserve"> Dostawa stabilizatora impedancji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741164" w:rsidRPr="000F328D" w:rsidRDefault="00741164" w:rsidP="00DA130F">
      <w:pPr>
        <w:pStyle w:val="Tekstpodstawowywcity"/>
        <w:spacing w:line="360" w:lineRule="auto"/>
        <w:ind w:left="0" w:firstLine="0"/>
        <w:rPr>
          <w:sz w:val="28"/>
          <w:szCs w:val="28"/>
        </w:rPr>
      </w:pPr>
    </w:p>
    <w:p w:rsidR="00725871" w:rsidRPr="000F328D" w:rsidRDefault="00725871" w:rsidP="00725871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 xml:space="preserve">Zadanie częściowe </w:t>
      </w:r>
      <w:r w:rsidRPr="009D3F20">
        <w:rPr>
          <w:b/>
          <w:sz w:val="28"/>
          <w:szCs w:val="28"/>
          <w:highlight w:val="yellow"/>
          <w:u w:val="single"/>
        </w:rPr>
        <w:t xml:space="preserve">nr </w:t>
      </w:r>
      <w:r w:rsidR="009D3F20" w:rsidRPr="009D3F20">
        <w:rPr>
          <w:b/>
          <w:sz w:val="28"/>
          <w:szCs w:val="28"/>
          <w:highlight w:val="yellow"/>
          <w:u w:val="single"/>
        </w:rPr>
        <w:t>1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725871" w:rsidRPr="00741164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t>II. KRYTERIUM GWARANCJA:</w:t>
      </w:r>
    </w:p>
    <w:p w:rsidR="00725871" w:rsidRDefault="00725871" w:rsidP="00725871">
      <w:pPr>
        <w:jc w:val="both"/>
        <w:rPr>
          <w:b/>
        </w:rPr>
      </w:pPr>
      <w:r>
        <w:rPr>
          <w:b/>
        </w:rPr>
        <w:t xml:space="preserve">Okres gwarancji na: </w:t>
      </w:r>
    </w:p>
    <w:p w:rsidR="00EB2D45" w:rsidRDefault="00725871" w:rsidP="00EB2D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 w:rsidR="00EB2D45">
        <w:rPr>
          <w:b/>
        </w:rPr>
        <w:t xml:space="preserve">36 </w:t>
      </w:r>
      <w:r>
        <w:rPr>
          <w:b/>
        </w:rPr>
        <w:t xml:space="preserve">miesięcy  </w:t>
      </w:r>
      <w:r w:rsidR="00EB2D45">
        <w:rPr>
          <w:b/>
        </w:rPr>
        <w:t>analizator, pozostałe wyposażenie 12 miesięcy</w:t>
      </w:r>
    </w:p>
    <w:p w:rsidR="00EB2D45" w:rsidRDefault="00EB2D45" w:rsidP="00EB2D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>42 miesiące  analizator, pozostałe wyposażenie 18 miesięcy</w:t>
      </w:r>
    </w:p>
    <w:p w:rsidR="00C22B8B" w:rsidRDefault="00EB2D45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>48 miesięcy  analizator, pozostałe wyposażenie 24 miesiące</w:t>
      </w:r>
    </w:p>
    <w:p w:rsidR="00725871" w:rsidRPr="00C22B8B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18"/>
        </w:rPr>
        <w:t>Proszę zaznaczyć znakiem X właściwe pole</w:t>
      </w: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725871" w:rsidRPr="004B1FE4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4B1FE4">
        <w:rPr>
          <w:b/>
          <w:u w:val="single"/>
        </w:rPr>
        <w:t xml:space="preserve">III. KRYTERIUM TERMIN WYKONANIA </w:t>
      </w:r>
    </w:p>
    <w:p w:rsidR="00725871" w:rsidRDefault="00725871" w:rsidP="00725871">
      <w:pPr>
        <w:jc w:val="both"/>
        <w:rPr>
          <w:b/>
          <w:sz w:val="26"/>
          <w:szCs w:val="26"/>
        </w:rPr>
      </w:pP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</w:t>
      </w:r>
      <w:r w:rsidR="00C22B8B">
        <w:rPr>
          <w:b/>
        </w:rPr>
        <w:t>15 dni</w:t>
      </w:r>
      <w:r>
        <w:rPr>
          <w:b/>
        </w:rPr>
        <w:t xml:space="preserve">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C22B8B">
        <w:rPr>
          <w:b/>
        </w:rPr>
        <w:t xml:space="preserve">10 dni          </w:t>
      </w:r>
      <w:r w:rsidR="00C22B8B">
        <w:rPr>
          <w:b/>
          <w:sz w:val="96"/>
        </w:rPr>
        <w:t xml:space="preserve">□ </w:t>
      </w:r>
      <w:r w:rsidR="00C22B8B">
        <w:rPr>
          <w:b/>
        </w:rPr>
        <w:t>do  7 dni</w:t>
      </w: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46BF3" w:rsidRDefault="00546BF3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62C9A" w:rsidRPr="000F328D" w:rsidRDefault="00D62C9A" w:rsidP="00D62C9A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>Zadanie częściowe nr</w:t>
      </w:r>
      <w:r w:rsidRPr="009D3F20">
        <w:rPr>
          <w:b/>
          <w:sz w:val="28"/>
          <w:szCs w:val="28"/>
          <w:highlight w:val="yellow"/>
          <w:u w:val="single"/>
        </w:rPr>
        <w:t xml:space="preserve"> </w:t>
      </w:r>
      <w:r w:rsidR="009D3F20" w:rsidRPr="009D3F20">
        <w:rPr>
          <w:b/>
          <w:sz w:val="28"/>
          <w:szCs w:val="28"/>
          <w:highlight w:val="yellow"/>
          <w:u w:val="single"/>
        </w:rPr>
        <w:t>2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C9A" w:rsidRPr="00741164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t>II. KRYTERIUM GWARANCJA:</w:t>
      </w:r>
    </w:p>
    <w:p w:rsidR="00D62C9A" w:rsidRDefault="00D62C9A" w:rsidP="00D62C9A">
      <w:pPr>
        <w:jc w:val="both"/>
        <w:rPr>
          <w:b/>
        </w:rPr>
      </w:pPr>
      <w:r>
        <w:rPr>
          <w:b/>
        </w:rPr>
        <w:t xml:space="preserve">Okres gwarancji na: 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36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42 miesiące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D62C9A" w:rsidRPr="004B1FE4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4B1FE4">
        <w:rPr>
          <w:b/>
          <w:u w:val="single"/>
        </w:rPr>
        <w:t xml:space="preserve">III. KRYTERIUM TERMIN WYKONANIA 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D62C9A" w:rsidRP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15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10 dni          </w:t>
      </w:r>
      <w:r>
        <w:rPr>
          <w:b/>
          <w:sz w:val="96"/>
        </w:rPr>
        <w:t xml:space="preserve">□ </w:t>
      </w:r>
      <w:r>
        <w:rPr>
          <w:b/>
        </w:rPr>
        <w:t>do  7 dni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2E6294" w:rsidRDefault="002E6294" w:rsidP="002E6294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7758DC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7758DC">
        <w:t>ofertą częściową</w:t>
      </w:r>
      <w:r w:rsidR="00DA130F" w:rsidRPr="00205D5A">
        <w:t xml:space="preserve">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7758DC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7758DC" w:rsidP="00DA130F">
      <w:pPr>
        <w:spacing w:line="360" w:lineRule="auto"/>
        <w:jc w:val="both"/>
      </w:pPr>
      <w:r>
        <w:t>5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7758DC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7758DC" w:rsidP="00DA130F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</w:t>
      </w:r>
      <w:r w:rsidR="006F12F2" w:rsidRPr="007758DC">
        <w:t>oferty częściowej do</w:t>
      </w:r>
      <w:r w:rsidR="006F12F2" w:rsidRPr="00205D5A">
        <w:t xml:space="preserve">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7758DC" w:rsidP="00205D5A">
      <w:pPr>
        <w:spacing w:line="360" w:lineRule="auto"/>
        <w:ind w:hanging="284"/>
        <w:jc w:val="both"/>
      </w:pPr>
      <w:r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7758DC" w:rsidP="00DA130F">
      <w:pPr>
        <w:spacing w:line="360" w:lineRule="auto"/>
        <w:ind w:hanging="284"/>
        <w:jc w:val="both"/>
      </w:pPr>
      <w:r>
        <w:lastRenderedPageBreak/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7758DC" w:rsidRDefault="007758DC" w:rsidP="009C24E5">
      <w:pPr>
        <w:spacing w:line="360" w:lineRule="auto"/>
        <w:jc w:val="both"/>
        <w:rPr>
          <w:b/>
          <w:bCs/>
        </w:rPr>
      </w:pPr>
    </w:p>
    <w:p w:rsidR="00EA276E" w:rsidRDefault="00EA276E" w:rsidP="00EA27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10) Wykonawca należy do sektora małych i średnich przedsiębiorstw*</w:t>
      </w:r>
    </w:p>
    <w:p w:rsidR="00EA276E" w:rsidRDefault="00EA276E" w:rsidP="00EA276E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EA276E" w:rsidRDefault="00EA276E" w:rsidP="00EA27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DB4" w:rsidRDefault="00363DB4">
      <w:r>
        <w:separator/>
      </w:r>
    </w:p>
  </w:endnote>
  <w:endnote w:type="continuationSeparator" w:id="0">
    <w:p w:rsidR="00363DB4" w:rsidRDefault="00363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7B3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DB4" w:rsidRDefault="00363DB4">
      <w:r>
        <w:separator/>
      </w:r>
    </w:p>
  </w:footnote>
  <w:footnote w:type="continuationSeparator" w:id="0">
    <w:p w:rsidR="00363DB4" w:rsidRDefault="00363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357"/>
    <w:rsid w:val="00016D63"/>
    <w:rsid w:val="00057AD7"/>
    <w:rsid w:val="000E1774"/>
    <w:rsid w:val="000F328D"/>
    <w:rsid w:val="000F7ADD"/>
    <w:rsid w:val="00197C80"/>
    <w:rsid w:val="00205D5A"/>
    <w:rsid w:val="00231C42"/>
    <w:rsid w:val="00264B92"/>
    <w:rsid w:val="00275899"/>
    <w:rsid w:val="00280050"/>
    <w:rsid w:val="002E6294"/>
    <w:rsid w:val="00345612"/>
    <w:rsid w:val="00363DB4"/>
    <w:rsid w:val="003E3EB0"/>
    <w:rsid w:val="003F10D3"/>
    <w:rsid w:val="003F5E35"/>
    <w:rsid w:val="003F6F57"/>
    <w:rsid w:val="004368E0"/>
    <w:rsid w:val="004B1FE4"/>
    <w:rsid w:val="004C4264"/>
    <w:rsid w:val="00546BF3"/>
    <w:rsid w:val="00554A2B"/>
    <w:rsid w:val="0058146E"/>
    <w:rsid w:val="005A3802"/>
    <w:rsid w:val="006033A5"/>
    <w:rsid w:val="00604962"/>
    <w:rsid w:val="00630357"/>
    <w:rsid w:val="0069320C"/>
    <w:rsid w:val="006F12F2"/>
    <w:rsid w:val="006F5451"/>
    <w:rsid w:val="00725871"/>
    <w:rsid w:val="00741164"/>
    <w:rsid w:val="007517B7"/>
    <w:rsid w:val="007758DC"/>
    <w:rsid w:val="007B05EF"/>
    <w:rsid w:val="00831B3D"/>
    <w:rsid w:val="00846F41"/>
    <w:rsid w:val="0085366D"/>
    <w:rsid w:val="008A4E49"/>
    <w:rsid w:val="008B0507"/>
    <w:rsid w:val="008B2454"/>
    <w:rsid w:val="008D557A"/>
    <w:rsid w:val="00935CA5"/>
    <w:rsid w:val="00957E1B"/>
    <w:rsid w:val="009A4ABA"/>
    <w:rsid w:val="009B69F2"/>
    <w:rsid w:val="009C24E5"/>
    <w:rsid w:val="009D3F20"/>
    <w:rsid w:val="00A9454D"/>
    <w:rsid w:val="00A97DF6"/>
    <w:rsid w:val="00AA23A4"/>
    <w:rsid w:val="00B5456D"/>
    <w:rsid w:val="00B5672E"/>
    <w:rsid w:val="00BB45E3"/>
    <w:rsid w:val="00BC16BF"/>
    <w:rsid w:val="00BD0C7B"/>
    <w:rsid w:val="00C214D6"/>
    <w:rsid w:val="00C22B8B"/>
    <w:rsid w:val="00C67B38"/>
    <w:rsid w:val="00CE1EC2"/>
    <w:rsid w:val="00D21922"/>
    <w:rsid w:val="00D62C9A"/>
    <w:rsid w:val="00D67BAD"/>
    <w:rsid w:val="00D77E08"/>
    <w:rsid w:val="00DA130F"/>
    <w:rsid w:val="00E0656B"/>
    <w:rsid w:val="00E747D1"/>
    <w:rsid w:val="00E9601B"/>
    <w:rsid w:val="00EA276E"/>
    <w:rsid w:val="00EB2D45"/>
    <w:rsid w:val="00EB44DC"/>
    <w:rsid w:val="00EE5B67"/>
    <w:rsid w:val="00F04139"/>
    <w:rsid w:val="00F15C1C"/>
    <w:rsid w:val="00F2739A"/>
    <w:rsid w:val="00F27C9A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4BB4C-639A-4F78-9958-EF6CC7C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546BF3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6DD6D-B2DB-4B22-AF30-AF52329E0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566</Words>
  <Characters>4730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8</cp:revision>
  <cp:lastPrinted>2001-01-24T12:21:00Z</cp:lastPrinted>
  <dcterms:created xsi:type="dcterms:W3CDTF">2018-06-18T12:37:00Z</dcterms:created>
  <dcterms:modified xsi:type="dcterms:W3CDTF">2018-07-30T09:36:00Z</dcterms:modified>
</cp:coreProperties>
</file>