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4A61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173AA" w:rsidRPr="004173AA">
        <w:rPr>
          <w:rFonts w:ascii="Times New Roman" w:hAnsi="Times New Roman"/>
          <w:b/>
        </w:rPr>
        <w:t>NA/P/246/2018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73AA" w:rsidRPr="004173A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73AA" w:rsidRPr="004173A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173AA" w:rsidRPr="004173A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73AA" w:rsidRPr="004173A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173AA" w:rsidRPr="004173A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173AA" w:rsidRPr="004173AA">
        <w:rPr>
          <w:rFonts w:ascii="Times New Roman" w:hAnsi="Times New Roman"/>
        </w:rPr>
        <w:t>(</w:t>
      </w:r>
      <w:proofErr w:type="spellStart"/>
      <w:r w:rsidR="004173AA" w:rsidRPr="004173AA">
        <w:rPr>
          <w:rFonts w:ascii="Times New Roman" w:hAnsi="Times New Roman"/>
        </w:rPr>
        <w:t>t.j</w:t>
      </w:r>
      <w:proofErr w:type="spellEnd"/>
      <w:r w:rsidR="004173AA" w:rsidRPr="004173AA">
        <w:rPr>
          <w:rFonts w:ascii="Times New Roman" w:hAnsi="Times New Roman"/>
        </w:rPr>
        <w:t xml:space="preserve">. Dz. U. z 2017 r. poz. 1579 z </w:t>
      </w:r>
      <w:proofErr w:type="spellStart"/>
      <w:r w:rsidR="004173AA" w:rsidRPr="004173AA">
        <w:rPr>
          <w:rFonts w:ascii="Times New Roman" w:hAnsi="Times New Roman"/>
        </w:rPr>
        <w:t>późn</w:t>
      </w:r>
      <w:proofErr w:type="spellEnd"/>
      <w:r w:rsidR="004173AA" w:rsidRPr="004173A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173AA" w:rsidRPr="004173AA">
        <w:rPr>
          <w:rFonts w:ascii="Times New Roman" w:hAnsi="Times New Roman"/>
          <w:b/>
        </w:rPr>
        <w:t>Dostawa miernika jakości energii z wyposażeniem, Dostawa stabilizatora impedancji.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173AA" w:rsidRPr="004173A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173AA" w:rsidRPr="00997D0F" w:rsidRDefault="004173AA" w:rsidP="004173A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173AA" w:rsidRPr="00023477" w:rsidRDefault="004173AA" w:rsidP="004173A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173AA" w:rsidRPr="00997D0F" w:rsidRDefault="004173AA" w:rsidP="004173A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173AA" w:rsidRPr="000247FF" w:rsidRDefault="004173AA" w:rsidP="004173A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173AA" w:rsidRPr="000247FF" w:rsidRDefault="004173AA" w:rsidP="004173A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939" w:rsidRDefault="00CB0939" w:rsidP="0038231F">
      <w:pPr>
        <w:spacing w:after="0" w:line="240" w:lineRule="auto"/>
      </w:pPr>
      <w:r>
        <w:separator/>
      </w:r>
    </w:p>
  </w:endnote>
  <w:endnote w:type="continuationSeparator" w:id="0">
    <w:p w:rsidR="00CB0939" w:rsidRDefault="00CB09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AA" w:rsidRDefault="004173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4A6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4A6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AA" w:rsidRDefault="004173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939" w:rsidRDefault="00CB0939" w:rsidP="0038231F">
      <w:pPr>
        <w:spacing w:after="0" w:line="240" w:lineRule="auto"/>
      </w:pPr>
      <w:r>
        <w:separator/>
      </w:r>
    </w:p>
  </w:footnote>
  <w:footnote w:type="continuationSeparator" w:id="0">
    <w:p w:rsidR="00CB0939" w:rsidRDefault="00CB09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AA" w:rsidRDefault="004173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AA" w:rsidRDefault="004173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AA" w:rsidRDefault="004173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93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73A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A6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093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279146-8AA9-4A74-B29A-66DC3AD30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C3613-4C88-47B8-AB8C-07FD3283B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654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2018-07-30T09:40:00Z</dcterms:created>
  <dcterms:modified xsi:type="dcterms:W3CDTF">2018-07-30T09:40:00Z</dcterms:modified>
</cp:coreProperties>
</file>