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11D23" w:rsidP="00007727">
      <w:pPr>
        <w:jc w:val="right"/>
        <w:rPr>
          <w:b/>
          <w:bCs/>
          <w:sz w:val="24"/>
        </w:rPr>
      </w:pPr>
      <w:r w:rsidRPr="00511D2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11D23">
        <w:rPr>
          <w:sz w:val="24"/>
        </w:rPr>
        <w:t>2018-08-06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11D23" w:rsidRPr="00511D23" w:rsidRDefault="00511D23" w:rsidP="00173B20">
      <w:pPr>
        <w:spacing w:after="40"/>
        <w:rPr>
          <w:b/>
          <w:bCs/>
          <w:sz w:val="24"/>
        </w:rPr>
      </w:pPr>
      <w:r w:rsidRPr="00511D23">
        <w:rPr>
          <w:b/>
          <w:bCs/>
          <w:sz w:val="24"/>
        </w:rPr>
        <w:t>Politechnika Rzeszowska</w:t>
      </w:r>
    </w:p>
    <w:p w:rsidR="00A80738" w:rsidRDefault="00511D23" w:rsidP="00173B20">
      <w:pPr>
        <w:spacing w:after="40"/>
        <w:rPr>
          <w:b/>
          <w:bCs/>
          <w:sz w:val="24"/>
        </w:rPr>
      </w:pPr>
      <w:r w:rsidRPr="00511D23">
        <w:rPr>
          <w:b/>
          <w:bCs/>
          <w:sz w:val="24"/>
        </w:rPr>
        <w:t>Dział Logistyki i Zamówień Publicznych</w:t>
      </w:r>
    </w:p>
    <w:p w:rsidR="00A80738" w:rsidRPr="00173B20" w:rsidRDefault="00511D23" w:rsidP="00A80738">
      <w:pPr>
        <w:rPr>
          <w:bCs/>
          <w:sz w:val="24"/>
        </w:rPr>
      </w:pPr>
      <w:r w:rsidRPr="00511D2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11D23">
        <w:rPr>
          <w:bCs/>
          <w:sz w:val="24"/>
        </w:rPr>
        <w:t>12</w:t>
      </w:r>
    </w:p>
    <w:p w:rsidR="00A80738" w:rsidRPr="00173B20" w:rsidRDefault="00511D23" w:rsidP="00A80738">
      <w:pPr>
        <w:rPr>
          <w:bCs/>
          <w:sz w:val="24"/>
        </w:rPr>
      </w:pPr>
      <w:r w:rsidRPr="00511D2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11D2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1D23" w:rsidRPr="00511D23">
        <w:rPr>
          <w:b/>
          <w:sz w:val="24"/>
          <w:szCs w:val="24"/>
        </w:rPr>
        <w:t>NA/P/237/2018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8074A8" w:rsidRDefault="00C659E2" w:rsidP="008074A8">
      <w:pPr>
        <w:spacing w:before="120" w:after="120" w:line="276" w:lineRule="auto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1D23" w:rsidRPr="00511D23">
        <w:rPr>
          <w:sz w:val="24"/>
          <w:szCs w:val="28"/>
        </w:rPr>
        <w:t>przetarg</w:t>
      </w:r>
      <w:r w:rsidR="008074A8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11D23" w:rsidRPr="008074A8">
        <w:rPr>
          <w:b/>
          <w:sz w:val="24"/>
          <w:szCs w:val="24"/>
        </w:rPr>
        <w:t>Opracowanie dokumentacji projektowej i wykonanie nowego zasilania energetycznego do budynków "K" i "H" wraz z kompensacją mocy biernej i usunięciem kolizji z planowaną inwestycją w Politechnice Rzeszowskiej</w:t>
      </w:r>
      <w:r w:rsidR="008074A8">
        <w:rPr>
          <w:sz w:val="24"/>
          <w:szCs w:val="24"/>
        </w:rPr>
        <w:t>.</w:t>
      </w:r>
    </w:p>
    <w:p w:rsidR="00A80738" w:rsidRPr="00FF4AB1" w:rsidRDefault="00A80738" w:rsidP="008074A8">
      <w:pPr>
        <w:spacing w:before="120" w:line="276" w:lineRule="auto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11D23" w:rsidRPr="00511D23">
        <w:rPr>
          <w:sz w:val="24"/>
          <w:szCs w:val="24"/>
        </w:rPr>
        <w:t>(</w:t>
      </w:r>
      <w:proofErr w:type="spellStart"/>
      <w:r w:rsidR="00511D23" w:rsidRPr="00511D23">
        <w:rPr>
          <w:sz w:val="24"/>
          <w:szCs w:val="24"/>
        </w:rPr>
        <w:t>t.j</w:t>
      </w:r>
      <w:proofErr w:type="spellEnd"/>
      <w:r w:rsidR="00511D23" w:rsidRPr="00511D23">
        <w:rPr>
          <w:sz w:val="24"/>
          <w:szCs w:val="24"/>
        </w:rPr>
        <w:t xml:space="preserve">. Dz. U. z 2017 r. poz. 1579 z </w:t>
      </w:r>
      <w:proofErr w:type="spellStart"/>
      <w:r w:rsidR="00511D23" w:rsidRPr="00511D23">
        <w:rPr>
          <w:sz w:val="24"/>
          <w:szCs w:val="24"/>
        </w:rPr>
        <w:t>późn</w:t>
      </w:r>
      <w:proofErr w:type="spellEnd"/>
      <w:r w:rsidR="00511D23" w:rsidRPr="00511D2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8074A8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8074A8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511D23" w:rsidRPr="00511D23">
        <w:rPr>
          <w:sz w:val="24"/>
          <w:szCs w:val="24"/>
        </w:rPr>
        <w:t>06/08/2018</w:t>
      </w:r>
      <w:r w:rsidR="00FF4AB1" w:rsidRPr="00FF4AB1">
        <w:rPr>
          <w:sz w:val="24"/>
          <w:szCs w:val="24"/>
        </w:rPr>
        <w:t xml:space="preserve"> o godz. </w:t>
      </w:r>
      <w:r w:rsidR="00511D23" w:rsidRPr="00511D2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8074A8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511D23" w:rsidRPr="00511D23">
        <w:rPr>
          <w:sz w:val="24"/>
          <w:szCs w:val="24"/>
        </w:rPr>
        <w:t>533 000.00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8074A8">
      <w:pPr>
        <w:spacing w:before="120" w:after="120" w:line="276" w:lineRule="auto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701"/>
      </w:tblGrid>
      <w:tr w:rsidR="0069085C" w:rsidRPr="00493F8C" w:rsidTr="008074A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11D23" w:rsidRPr="00493F8C" w:rsidTr="008074A8">
        <w:tc>
          <w:tcPr>
            <w:tcW w:w="706" w:type="dxa"/>
            <w:shd w:val="clear" w:color="auto" w:fill="auto"/>
            <w:vAlign w:val="center"/>
          </w:tcPr>
          <w:p w:rsidR="00511D23" w:rsidRPr="00490DC0" w:rsidRDefault="008074A8" w:rsidP="00E95C8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696" w:type="dxa"/>
            <w:shd w:val="clear" w:color="auto" w:fill="auto"/>
          </w:tcPr>
          <w:p w:rsidR="00511D23" w:rsidRPr="00490DC0" w:rsidRDefault="00511D23" w:rsidP="00E95C8F">
            <w:pPr>
              <w:spacing w:before="40"/>
            </w:pPr>
            <w:r w:rsidRPr="00511D23">
              <w:t>ELEKTROMONTAŻ RZESZÓW S.A.</w:t>
            </w:r>
          </w:p>
          <w:p w:rsidR="00511D23" w:rsidRPr="00490DC0" w:rsidRDefault="00511D23" w:rsidP="00E95C8F">
            <w:r w:rsidRPr="00511D23">
              <w:t xml:space="preserve">ul. </w:t>
            </w:r>
            <w:r w:rsidR="008074A8" w:rsidRPr="00511D23">
              <w:t>Słowackiego</w:t>
            </w:r>
            <w:r w:rsidRPr="00490DC0">
              <w:t xml:space="preserve"> </w:t>
            </w:r>
            <w:r w:rsidRPr="00511D23">
              <w:t>20</w:t>
            </w:r>
            <w:r w:rsidRPr="00490DC0">
              <w:t xml:space="preserve"> </w:t>
            </w:r>
          </w:p>
          <w:p w:rsidR="00511D23" w:rsidRPr="00490DC0" w:rsidRDefault="00511D23" w:rsidP="00E95C8F">
            <w:pPr>
              <w:spacing w:after="40"/>
              <w:jc w:val="both"/>
            </w:pPr>
            <w:r w:rsidRPr="00511D23">
              <w:t>35-060</w:t>
            </w:r>
            <w:r w:rsidRPr="00490DC0">
              <w:t xml:space="preserve"> </w:t>
            </w:r>
            <w:r w:rsidRPr="00511D2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1D23" w:rsidRPr="00490DC0" w:rsidRDefault="008074A8" w:rsidP="00E95C8F">
            <w:pPr>
              <w:spacing w:before="120" w:after="120"/>
              <w:jc w:val="both"/>
            </w:pPr>
            <w:r>
              <w:t xml:space="preserve">  </w:t>
            </w:r>
            <w:r w:rsidR="00511D23" w:rsidRPr="00511D23">
              <w:t>735 800.00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>28.02.2019r.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>zgodnie z SIWZ</w:t>
            </w:r>
          </w:p>
        </w:tc>
      </w:tr>
      <w:tr w:rsidR="00511D23" w:rsidRPr="00493F8C" w:rsidTr="008074A8">
        <w:tc>
          <w:tcPr>
            <w:tcW w:w="706" w:type="dxa"/>
            <w:shd w:val="clear" w:color="auto" w:fill="auto"/>
            <w:vAlign w:val="center"/>
          </w:tcPr>
          <w:p w:rsidR="00511D23" w:rsidRPr="00490DC0" w:rsidRDefault="008074A8" w:rsidP="00E95C8F">
            <w:pPr>
              <w:spacing w:before="120" w:after="120"/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2696" w:type="dxa"/>
            <w:shd w:val="clear" w:color="auto" w:fill="auto"/>
          </w:tcPr>
          <w:p w:rsidR="00511D23" w:rsidRPr="00490DC0" w:rsidRDefault="00511D23" w:rsidP="00E95C8F">
            <w:pPr>
              <w:spacing w:before="40"/>
            </w:pPr>
            <w:proofErr w:type="spellStart"/>
            <w:r w:rsidRPr="00511D23">
              <w:t>EnergoTechnika</w:t>
            </w:r>
            <w:proofErr w:type="spellEnd"/>
            <w:r w:rsidRPr="00511D23">
              <w:t xml:space="preserve">  - Jan Rusin</w:t>
            </w:r>
          </w:p>
          <w:p w:rsidR="00511D23" w:rsidRPr="00490DC0" w:rsidRDefault="00511D23" w:rsidP="00E95C8F">
            <w:r w:rsidRPr="00511D23">
              <w:t>ul. Cegielniana</w:t>
            </w:r>
            <w:r w:rsidRPr="00490DC0">
              <w:t xml:space="preserve"> </w:t>
            </w:r>
            <w:r w:rsidRPr="00511D23">
              <w:t>18E/33</w:t>
            </w:r>
            <w:r w:rsidRPr="00490DC0">
              <w:t xml:space="preserve"> </w:t>
            </w:r>
          </w:p>
          <w:p w:rsidR="00511D23" w:rsidRPr="00490DC0" w:rsidRDefault="00511D23" w:rsidP="00E95C8F">
            <w:pPr>
              <w:spacing w:after="40"/>
              <w:jc w:val="both"/>
            </w:pPr>
            <w:r w:rsidRPr="00511D23">
              <w:t>35-310</w:t>
            </w:r>
            <w:r w:rsidRPr="00490DC0">
              <w:t xml:space="preserve"> </w:t>
            </w:r>
            <w:r w:rsidRPr="00511D2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 xml:space="preserve"> </w:t>
            </w:r>
            <w:r w:rsidR="008074A8">
              <w:t>785 400.00</w:t>
            </w:r>
            <w:r w:rsidRPr="00511D23">
              <w:t xml:space="preserve">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>28.02.2019r.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D23" w:rsidRPr="00490DC0" w:rsidRDefault="00511D23" w:rsidP="00E95C8F">
            <w:pPr>
              <w:spacing w:before="120" w:after="120"/>
              <w:jc w:val="both"/>
            </w:pPr>
            <w:r w:rsidRPr="00511D2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C12" w:rsidRDefault="00631C12">
      <w:r>
        <w:separator/>
      </w:r>
    </w:p>
  </w:endnote>
  <w:endnote w:type="continuationSeparator" w:id="0">
    <w:p w:rsidR="00631C12" w:rsidRDefault="0063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4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4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1C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C12" w:rsidRDefault="00631C12">
      <w:r>
        <w:separator/>
      </w:r>
    </w:p>
  </w:footnote>
  <w:footnote w:type="continuationSeparator" w:id="0">
    <w:p w:rsidR="00631C12" w:rsidRDefault="00631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23" w:rsidRDefault="00511D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23" w:rsidRDefault="00511D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23" w:rsidRDefault="00511D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C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1D23"/>
    <w:rsid w:val="00631C12"/>
    <w:rsid w:val="0069085C"/>
    <w:rsid w:val="008074A8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70D797"/>
  <w15:chartTrackingRefBased/>
  <w15:docId w15:val="{165E8C86-93F4-400E-8FFD-2234A8ADB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2018-08-06T10:35:00Z</dcterms:created>
  <dcterms:modified xsi:type="dcterms:W3CDTF">2018-08-06T10:35:00Z</dcterms:modified>
</cp:coreProperties>
</file>