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9B0CF0" w:rsidRDefault="00EF0FC8" w:rsidP="009B0CF0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B0CF0">
        <w:rPr>
          <w:rFonts w:ascii="Times New Roman" w:hAnsi="Times New Roman"/>
          <w:b w:val="0"/>
          <w:sz w:val="24"/>
        </w:rPr>
        <w:t xml:space="preserve">Załącznik nr </w:t>
      </w:r>
      <w:r w:rsidR="009B0CF0" w:rsidRPr="009B0CF0">
        <w:rPr>
          <w:rFonts w:ascii="Times New Roman" w:hAnsi="Times New Roman"/>
          <w:b w:val="0"/>
          <w:sz w:val="24"/>
        </w:rPr>
        <w:t>2</w:t>
      </w:r>
    </w:p>
    <w:p w:rsidR="008C7282" w:rsidRPr="009B0CF0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D7046A" w:rsidRPr="00D7046A">
        <w:rPr>
          <w:sz w:val="24"/>
          <w:szCs w:val="24"/>
        </w:rPr>
        <w:t>NA/P/250/2018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B0CF0" w:rsidRDefault="00BB080B" w:rsidP="009B0CF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D7046A" w:rsidRPr="009B0CF0">
        <w:rPr>
          <w:sz w:val="24"/>
        </w:rPr>
        <w:t>przetarg</w:t>
      </w:r>
      <w:r w:rsidR="009B0CF0" w:rsidRPr="009B0CF0">
        <w:rPr>
          <w:sz w:val="24"/>
        </w:rPr>
        <w:t>u</w:t>
      </w:r>
      <w:r w:rsidR="00D7046A" w:rsidRPr="009B0CF0">
        <w:rPr>
          <w:sz w:val="24"/>
        </w:rPr>
        <w:t xml:space="preserve"> nieograniczon</w:t>
      </w:r>
      <w:r w:rsidR="009B0CF0" w:rsidRPr="009B0CF0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B0CF0">
        <w:rPr>
          <w:sz w:val="24"/>
        </w:rPr>
        <w:t xml:space="preserve"> </w:t>
      </w:r>
      <w:r w:rsidR="00D7046A" w:rsidRPr="00D7046A">
        <w:rPr>
          <w:b/>
          <w:sz w:val="24"/>
          <w:szCs w:val="24"/>
        </w:rPr>
        <w:t>Dostosowanie pomieszczeń K69 do potrzeb Zakładu Biotechnologii i Bioinformatyki w budynku K PRz</w:t>
      </w:r>
      <w:r w:rsidR="009B0CF0">
        <w:rPr>
          <w:b/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875" w:rsidRDefault="00D77875">
      <w:r>
        <w:separator/>
      </w:r>
    </w:p>
  </w:endnote>
  <w:endnote w:type="continuationSeparator" w:id="0">
    <w:p w:rsidR="00D77875" w:rsidRDefault="00D77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B0CF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B0CF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78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875" w:rsidRDefault="00D77875">
      <w:r>
        <w:separator/>
      </w:r>
    </w:p>
  </w:footnote>
  <w:footnote w:type="continuationSeparator" w:id="0">
    <w:p w:rsidR="00D77875" w:rsidRDefault="00D77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46A" w:rsidRDefault="00D704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46A" w:rsidRDefault="00D704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875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B0CF0"/>
    <w:rsid w:val="00A43C8C"/>
    <w:rsid w:val="00A658AE"/>
    <w:rsid w:val="00AB17BF"/>
    <w:rsid w:val="00BB080B"/>
    <w:rsid w:val="00C75AFF"/>
    <w:rsid w:val="00C82240"/>
    <w:rsid w:val="00D7046A"/>
    <w:rsid w:val="00D77875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ABD476C"/>
  <w15:chartTrackingRefBased/>
  <w15:docId w15:val="{0439C851-7BE9-470A-BFBA-4A4407878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7DACF-A4DB-4E3B-98DA-BA92DC2A6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2018-08-01T06:14:00Z</dcterms:created>
  <dcterms:modified xsi:type="dcterms:W3CDTF">2018-08-01T06:14:00Z</dcterms:modified>
</cp:coreProperties>
</file>