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6F12F2" w:rsidP="006F12F2">
      <w:pPr>
        <w:spacing w:line="360" w:lineRule="auto"/>
        <w:jc w:val="center"/>
        <w:rPr>
          <w:b/>
          <w:u w:val="single"/>
        </w:rPr>
      </w:pPr>
    </w:p>
    <w:p w:rsidR="009219E6" w:rsidRDefault="009219E6" w:rsidP="009219E6">
      <w:pPr>
        <w:pStyle w:val="Nagwek2"/>
        <w:widowControl/>
        <w:spacing w:line="360" w:lineRule="auto"/>
        <w:jc w:val="right"/>
        <w:rPr>
          <w:szCs w:val="24"/>
        </w:rPr>
      </w:pPr>
      <w:r>
        <w:rPr>
          <w:szCs w:val="24"/>
        </w:rPr>
        <w:t xml:space="preserve">Zał. nr 1 do SIWZ </w:t>
      </w:r>
    </w:p>
    <w:p w:rsidR="006F12F2" w:rsidRPr="009219E6" w:rsidRDefault="009219E6" w:rsidP="009219E6">
      <w:pPr>
        <w:pStyle w:val="Nagwek2"/>
        <w:widowControl/>
        <w:spacing w:line="360" w:lineRule="auto"/>
        <w:rPr>
          <w:szCs w:val="24"/>
        </w:rPr>
      </w:pPr>
      <w:r w:rsidRPr="00205D5A"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-115239</wp:posOffset>
                </wp:positionH>
                <wp:positionV relativeFrom="paragraph">
                  <wp:posOffset>193868</wp:posOffset>
                </wp:positionV>
                <wp:extent cx="2037522" cy="1013792"/>
                <wp:effectExtent l="0" t="0" r="20320" b="1524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37522" cy="1013792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12F2" w:rsidRDefault="006F12F2" w:rsidP="006F12F2"/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12F2" w:rsidRDefault="006F12F2" w:rsidP="006F12F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9.05pt;margin-top:15.25pt;width:160.45pt;height:79.8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" filled="f" strokeweight=".25pt">
                <v:textbox inset="1pt,1pt,1pt,1pt">
                  <w:txbxContent>
                    <w:p w:rsidR="006F12F2" w:rsidRDefault="006F12F2" w:rsidP="006F12F2"/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12F2" w:rsidRDefault="006F12F2" w:rsidP="006F12F2"/>
                  </w:txbxContent>
                </v:textbox>
              </v:roundrect>
            </w:pict>
          </mc:Fallback>
        </mc:AlternateContent>
      </w:r>
      <w:r w:rsidR="006F12F2" w:rsidRPr="00205D5A">
        <w:rPr>
          <w:szCs w:val="24"/>
        </w:rPr>
        <w:t xml:space="preserve">WZÓR FORMULARZA OFERTY  </w: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A04FD7" w:rsidRPr="00A04FD7" w:rsidRDefault="00A04FD7" w:rsidP="006F12F2">
      <w:pPr>
        <w:ind w:firstLine="3969"/>
        <w:rPr>
          <w:b/>
        </w:rPr>
      </w:pPr>
      <w:r w:rsidRPr="00A04FD7">
        <w:rPr>
          <w:b/>
        </w:rPr>
        <w:t>Politechnika Rzeszowska</w:t>
      </w:r>
    </w:p>
    <w:p w:rsidR="006F12F2" w:rsidRPr="00205D5A" w:rsidRDefault="00A04FD7" w:rsidP="006F12F2">
      <w:pPr>
        <w:ind w:firstLine="3969"/>
        <w:rPr>
          <w:b/>
        </w:rPr>
      </w:pPr>
      <w:r w:rsidRPr="00A04FD7">
        <w:rPr>
          <w:b/>
        </w:rPr>
        <w:t>Dział Logistyki i Zamówień Publicznych</w:t>
      </w:r>
    </w:p>
    <w:p w:rsidR="006F12F2" w:rsidRPr="00205D5A" w:rsidRDefault="00A04FD7" w:rsidP="006F12F2">
      <w:pPr>
        <w:ind w:left="3969"/>
        <w:rPr>
          <w:b/>
        </w:rPr>
      </w:pPr>
      <w:r w:rsidRPr="00A04FD7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A04FD7">
        <w:rPr>
          <w:b/>
        </w:rPr>
        <w:t>12</w:t>
      </w:r>
    </w:p>
    <w:p w:rsidR="006F12F2" w:rsidRPr="009219E6" w:rsidRDefault="00A04FD7" w:rsidP="009219E6">
      <w:pPr>
        <w:ind w:firstLine="3969"/>
        <w:rPr>
          <w:b/>
        </w:rPr>
      </w:pPr>
      <w:r w:rsidRPr="00A04FD7">
        <w:rPr>
          <w:b/>
        </w:rPr>
        <w:t>35-959</w:t>
      </w:r>
      <w:r w:rsidR="006F12F2" w:rsidRPr="00205D5A">
        <w:rPr>
          <w:b/>
        </w:rPr>
        <w:t xml:space="preserve"> </w:t>
      </w:r>
      <w:r w:rsidRPr="00A04FD7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A04FD7" w:rsidRPr="00A04FD7">
        <w:rPr>
          <w:b/>
        </w:rPr>
        <w:t>przetarg nieograniczony</w:t>
      </w:r>
      <w:r w:rsidRPr="00205D5A">
        <w:t>” na:</w:t>
      </w:r>
    </w:p>
    <w:p w:rsidR="006F12F2" w:rsidRPr="00205D5A" w:rsidRDefault="006F12F2" w:rsidP="009219E6">
      <w:pPr>
        <w:spacing w:line="360" w:lineRule="auto"/>
        <w:jc w:val="both"/>
      </w:pPr>
      <w:r w:rsidRPr="00205D5A">
        <w:t>„</w:t>
      </w:r>
      <w:r w:rsidR="00A04FD7" w:rsidRPr="00A04FD7">
        <w:rPr>
          <w:b/>
        </w:rPr>
        <w:t>Dostawa, montaż i ustawienie mebli dla jednostek Politechniki Rzeszowskiej</w:t>
      </w:r>
      <w:r w:rsidRPr="00205D5A">
        <w:t>”.</w:t>
      </w:r>
    </w:p>
    <w:p w:rsidR="005A3802" w:rsidRPr="00205D5A" w:rsidRDefault="00DA130F" w:rsidP="009219E6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4395"/>
        <w:gridCol w:w="5103"/>
      </w:tblGrid>
      <w:tr w:rsidR="003553E5" w:rsidRPr="00205D5A" w:rsidTr="007F3AEC">
        <w:trPr>
          <w:jc w:val="center"/>
        </w:trPr>
        <w:tc>
          <w:tcPr>
            <w:tcW w:w="1129" w:type="dxa"/>
            <w:vAlign w:val="center"/>
          </w:tcPr>
          <w:p w:rsidR="003553E5" w:rsidRPr="007F3AEC" w:rsidRDefault="0096540C" w:rsidP="007F3AEC">
            <w:pPr>
              <w:pStyle w:val="Tekstpodstawowy"/>
              <w:jc w:val="center"/>
              <w:rPr>
                <w:b/>
              </w:rPr>
            </w:pPr>
            <w:r w:rsidRPr="007F3AEC">
              <w:rPr>
                <w:b/>
              </w:rPr>
              <w:t>L.p.</w:t>
            </w:r>
          </w:p>
        </w:tc>
        <w:tc>
          <w:tcPr>
            <w:tcW w:w="4395" w:type="dxa"/>
            <w:vAlign w:val="center"/>
          </w:tcPr>
          <w:p w:rsidR="003553E5" w:rsidRPr="00205D5A" w:rsidRDefault="0096540C" w:rsidP="007F3AEC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Nazwa</w:t>
            </w:r>
          </w:p>
        </w:tc>
        <w:tc>
          <w:tcPr>
            <w:tcW w:w="5103" w:type="dxa"/>
            <w:vAlign w:val="center"/>
          </w:tcPr>
          <w:p w:rsidR="003553E5" w:rsidRPr="00205D5A" w:rsidRDefault="003553E5" w:rsidP="007F3AEC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 xml:space="preserve">Parametry techniczne oferowanego przez Wykonawcę produktu w odniesieniu do parametrów zawartych w Szczegółowym opisie przedmiotu zamówienia/zał. nr 2 do SIWZ </w:t>
            </w:r>
            <w:r>
              <w:rPr>
                <w:b/>
                <w:color w:val="FF0000"/>
              </w:rPr>
              <w:t>(proszę podać opisy oferowanych mebli z uwzględnieniem parametrów – oferty bez opisu, lub tyko z zapisem w kolumnie „zgodnie z SIWZ”  będą podlegały odrzuceniu jako niezgodne z treścią SIWZ)</w:t>
            </w:r>
          </w:p>
        </w:tc>
      </w:tr>
      <w:tr w:rsidR="003553E5" w:rsidRPr="00205D5A" w:rsidTr="007F3AEC">
        <w:trPr>
          <w:jc w:val="center"/>
        </w:trPr>
        <w:tc>
          <w:tcPr>
            <w:tcW w:w="1129" w:type="dxa"/>
            <w:vAlign w:val="center"/>
          </w:tcPr>
          <w:p w:rsidR="003553E5" w:rsidRPr="00205D5A" w:rsidRDefault="003553E5" w:rsidP="00311C0D">
            <w:pPr>
              <w:pStyle w:val="Tekstpodstawowy"/>
              <w:jc w:val="right"/>
            </w:pPr>
            <w:r w:rsidRPr="00A04FD7">
              <w:t>1</w:t>
            </w:r>
          </w:p>
        </w:tc>
        <w:tc>
          <w:tcPr>
            <w:tcW w:w="4395" w:type="dxa"/>
            <w:vAlign w:val="center"/>
          </w:tcPr>
          <w:p w:rsidR="003553E5" w:rsidRPr="00205D5A" w:rsidRDefault="003553E5" w:rsidP="00311C0D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A04FD7">
              <w:t>Dostawa, montaż i ustawienie mebli - Dom Studencki Akapit.</w:t>
            </w:r>
            <w:r w:rsidRPr="00205D5A">
              <w:t xml:space="preserve"> </w:t>
            </w:r>
          </w:p>
          <w:p w:rsidR="003553E5" w:rsidRPr="00205D5A" w:rsidRDefault="003553E5" w:rsidP="00311C0D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  <w:tc>
          <w:tcPr>
            <w:tcW w:w="5103" w:type="dxa"/>
            <w:vAlign w:val="center"/>
          </w:tcPr>
          <w:p w:rsidR="003553E5" w:rsidRPr="00205D5A" w:rsidRDefault="003553E5" w:rsidP="00311C0D">
            <w:pPr>
              <w:pStyle w:val="Tekstpodstawowy"/>
              <w:rPr>
                <w:b/>
              </w:rPr>
            </w:pPr>
          </w:p>
        </w:tc>
      </w:tr>
      <w:tr w:rsidR="003553E5" w:rsidRPr="00205D5A" w:rsidTr="007F3AEC">
        <w:trPr>
          <w:jc w:val="center"/>
        </w:trPr>
        <w:tc>
          <w:tcPr>
            <w:tcW w:w="1129" w:type="dxa"/>
            <w:vAlign w:val="center"/>
          </w:tcPr>
          <w:p w:rsidR="003553E5" w:rsidRPr="00205D5A" w:rsidRDefault="003553E5" w:rsidP="00311C0D">
            <w:pPr>
              <w:pStyle w:val="Tekstpodstawowy"/>
              <w:jc w:val="right"/>
            </w:pPr>
            <w:r w:rsidRPr="00A04FD7">
              <w:lastRenderedPageBreak/>
              <w:t>2</w:t>
            </w:r>
          </w:p>
        </w:tc>
        <w:tc>
          <w:tcPr>
            <w:tcW w:w="4395" w:type="dxa"/>
            <w:vAlign w:val="center"/>
          </w:tcPr>
          <w:p w:rsidR="003553E5" w:rsidRPr="00205D5A" w:rsidRDefault="003553E5" w:rsidP="00311C0D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A04FD7">
              <w:t>Dostawa i montaż szafek dla Działu Logistyki i Zamówień Publicznych,</w:t>
            </w:r>
            <w:r w:rsidRPr="00205D5A">
              <w:t xml:space="preserve"> </w:t>
            </w:r>
          </w:p>
          <w:p w:rsidR="003553E5" w:rsidRPr="00205D5A" w:rsidRDefault="003553E5" w:rsidP="00311C0D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  <w:tc>
          <w:tcPr>
            <w:tcW w:w="5103" w:type="dxa"/>
            <w:vAlign w:val="center"/>
          </w:tcPr>
          <w:p w:rsidR="003553E5" w:rsidRPr="00205D5A" w:rsidRDefault="003553E5" w:rsidP="00311C0D">
            <w:pPr>
              <w:pStyle w:val="Tekstpodstawowy"/>
              <w:rPr>
                <w:b/>
              </w:rPr>
            </w:pPr>
          </w:p>
        </w:tc>
      </w:tr>
      <w:tr w:rsidR="003553E5" w:rsidRPr="00205D5A" w:rsidTr="007F3AEC">
        <w:trPr>
          <w:jc w:val="center"/>
        </w:trPr>
        <w:tc>
          <w:tcPr>
            <w:tcW w:w="1129" w:type="dxa"/>
            <w:vAlign w:val="center"/>
          </w:tcPr>
          <w:p w:rsidR="003553E5" w:rsidRPr="00205D5A" w:rsidRDefault="003553E5" w:rsidP="00311C0D">
            <w:pPr>
              <w:pStyle w:val="Tekstpodstawowy"/>
              <w:jc w:val="right"/>
            </w:pPr>
            <w:r w:rsidRPr="00A04FD7">
              <w:t>3</w:t>
            </w:r>
          </w:p>
        </w:tc>
        <w:tc>
          <w:tcPr>
            <w:tcW w:w="4395" w:type="dxa"/>
            <w:vAlign w:val="center"/>
          </w:tcPr>
          <w:p w:rsidR="003553E5" w:rsidRPr="00205D5A" w:rsidRDefault="003553E5" w:rsidP="00311C0D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A04FD7">
              <w:t>Dostawa krzeseł dla Katedry Technologii i Materiałoznawstwa Chemicznego</w:t>
            </w:r>
            <w:r w:rsidRPr="00205D5A">
              <w:t xml:space="preserve"> </w:t>
            </w:r>
          </w:p>
          <w:p w:rsidR="003553E5" w:rsidRPr="00205D5A" w:rsidRDefault="003553E5" w:rsidP="00311C0D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  <w:tc>
          <w:tcPr>
            <w:tcW w:w="5103" w:type="dxa"/>
            <w:vAlign w:val="center"/>
          </w:tcPr>
          <w:p w:rsidR="003553E5" w:rsidRPr="00205D5A" w:rsidRDefault="003553E5" w:rsidP="00311C0D">
            <w:pPr>
              <w:pStyle w:val="Tekstpodstawowy"/>
              <w:rPr>
                <w:b/>
              </w:rPr>
            </w:pPr>
          </w:p>
        </w:tc>
      </w:tr>
      <w:tr w:rsidR="003553E5" w:rsidRPr="00205D5A" w:rsidTr="007F3AEC">
        <w:trPr>
          <w:jc w:val="center"/>
        </w:trPr>
        <w:tc>
          <w:tcPr>
            <w:tcW w:w="1129" w:type="dxa"/>
            <w:vAlign w:val="center"/>
          </w:tcPr>
          <w:p w:rsidR="003553E5" w:rsidRPr="00205D5A" w:rsidRDefault="003553E5" w:rsidP="00311C0D">
            <w:pPr>
              <w:pStyle w:val="Tekstpodstawowy"/>
              <w:jc w:val="right"/>
            </w:pPr>
            <w:r w:rsidRPr="00A04FD7">
              <w:t>4</w:t>
            </w:r>
          </w:p>
        </w:tc>
        <w:tc>
          <w:tcPr>
            <w:tcW w:w="4395" w:type="dxa"/>
            <w:vAlign w:val="center"/>
          </w:tcPr>
          <w:p w:rsidR="003553E5" w:rsidRPr="00205D5A" w:rsidRDefault="003553E5" w:rsidP="00311C0D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A04FD7">
              <w:t>Dostawa krzeseł dla Katedry Inżynierii Chemicznej i Procesowej</w:t>
            </w:r>
            <w:r w:rsidRPr="00205D5A">
              <w:t xml:space="preserve"> </w:t>
            </w:r>
          </w:p>
          <w:p w:rsidR="003553E5" w:rsidRPr="00205D5A" w:rsidRDefault="003553E5" w:rsidP="00311C0D">
            <w:pPr>
              <w:spacing w:line="360" w:lineRule="auto"/>
              <w:jc w:val="both"/>
            </w:pPr>
            <w:r w:rsidRPr="00205D5A">
              <w:t xml:space="preserve">cena  (C) za wykonanie zadania wynosi kwotę netto ....................... zł </w:t>
            </w:r>
            <w:r w:rsidRPr="00205D5A">
              <w:lastRenderedPageBreak/>
              <w:t>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  <w:tc>
          <w:tcPr>
            <w:tcW w:w="5103" w:type="dxa"/>
            <w:vAlign w:val="center"/>
          </w:tcPr>
          <w:p w:rsidR="003553E5" w:rsidRPr="00205D5A" w:rsidRDefault="003553E5" w:rsidP="00311C0D">
            <w:pPr>
              <w:pStyle w:val="Tekstpodstawowy"/>
              <w:rPr>
                <w:b/>
              </w:rPr>
            </w:pPr>
          </w:p>
        </w:tc>
      </w:tr>
      <w:tr w:rsidR="003553E5" w:rsidRPr="00205D5A" w:rsidTr="007F3AEC">
        <w:trPr>
          <w:jc w:val="center"/>
        </w:trPr>
        <w:tc>
          <w:tcPr>
            <w:tcW w:w="1129" w:type="dxa"/>
            <w:vAlign w:val="center"/>
          </w:tcPr>
          <w:p w:rsidR="003553E5" w:rsidRPr="00205D5A" w:rsidRDefault="003553E5" w:rsidP="00311C0D">
            <w:pPr>
              <w:pStyle w:val="Tekstpodstawowy"/>
              <w:jc w:val="right"/>
            </w:pPr>
            <w:r w:rsidRPr="00A04FD7">
              <w:t>5</w:t>
            </w:r>
          </w:p>
        </w:tc>
        <w:tc>
          <w:tcPr>
            <w:tcW w:w="4395" w:type="dxa"/>
            <w:vAlign w:val="center"/>
          </w:tcPr>
          <w:p w:rsidR="003553E5" w:rsidRPr="00205D5A" w:rsidRDefault="003553E5" w:rsidP="00311C0D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="00025139" w:rsidRPr="00025139">
              <w:t>Dostawa, montaż i ustawienie mebli dla Wydziału Matematyki i Fizyki Stosowanej</w:t>
            </w:r>
            <w:bookmarkStart w:id="0" w:name="_GoBack"/>
            <w:bookmarkEnd w:id="0"/>
          </w:p>
          <w:p w:rsidR="003553E5" w:rsidRPr="00205D5A" w:rsidRDefault="003553E5" w:rsidP="00311C0D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  <w:tc>
          <w:tcPr>
            <w:tcW w:w="5103" w:type="dxa"/>
            <w:vAlign w:val="center"/>
          </w:tcPr>
          <w:p w:rsidR="003553E5" w:rsidRPr="00205D5A" w:rsidRDefault="003553E5" w:rsidP="00311C0D">
            <w:pPr>
              <w:pStyle w:val="Tekstpodstawowy"/>
              <w:rPr>
                <w:b/>
              </w:rPr>
            </w:pPr>
          </w:p>
        </w:tc>
      </w:tr>
      <w:tr w:rsidR="003553E5" w:rsidRPr="00205D5A" w:rsidTr="007F3AEC">
        <w:trPr>
          <w:jc w:val="center"/>
        </w:trPr>
        <w:tc>
          <w:tcPr>
            <w:tcW w:w="1129" w:type="dxa"/>
            <w:vAlign w:val="center"/>
          </w:tcPr>
          <w:p w:rsidR="003553E5" w:rsidRPr="00205D5A" w:rsidRDefault="003553E5" w:rsidP="00311C0D">
            <w:pPr>
              <w:pStyle w:val="Tekstpodstawowy"/>
              <w:jc w:val="right"/>
            </w:pPr>
            <w:r w:rsidRPr="00A04FD7">
              <w:t>6</w:t>
            </w:r>
          </w:p>
        </w:tc>
        <w:tc>
          <w:tcPr>
            <w:tcW w:w="4395" w:type="dxa"/>
            <w:vAlign w:val="center"/>
          </w:tcPr>
          <w:p w:rsidR="003553E5" w:rsidRPr="00205D5A" w:rsidRDefault="003553E5" w:rsidP="00311C0D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A04FD7">
              <w:t>Dostawa, montaż i ustawienie mebli- Dom Studencki Promień</w:t>
            </w:r>
            <w:r w:rsidRPr="00205D5A">
              <w:t xml:space="preserve"> </w:t>
            </w:r>
          </w:p>
          <w:p w:rsidR="003553E5" w:rsidRPr="00205D5A" w:rsidRDefault="003553E5" w:rsidP="00311C0D">
            <w:pPr>
              <w:spacing w:line="360" w:lineRule="auto"/>
              <w:jc w:val="both"/>
            </w:pPr>
            <w:r w:rsidRPr="00205D5A">
              <w:t xml:space="preserve"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</w:t>
            </w:r>
            <w:r w:rsidRPr="00205D5A">
              <w:lastRenderedPageBreak/>
              <w:t>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  <w:tc>
          <w:tcPr>
            <w:tcW w:w="5103" w:type="dxa"/>
            <w:vAlign w:val="center"/>
          </w:tcPr>
          <w:p w:rsidR="003553E5" w:rsidRPr="00205D5A" w:rsidRDefault="003553E5" w:rsidP="00311C0D">
            <w:pPr>
              <w:pStyle w:val="Tekstpodstawowy"/>
              <w:rPr>
                <w:b/>
              </w:rPr>
            </w:pPr>
          </w:p>
        </w:tc>
      </w:tr>
      <w:tr w:rsidR="003553E5" w:rsidRPr="00205D5A" w:rsidTr="007F3AEC">
        <w:trPr>
          <w:jc w:val="center"/>
        </w:trPr>
        <w:tc>
          <w:tcPr>
            <w:tcW w:w="1129" w:type="dxa"/>
            <w:vAlign w:val="center"/>
          </w:tcPr>
          <w:p w:rsidR="003553E5" w:rsidRPr="00205D5A" w:rsidRDefault="003553E5" w:rsidP="00311C0D">
            <w:pPr>
              <w:pStyle w:val="Tekstpodstawowy"/>
              <w:jc w:val="right"/>
            </w:pPr>
            <w:r w:rsidRPr="00A04FD7">
              <w:t>7</w:t>
            </w:r>
          </w:p>
        </w:tc>
        <w:tc>
          <w:tcPr>
            <w:tcW w:w="4395" w:type="dxa"/>
            <w:vAlign w:val="center"/>
          </w:tcPr>
          <w:p w:rsidR="003553E5" w:rsidRPr="00205D5A" w:rsidRDefault="003553E5" w:rsidP="00311C0D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A04FD7">
              <w:t>Wymiana blatów kuchennych</w:t>
            </w:r>
            <w:r w:rsidRPr="00205D5A">
              <w:t xml:space="preserve"> </w:t>
            </w:r>
          </w:p>
          <w:p w:rsidR="003553E5" w:rsidRPr="00205D5A" w:rsidRDefault="003553E5" w:rsidP="00311C0D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  <w:tc>
          <w:tcPr>
            <w:tcW w:w="5103" w:type="dxa"/>
            <w:vAlign w:val="center"/>
          </w:tcPr>
          <w:p w:rsidR="003553E5" w:rsidRPr="00205D5A" w:rsidRDefault="003553E5" w:rsidP="00311C0D">
            <w:pPr>
              <w:pStyle w:val="Tekstpodstawowy"/>
              <w:rPr>
                <w:b/>
              </w:rPr>
            </w:pPr>
          </w:p>
        </w:tc>
      </w:tr>
    </w:tbl>
    <w:p w:rsidR="00AE795A" w:rsidRDefault="00AE795A" w:rsidP="00AE79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</w:rPr>
      </w:pPr>
      <w:r>
        <w:rPr>
          <w:b/>
          <w:sz w:val="28"/>
          <w:highlight w:val="yellow"/>
        </w:rPr>
        <w:t>II. KRYTERIUM GWARANCJA:</w:t>
      </w:r>
    </w:p>
    <w:p w:rsidR="00AE795A" w:rsidRDefault="00AE795A" w:rsidP="00AE795A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Zad 1:</w:t>
      </w:r>
    </w:p>
    <w:p w:rsidR="00AE795A" w:rsidRDefault="00AE795A" w:rsidP="00AE795A">
      <w:pPr>
        <w:jc w:val="both"/>
        <w:rPr>
          <w:b/>
        </w:rPr>
      </w:pPr>
      <w:r>
        <w:rPr>
          <w:b/>
        </w:rPr>
        <w:t xml:space="preserve">Okres gwarancji na: </w:t>
      </w:r>
    </w:p>
    <w:p w:rsidR="00AE795A" w:rsidRDefault="00AE795A" w:rsidP="00AE79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24 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36 miesięcy</w:t>
      </w:r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>48 miesięcy</w:t>
      </w:r>
      <w:r>
        <w:t xml:space="preserve"> </w:t>
      </w:r>
    </w:p>
    <w:p w:rsidR="00AE795A" w:rsidRDefault="00AE795A" w:rsidP="00AE79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AE795A" w:rsidRDefault="00AE795A" w:rsidP="00AE79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</w:rPr>
      </w:pPr>
    </w:p>
    <w:p w:rsidR="00AE795A" w:rsidRDefault="00AE795A" w:rsidP="00AE795A">
      <w:pPr>
        <w:jc w:val="both"/>
        <w:rPr>
          <w:b/>
          <w:sz w:val="26"/>
          <w:szCs w:val="26"/>
        </w:rPr>
      </w:pPr>
    </w:p>
    <w:p w:rsidR="00AE795A" w:rsidRDefault="00AE795A" w:rsidP="00AE795A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Zad 2:</w:t>
      </w:r>
    </w:p>
    <w:p w:rsidR="00AE795A" w:rsidRDefault="00AE795A" w:rsidP="00AE79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 xml:space="preserve">Okres gwarancji na: </w:t>
      </w:r>
    </w:p>
    <w:p w:rsidR="00AE795A" w:rsidRDefault="00AE795A" w:rsidP="00AE79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24 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36 miesięcy</w:t>
      </w:r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>48 miesięcy</w:t>
      </w:r>
      <w:r>
        <w:t xml:space="preserve"> </w:t>
      </w:r>
    </w:p>
    <w:p w:rsidR="00AE795A" w:rsidRDefault="00AE795A" w:rsidP="00AE79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AE795A" w:rsidRPr="008F3809" w:rsidRDefault="00AE795A" w:rsidP="00AE795A">
      <w:pPr>
        <w:jc w:val="both"/>
        <w:rPr>
          <w:b/>
          <w:sz w:val="16"/>
          <w:szCs w:val="16"/>
        </w:rPr>
      </w:pPr>
    </w:p>
    <w:p w:rsidR="00AE795A" w:rsidRDefault="00AE795A" w:rsidP="00AE795A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Zad 3:</w:t>
      </w:r>
    </w:p>
    <w:p w:rsidR="00AE795A" w:rsidRDefault="00AE795A" w:rsidP="00AE795A">
      <w:pPr>
        <w:jc w:val="both"/>
        <w:rPr>
          <w:b/>
        </w:rPr>
      </w:pPr>
      <w:r>
        <w:rPr>
          <w:b/>
        </w:rPr>
        <w:t xml:space="preserve">Okres gwarancji na: </w:t>
      </w:r>
    </w:p>
    <w:p w:rsidR="00AE795A" w:rsidRDefault="00AE795A" w:rsidP="00AE79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lastRenderedPageBreak/>
        <w:t xml:space="preserve">□ </w:t>
      </w:r>
      <w:r>
        <w:rPr>
          <w:b/>
        </w:rPr>
        <w:t xml:space="preserve">24 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36 miesięcy</w:t>
      </w:r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>48 miesięcy</w:t>
      </w:r>
      <w:r>
        <w:t xml:space="preserve"> </w:t>
      </w:r>
    </w:p>
    <w:p w:rsidR="00AE795A" w:rsidRDefault="00AE795A" w:rsidP="00AE79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AE795A" w:rsidRDefault="00AE795A" w:rsidP="00AE795A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Zad 4:</w:t>
      </w:r>
    </w:p>
    <w:p w:rsidR="00AE795A" w:rsidRPr="007072BF" w:rsidRDefault="00AE795A" w:rsidP="00AE795A">
      <w:pPr>
        <w:jc w:val="both"/>
        <w:rPr>
          <w:b/>
        </w:rPr>
      </w:pPr>
      <w:r>
        <w:rPr>
          <w:b/>
        </w:rPr>
        <w:t xml:space="preserve">Okres gwarancji na: </w:t>
      </w:r>
    </w:p>
    <w:p w:rsidR="00AE795A" w:rsidRDefault="00AE795A" w:rsidP="00AE79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24 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36 miesięcy</w:t>
      </w:r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>48 miesięcy</w:t>
      </w:r>
      <w:r>
        <w:t xml:space="preserve"> </w:t>
      </w:r>
    </w:p>
    <w:p w:rsidR="00AE795A" w:rsidRDefault="00AE795A" w:rsidP="00AE79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AE795A" w:rsidRDefault="00AE795A" w:rsidP="00AE795A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Zad 5:</w:t>
      </w:r>
    </w:p>
    <w:p w:rsidR="00AE795A" w:rsidRDefault="00AE795A" w:rsidP="00AE795A">
      <w:pPr>
        <w:jc w:val="both"/>
        <w:rPr>
          <w:b/>
        </w:rPr>
      </w:pPr>
      <w:r>
        <w:rPr>
          <w:b/>
        </w:rPr>
        <w:t xml:space="preserve">Okres gwarancji na: </w:t>
      </w:r>
    </w:p>
    <w:p w:rsidR="00AE795A" w:rsidRDefault="00AE795A" w:rsidP="00AE79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24 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36 miesięcy</w:t>
      </w:r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>48 miesięcy</w:t>
      </w:r>
      <w:r>
        <w:t xml:space="preserve"> </w:t>
      </w:r>
    </w:p>
    <w:p w:rsidR="00AE795A" w:rsidRDefault="00AE795A" w:rsidP="00AE79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AE795A" w:rsidRDefault="00AE795A" w:rsidP="00AE79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AE795A" w:rsidRDefault="00AE795A" w:rsidP="00AE79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AE795A" w:rsidRDefault="00AE795A" w:rsidP="00AE795A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Zad 6:</w:t>
      </w:r>
    </w:p>
    <w:p w:rsidR="00AE795A" w:rsidRDefault="00AE795A" w:rsidP="00AE795A">
      <w:pPr>
        <w:jc w:val="both"/>
        <w:rPr>
          <w:b/>
        </w:rPr>
      </w:pPr>
      <w:r>
        <w:rPr>
          <w:b/>
        </w:rPr>
        <w:t xml:space="preserve">Okres gwarancji na: </w:t>
      </w:r>
    </w:p>
    <w:p w:rsidR="00AE795A" w:rsidRDefault="00AE795A" w:rsidP="00AE79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24 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36 miesięcy</w:t>
      </w:r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>48 miesięcy</w:t>
      </w:r>
      <w:r>
        <w:t xml:space="preserve"> </w:t>
      </w:r>
    </w:p>
    <w:p w:rsidR="00AE795A" w:rsidRPr="007072BF" w:rsidRDefault="00AE795A" w:rsidP="00AE79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AE795A" w:rsidRPr="007072BF" w:rsidRDefault="00AE795A" w:rsidP="00AE79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AE795A" w:rsidRDefault="00AE795A" w:rsidP="00AE795A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Zad 7:</w:t>
      </w:r>
    </w:p>
    <w:p w:rsidR="00AE795A" w:rsidRDefault="00AE795A" w:rsidP="00AE795A">
      <w:pPr>
        <w:jc w:val="both"/>
        <w:rPr>
          <w:b/>
        </w:rPr>
      </w:pPr>
      <w:r>
        <w:rPr>
          <w:b/>
        </w:rPr>
        <w:t xml:space="preserve">Okres gwarancji na: </w:t>
      </w:r>
    </w:p>
    <w:p w:rsidR="00AE795A" w:rsidRDefault="00AE795A" w:rsidP="00AE79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 w:rsidR="000D7A8E">
        <w:rPr>
          <w:b/>
        </w:rPr>
        <w:t xml:space="preserve">24 miesięcy      </w:t>
      </w:r>
      <w:r>
        <w:rPr>
          <w:b/>
          <w:sz w:val="96"/>
        </w:rPr>
        <w:t xml:space="preserve">□ </w:t>
      </w:r>
      <w:r w:rsidR="000D7A8E">
        <w:rPr>
          <w:b/>
        </w:rPr>
        <w:t xml:space="preserve">36 miesięcy </w:t>
      </w:r>
      <w:r>
        <w:rPr>
          <w:b/>
          <w:sz w:val="96"/>
        </w:rPr>
        <w:t xml:space="preserve">□ </w:t>
      </w:r>
      <w:r>
        <w:rPr>
          <w:b/>
        </w:rPr>
        <w:t>48 miesięcy</w:t>
      </w:r>
      <w:r>
        <w:t xml:space="preserve"> </w:t>
      </w:r>
      <w:r w:rsidR="000D7A8E">
        <w:t xml:space="preserve">     </w:t>
      </w:r>
      <w:r w:rsidR="000D7A8E">
        <w:rPr>
          <w:b/>
          <w:sz w:val="96"/>
        </w:rPr>
        <w:t xml:space="preserve">□ </w:t>
      </w:r>
      <w:r w:rsidR="000D7A8E">
        <w:rPr>
          <w:b/>
        </w:rPr>
        <w:t>60 miesięcy</w:t>
      </w:r>
    </w:p>
    <w:p w:rsidR="00AE795A" w:rsidRPr="007072BF" w:rsidRDefault="00AE795A" w:rsidP="00AE79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AE795A" w:rsidRDefault="00AE795A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AE795A" w:rsidRDefault="00AE795A" w:rsidP="00AE79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highlight w:val="yellow"/>
          <w:u w:val="single"/>
        </w:rPr>
      </w:pPr>
      <w:r>
        <w:rPr>
          <w:b/>
          <w:sz w:val="28"/>
          <w:highlight w:val="yellow"/>
          <w:u w:val="single"/>
        </w:rPr>
        <w:t xml:space="preserve">III. KRYTERIUM TERMIN WYKONANIA </w:t>
      </w:r>
    </w:p>
    <w:p w:rsidR="00AE795A" w:rsidRDefault="00AE795A" w:rsidP="00AE795A">
      <w:pPr>
        <w:ind w:hanging="284"/>
        <w:jc w:val="both"/>
        <w:rPr>
          <w:sz w:val="16"/>
          <w:szCs w:val="16"/>
        </w:rPr>
      </w:pPr>
    </w:p>
    <w:p w:rsidR="00AE795A" w:rsidRDefault="00AE795A" w:rsidP="00AE79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Zad 1 </w:t>
      </w:r>
    </w:p>
    <w:p w:rsidR="00AE795A" w:rsidRDefault="00AE795A" w:rsidP="00AE79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  <w:highlight w:val="yellow"/>
          <w:u w:val="single"/>
        </w:rPr>
      </w:pPr>
    </w:p>
    <w:p w:rsidR="00AE795A" w:rsidRDefault="00AE795A" w:rsidP="00AE79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sz w:val="96"/>
        </w:rPr>
        <w:t xml:space="preserve">□ </w:t>
      </w:r>
      <w:r>
        <w:rPr>
          <w:b/>
        </w:rPr>
        <w:t xml:space="preserve">do  30 dni  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 xml:space="preserve">do  25 dni               </w:t>
      </w:r>
      <w:r>
        <w:rPr>
          <w:b/>
          <w:sz w:val="96"/>
        </w:rPr>
        <w:t xml:space="preserve">□ </w:t>
      </w:r>
      <w:r>
        <w:rPr>
          <w:b/>
        </w:rPr>
        <w:t xml:space="preserve">do  </w:t>
      </w:r>
      <w:r w:rsidR="00FE60A3">
        <w:rPr>
          <w:b/>
        </w:rPr>
        <w:t>20</w:t>
      </w:r>
      <w:r>
        <w:rPr>
          <w:b/>
        </w:rPr>
        <w:t xml:space="preserve"> dni               </w:t>
      </w:r>
    </w:p>
    <w:p w:rsidR="00AE795A" w:rsidRDefault="00AE795A" w:rsidP="00AE79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AE795A" w:rsidRPr="00A92B36" w:rsidRDefault="00AE795A" w:rsidP="00AE79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</w:rPr>
      </w:pPr>
    </w:p>
    <w:p w:rsidR="007F3AEC" w:rsidRDefault="007F3AEC" w:rsidP="00AE79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</w:p>
    <w:p w:rsidR="00AE795A" w:rsidRPr="0089796F" w:rsidRDefault="00AE795A" w:rsidP="00AE79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28"/>
          <w:szCs w:val="28"/>
        </w:rPr>
      </w:pPr>
      <w:r w:rsidRPr="0089796F">
        <w:rPr>
          <w:b/>
          <w:sz w:val="28"/>
          <w:szCs w:val="28"/>
        </w:rPr>
        <w:t xml:space="preserve">Zad 2 </w:t>
      </w:r>
    </w:p>
    <w:p w:rsidR="00FE60A3" w:rsidRDefault="00FE60A3" w:rsidP="00FE60A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sz w:val="96"/>
        </w:rPr>
        <w:lastRenderedPageBreak/>
        <w:t xml:space="preserve">□ </w:t>
      </w:r>
      <w:r>
        <w:rPr>
          <w:b/>
        </w:rPr>
        <w:t xml:space="preserve">do  7 dni  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 xml:space="preserve">do  6 dni               </w:t>
      </w:r>
      <w:r>
        <w:rPr>
          <w:b/>
          <w:sz w:val="96"/>
        </w:rPr>
        <w:t xml:space="preserve">□ </w:t>
      </w:r>
      <w:r>
        <w:rPr>
          <w:b/>
        </w:rPr>
        <w:t xml:space="preserve">do  5 dni               </w:t>
      </w:r>
    </w:p>
    <w:p w:rsidR="00AE795A" w:rsidRDefault="00AE795A" w:rsidP="00AE79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AE795A" w:rsidRPr="00A92B36" w:rsidRDefault="00AE795A" w:rsidP="00AE79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  <w:u w:val="single"/>
        </w:rPr>
      </w:pPr>
    </w:p>
    <w:p w:rsidR="00AE795A" w:rsidRDefault="00AE795A" w:rsidP="00AE79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u w:val="single"/>
        </w:rPr>
      </w:pPr>
    </w:p>
    <w:p w:rsidR="0089796F" w:rsidRDefault="0089796F" w:rsidP="00AE79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u w:val="single"/>
        </w:rPr>
      </w:pPr>
    </w:p>
    <w:p w:rsidR="00AE795A" w:rsidRDefault="00AE795A" w:rsidP="00AE79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Zad 3 </w:t>
      </w:r>
    </w:p>
    <w:p w:rsidR="00AE795A" w:rsidRDefault="00AE795A" w:rsidP="00AE79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  <w:highlight w:val="yellow"/>
          <w:u w:val="single"/>
        </w:rPr>
      </w:pPr>
    </w:p>
    <w:p w:rsidR="00FE60A3" w:rsidRDefault="00FE60A3" w:rsidP="00FE60A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sz w:val="96"/>
        </w:rPr>
        <w:t xml:space="preserve">□ </w:t>
      </w:r>
      <w:r>
        <w:rPr>
          <w:b/>
        </w:rPr>
        <w:t xml:space="preserve">do  7 dni  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 xml:space="preserve">do  6 dni               </w:t>
      </w:r>
      <w:r>
        <w:rPr>
          <w:b/>
          <w:sz w:val="96"/>
        </w:rPr>
        <w:t xml:space="preserve">□ </w:t>
      </w:r>
      <w:r>
        <w:rPr>
          <w:b/>
        </w:rPr>
        <w:t xml:space="preserve">do  5 dni               </w:t>
      </w:r>
    </w:p>
    <w:p w:rsidR="00FE60A3" w:rsidRDefault="00FE60A3" w:rsidP="00FE60A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AE795A" w:rsidRDefault="00AE795A" w:rsidP="00AE79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</w:p>
    <w:p w:rsidR="00AE795A" w:rsidRDefault="00AE795A" w:rsidP="00AE79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Zad 4 </w:t>
      </w:r>
    </w:p>
    <w:p w:rsidR="00AE795A" w:rsidRDefault="00AE795A" w:rsidP="00AE79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  <w:highlight w:val="yellow"/>
          <w:u w:val="single"/>
        </w:rPr>
      </w:pPr>
    </w:p>
    <w:p w:rsidR="00FE60A3" w:rsidRDefault="00FE60A3" w:rsidP="00FE60A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sz w:val="96"/>
        </w:rPr>
        <w:t xml:space="preserve">□ </w:t>
      </w:r>
      <w:r>
        <w:rPr>
          <w:b/>
        </w:rPr>
        <w:t xml:space="preserve">do  14 dni  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 xml:space="preserve">do  10 dni               </w:t>
      </w:r>
      <w:r>
        <w:rPr>
          <w:b/>
          <w:sz w:val="96"/>
        </w:rPr>
        <w:t xml:space="preserve">□ </w:t>
      </w:r>
      <w:r>
        <w:rPr>
          <w:b/>
        </w:rPr>
        <w:t xml:space="preserve">do  7 dni               </w:t>
      </w:r>
    </w:p>
    <w:p w:rsidR="00FE60A3" w:rsidRDefault="00FE60A3" w:rsidP="00FE60A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AE795A" w:rsidRDefault="00AE795A" w:rsidP="00AE79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AE795A" w:rsidRPr="00F048DB" w:rsidRDefault="00AE795A" w:rsidP="00AE79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u w:val="single"/>
        </w:rPr>
      </w:pPr>
      <w:r w:rsidRPr="00F048DB">
        <w:rPr>
          <w:b/>
          <w:sz w:val="28"/>
          <w:u w:val="single"/>
        </w:rPr>
        <w:t xml:space="preserve">Zad 5 </w:t>
      </w:r>
    </w:p>
    <w:p w:rsidR="00AE795A" w:rsidRPr="00F048DB" w:rsidRDefault="00AE795A" w:rsidP="00AE79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  <w:u w:val="single"/>
        </w:rPr>
      </w:pPr>
    </w:p>
    <w:p w:rsidR="003B6EFE" w:rsidRDefault="003B6EFE" w:rsidP="003B6EF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sz w:val="96"/>
        </w:rPr>
        <w:t xml:space="preserve">□ </w:t>
      </w:r>
      <w:r>
        <w:rPr>
          <w:b/>
        </w:rPr>
        <w:t xml:space="preserve">do  2 miesięcy 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 xml:space="preserve">do  1 miesiąca </w:t>
      </w:r>
    </w:p>
    <w:p w:rsidR="003B6EFE" w:rsidRDefault="003B6EFE" w:rsidP="003B6EF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AE795A" w:rsidRPr="00F048DB" w:rsidRDefault="00AE795A" w:rsidP="00AE79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AE795A" w:rsidRPr="00F048DB" w:rsidRDefault="00AE795A" w:rsidP="00AE79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u w:val="single"/>
        </w:rPr>
      </w:pPr>
      <w:r w:rsidRPr="00F048DB">
        <w:rPr>
          <w:b/>
          <w:sz w:val="28"/>
          <w:u w:val="single"/>
        </w:rPr>
        <w:t xml:space="preserve">Zad 6 </w:t>
      </w:r>
    </w:p>
    <w:p w:rsidR="00AE795A" w:rsidRPr="00F048DB" w:rsidRDefault="00AE795A" w:rsidP="00AE79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  <w:u w:val="single"/>
        </w:rPr>
      </w:pPr>
    </w:p>
    <w:p w:rsidR="00AE795A" w:rsidRPr="00F048DB" w:rsidRDefault="00AE795A" w:rsidP="00AE795A">
      <w:pPr>
        <w:pStyle w:val="Tekstpodstawowywcity"/>
        <w:ind w:left="0" w:firstLine="0"/>
        <w:rPr>
          <w:b/>
          <w:sz w:val="96"/>
        </w:rPr>
      </w:pPr>
      <w:r w:rsidRPr="00F048DB">
        <w:rPr>
          <w:sz w:val="96"/>
        </w:rPr>
        <w:t xml:space="preserve">□ </w:t>
      </w:r>
      <w:r w:rsidRPr="00F048DB">
        <w:rPr>
          <w:b/>
        </w:rPr>
        <w:t xml:space="preserve">do  </w:t>
      </w:r>
      <w:r w:rsidR="006D1F7D">
        <w:rPr>
          <w:b/>
        </w:rPr>
        <w:t>14</w:t>
      </w:r>
      <w:r w:rsidRPr="00F048DB">
        <w:rPr>
          <w:b/>
        </w:rPr>
        <w:t xml:space="preserve"> dni             </w:t>
      </w:r>
      <w:r w:rsidRPr="00F048DB">
        <w:rPr>
          <w:b/>
        </w:rPr>
        <w:tab/>
      </w:r>
      <w:r w:rsidRPr="00F048DB">
        <w:rPr>
          <w:b/>
          <w:sz w:val="96"/>
        </w:rPr>
        <w:t xml:space="preserve">□ </w:t>
      </w:r>
      <w:r w:rsidRPr="00F048DB">
        <w:rPr>
          <w:b/>
        </w:rPr>
        <w:t xml:space="preserve">do </w:t>
      </w:r>
      <w:r w:rsidR="006D1F7D">
        <w:rPr>
          <w:b/>
        </w:rPr>
        <w:t>10</w:t>
      </w:r>
      <w:r w:rsidRPr="00F048DB">
        <w:rPr>
          <w:b/>
        </w:rPr>
        <w:t xml:space="preserve"> dni                                    </w:t>
      </w:r>
    </w:p>
    <w:p w:rsidR="006D1F7D" w:rsidRPr="007F3AEC" w:rsidRDefault="00AE795A" w:rsidP="006D1F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F048DB">
        <w:rPr>
          <w:sz w:val="18"/>
        </w:rPr>
        <w:t>Proszę zaznaczyć znakiem X właściwe pole</w:t>
      </w:r>
    </w:p>
    <w:p w:rsidR="006D1F7D" w:rsidRDefault="006D1F7D" w:rsidP="006D1F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 xml:space="preserve">Zamawiający wymaga podania w poniższej wycenie szczegółowej (tabeli) marki/modelu/producenta oferowanego asortymentu. W przypadku produkcji własnej oferowanych mebli należy w miejscu marki/modelu/producenta niniejszego formularza wpisanie produkcja własna. </w:t>
      </w:r>
    </w:p>
    <w:p w:rsidR="007F3AEC" w:rsidRDefault="006D1F7D" w:rsidP="006D1F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</w:rPr>
      </w:pPr>
      <w:r>
        <w:rPr>
          <w:b/>
          <w:sz w:val="28"/>
        </w:rPr>
        <w:t>Należy wypełnić poniższą wycenę szczegółową.</w:t>
      </w:r>
    </w:p>
    <w:p w:rsidR="006D1F7D" w:rsidRPr="008F3809" w:rsidRDefault="006D1F7D" w:rsidP="006D1F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</w:rPr>
      </w:pPr>
      <w:r>
        <w:rPr>
          <w:b/>
          <w:sz w:val="28"/>
        </w:rPr>
        <w:t xml:space="preserve">Zad 1 </w:t>
      </w:r>
    </w:p>
    <w:tbl>
      <w:tblPr>
        <w:tblW w:w="1076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91"/>
        <w:gridCol w:w="2966"/>
        <w:gridCol w:w="616"/>
        <w:gridCol w:w="992"/>
        <w:gridCol w:w="1701"/>
        <w:gridCol w:w="1418"/>
        <w:gridCol w:w="1984"/>
      </w:tblGrid>
      <w:tr w:rsidR="006D1F7D" w:rsidTr="00A6280C">
        <w:trPr>
          <w:trHeight w:val="751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D1F7D" w:rsidRDefault="006D1F7D" w:rsidP="00A6280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Lp.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D1F7D" w:rsidRDefault="006D1F7D" w:rsidP="00A6280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D1F7D" w:rsidRDefault="006D1F7D" w:rsidP="00A6280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D1F7D" w:rsidRDefault="006D1F7D" w:rsidP="00A6280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D1F7D" w:rsidRDefault="006D1F7D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D1F7D" w:rsidRDefault="006D1F7D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D1F7D" w:rsidRDefault="006D1F7D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Nazwa producenta oraz nazwa modelu lub nr katalogowy oferowanego produktu nadany przez producenta.</w:t>
            </w:r>
          </w:p>
        </w:tc>
      </w:tr>
      <w:tr w:rsidR="006D1F7D" w:rsidTr="00A6280C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F7D" w:rsidRDefault="006D1F7D" w:rsidP="00A6280C">
            <w:pPr>
              <w:pStyle w:val="Akapitzlist"/>
              <w:widowControl w:val="0"/>
              <w:numPr>
                <w:ilvl w:val="0"/>
                <w:numId w:val="34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F7D" w:rsidRPr="00356157" w:rsidRDefault="00356157" w:rsidP="003E1367">
            <w:pPr>
              <w:widowControl w:val="0"/>
              <w:rPr>
                <w:bCs/>
                <w:color w:val="000000"/>
              </w:rPr>
            </w:pPr>
            <w:r w:rsidRPr="00356157">
              <w:rPr>
                <w:bCs/>
              </w:rPr>
              <w:t xml:space="preserve">stół 160x80x75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F7D" w:rsidRPr="00356157" w:rsidRDefault="00356157" w:rsidP="00A6280C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356157">
              <w:rPr>
                <w:bCs/>
                <w:color w:val="000000" w:themeColor="text1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F7D" w:rsidRPr="00356157" w:rsidRDefault="00356157" w:rsidP="00A6280C">
            <w:pPr>
              <w:widowControl w:val="0"/>
              <w:jc w:val="center"/>
              <w:rPr>
                <w:bCs/>
                <w:color w:val="000000"/>
              </w:rPr>
            </w:pPr>
            <w:r w:rsidRPr="00356157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F7D" w:rsidRDefault="006D1F7D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F7D" w:rsidRDefault="006D1F7D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F7D" w:rsidRDefault="006D1F7D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AD6F97" w:rsidTr="00A6280C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F97" w:rsidRDefault="00AD6F97" w:rsidP="00A6280C">
            <w:pPr>
              <w:pStyle w:val="Akapitzlist"/>
              <w:widowControl w:val="0"/>
              <w:numPr>
                <w:ilvl w:val="0"/>
                <w:numId w:val="34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F97" w:rsidRPr="00356157" w:rsidRDefault="00356157" w:rsidP="003E1367">
            <w:pPr>
              <w:widowControl w:val="0"/>
              <w:rPr>
                <w:bCs/>
              </w:rPr>
            </w:pPr>
            <w:r w:rsidRPr="00356157">
              <w:rPr>
                <w:bCs/>
              </w:rPr>
              <w:t xml:space="preserve">stół 100x60x75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F97" w:rsidRPr="00356157" w:rsidRDefault="00356157" w:rsidP="00A6280C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356157">
              <w:rPr>
                <w:bCs/>
                <w:color w:val="000000" w:themeColor="text1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F97" w:rsidRPr="00356157" w:rsidRDefault="00356157" w:rsidP="00A6280C">
            <w:pPr>
              <w:widowControl w:val="0"/>
              <w:jc w:val="center"/>
              <w:rPr>
                <w:bCs/>
                <w:color w:val="000000"/>
              </w:rPr>
            </w:pPr>
            <w:r w:rsidRPr="00356157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F97" w:rsidRDefault="00AD6F97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F97" w:rsidRDefault="00AD6F97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F97" w:rsidRDefault="00AD6F97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AD6F97" w:rsidTr="00A6280C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F97" w:rsidRDefault="00AD6F97" w:rsidP="00A6280C">
            <w:pPr>
              <w:pStyle w:val="Akapitzlist"/>
              <w:widowControl w:val="0"/>
              <w:numPr>
                <w:ilvl w:val="0"/>
                <w:numId w:val="34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F97" w:rsidRPr="00356157" w:rsidRDefault="00356157" w:rsidP="00AA76B8">
            <w:pPr>
              <w:widowControl w:val="0"/>
              <w:rPr>
                <w:bCs/>
              </w:rPr>
            </w:pPr>
            <w:r w:rsidRPr="00356157">
              <w:rPr>
                <w:bCs/>
              </w:rPr>
              <w:t xml:space="preserve">szafka 80x45x80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F97" w:rsidRPr="00356157" w:rsidRDefault="00356157" w:rsidP="00A6280C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356157">
              <w:rPr>
                <w:bCs/>
                <w:color w:val="000000" w:themeColor="text1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F97" w:rsidRPr="00356157" w:rsidRDefault="00356157" w:rsidP="00A6280C">
            <w:pPr>
              <w:widowControl w:val="0"/>
              <w:jc w:val="center"/>
              <w:rPr>
                <w:bCs/>
                <w:color w:val="000000"/>
              </w:rPr>
            </w:pPr>
            <w:r w:rsidRPr="00356157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F97" w:rsidRDefault="00AD6F97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F97" w:rsidRDefault="00AD6F97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F97" w:rsidRDefault="00AD6F97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AD6F97" w:rsidTr="00A6280C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F97" w:rsidRDefault="00AD6F97" w:rsidP="00A6280C">
            <w:pPr>
              <w:pStyle w:val="Akapitzlist"/>
              <w:widowControl w:val="0"/>
              <w:numPr>
                <w:ilvl w:val="0"/>
                <w:numId w:val="34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F97" w:rsidRPr="00356157" w:rsidRDefault="00356157" w:rsidP="00512792">
            <w:pPr>
              <w:widowControl w:val="0"/>
              <w:rPr>
                <w:bCs/>
              </w:rPr>
            </w:pPr>
            <w:r w:rsidRPr="00356157">
              <w:rPr>
                <w:bCs/>
              </w:rPr>
              <w:t xml:space="preserve">komoda 120x40x100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F97" w:rsidRPr="00356157" w:rsidRDefault="00356157" w:rsidP="00A6280C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356157">
              <w:rPr>
                <w:bCs/>
                <w:color w:val="000000" w:themeColor="text1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F97" w:rsidRPr="00356157" w:rsidRDefault="00356157" w:rsidP="00A6280C">
            <w:pPr>
              <w:widowControl w:val="0"/>
              <w:jc w:val="center"/>
              <w:rPr>
                <w:bCs/>
                <w:color w:val="000000"/>
              </w:rPr>
            </w:pPr>
            <w:r w:rsidRPr="00356157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F97" w:rsidRDefault="00AD6F97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F97" w:rsidRDefault="00AD6F97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F97" w:rsidRDefault="00AD6F97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AD6F97" w:rsidTr="00A6280C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F97" w:rsidRDefault="00AD6F97" w:rsidP="00A6280C">
            <w:pPr>
              <w:pStyle w:val="Akapitzlist"/>
              <w:widowControl w:val="0"/>
              <w:numPr>
                <w:ilvl w:val="0"/>
                <w:numId w:val="34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F97" w:rsidRPr="00356157" w:rsidRDefault="00356157" w:rsidP="00AA76B8">
            <w:pPr>
              <w:widowControl w:val="0"/>
              <w:rPr>
                <w:bCs/>
              </w:rPr>
            </w:pPr>
            <w:r w:rsidRPr="00356157">
              <w:rPr>
                <w:bCs/>
              </w:rPr>
              <w:t xml:space="preserve">aneks kuchenny 130x65x220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F97" w:rsidRPr="00356157" w:rsidRDefault="00356157" w:rsidP="00A6280C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356157">
              <w:rPr>
                <w:bCs/>
                <w:color w:val="000000" w:themeColor="text1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F97" w:rsidRPr="00356157" w:rsidRDefault="00356157" w:rsidP="00A6280C">
            <w:pPr>
              <w:widowControl w:val="0"/>
              <w:jc w:val="center"/>
              <w:rPr>
                <w:bCs/>
                <w:color w:val="000000"/>
              </w:rPr>
            </w:pPr>
            <w:r w:rsidRPr="00356157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F97" w:rsidRDefault="00AD6F97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F97" w:rsidRDefault="00AD6F97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F97" w:rsidRDefault="00AD6F97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AD6F97" w:rsidTr="00A6280C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F97" w:rsidRDefault="00AD6F97" w:rsidP="00A6280C">
            <w:pPr>
              <w:pStyle w:val="Akapitzlist"/>
              <w:widowControl w:val="0"/>
              <w:numPr>
                <w:ilvl w:val="0"/>
                <w:numId w:val="34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F97" w:rsidRPr="00356157" w:rsidRDefault="00356157" w:rsidP="00AA76B8">
            <w:pPr>
              <w:widowControl w:val="0"/>
              <w:rPr>
                <w:bCs/>
              </w:rPr>
            </w:pPr>
            <w:r w:rsidRPr="00356157">
              <w:rPr>
                <w:bCs/>
              </w:rPr>
              <w:t xml:space="preserve">szafa aktowa 80x40x220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F97" w:rsidRPr="00356157" w:rsidRDefault="00356157" w:rsidP="00A6280C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356157">
              <w:rPr>
                <w:bCs/>
                <w:color w:val="000000" w:themeColor="text1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F97" w:rsidRPr="00356157" w:rsidRDefault="00356157" w:rsidP="00A6280C">
            <w:pPr>
              <w:widowControl w:val="0"/>
              <w:jc w:val="center"/>
              <w:rPr>
                <w:bCs/>
                <w:color w:val="000000"/>
              </w:rPr>
            </w:pPr>
            <w:r w:rsidRPr="00356157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F97" w:rsidRDefault="00AD6F97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F97" w:rsidRDefault="00AD6F97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F97" w:rsidRDefault="00AD6F97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AD6F97" w:rsidTr="00A6280C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F97" w:rsidRDefault="00AD6F97" w:rsidP="00A6280C">
            <w:pPr>
              <w:pStyle w:val="Akapitzlist"/>
              <w:widowControl w:val="0"/>
              <w:numPr>
                <w:ilvl w:val="0"/>
                <w:numId w:val="34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F97" w:rsidRPr="00356157" w:rsidRDefault="00356157" w:rsidP="00AA76B8">
            <w:pPr>
              <w:widowControl w:val="0"/>
              <w:rPr>
                <w:bCs/>
              </w:rPr>
            </w:pPr>
            <w:r w:rsidRPr="00356157">
              <w:rPr>
                <w:bCs/>
              </w:rPr>
              <w:t xml:space="preserve">szafa aktowo-ubraniowa 80x40x220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F97" w:rsidRPr="00356157" w:rsidRDefault="00356157" w:rsidP="00A6280C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356157">
              <w:rPr>
                <w:bCs/>
                <w:color w:val="000000" w:themeColor="text1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F97" w:rsidRPr="00356157" w:rsidRDefault="00356157" w:rsidP="00A6280C">
            <w:pPr>
              <w:widowControl w:val="0"/>
              <w:jc w:val="center"/>
              <w:rPr>
                <w:bCs/>
                <w:color w:val="000000"/>
              </w:rPr>
            </w:pPr>
            <w:r w:rsidRPr="00356157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F97" w:rsidRDefault="00AD6F97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F97" w:rsidRDefault="00AD6F97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F97" w:rsidRDefault="00AD6F97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AD6F97" w:rsidTr="00A6280C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F97" w:rsidRDefault="00AD6F97" w:rsidP="00A6280C">
            <w:pPr>
              <w:pStyle w:val="Akapitzlist"/>
              <w:widowControl w:val="0"/>
              <w:numPr>
                <w:ilvl w:val="0"/>
                <w:numId w:val="34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F97" w:rsidRPr="00356157" w:rsidRDefault="00356157" w:rsidP="00356157">
            <w:pPr>
              <w:widowControl w:val="0"/>
              <w:rPr>
                <w:bCs/>
              </w:rPr>
            </w:pPr>
            <w:r w:rsidRPr="00356157">
              <w:rPr>
                <w:bCs/>
              </w:rPr>
              <w:t xml:space="preserve">szafka wisząca 100x20x100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F97" w:rsidRPr="00356157" w:rsidRDefault="00356157" w:rsidP="00A6280C">
            <w:pPr>
              <w:widowControl w:val="0"/>
              <w:jc w:val="center"/>
              <w:rPr>
                <w:bCs/>
                <w:color w:val="000000"/>
              </w:rPr>
            </w:pPr>
            <w:r w:rsidRPr="00356157">
              <w:rPr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F97" w:rsidRPr="00356157" w:rsidRDefault="00356157" w:rsidP="00A6280C">
            <w:pPr>
              <w:widowControl w:val="0"/>
              <w:jc w:val="center"/>
              <w:rPr>
                <w:bCs/>
                <w:color w:val="000000"/>
              </w:rPr>
            </w:pPr>
            <w:r w:rsidRPr="00356157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F97" w:rsidRDefault="00AD6F97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F97" w:rsidRDefault="00AD6F97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F97" w:rsidRDefault="00AD6F97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AD6F97" w:rsidTr="00A6280C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F97" w:rsidRDefault="00AD6F97" w:rsidP="00A6280C">
            <w:pPr>
              <w:pStyle w:val="Akapitzlist"/>
              <w:widowControl w:val="0"/>
              <w:numPr>
                <w:ilvl w:val="0"/>
                <w:numId w:val="34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F97" w:rsidRPr="00356157" w:rsidRDefault="00356157" w:rsidP="00356157">
            <w:pPr>
              <w:widowControl w:val="0"/>
              <w:rPr>
                <w:bCs/>
              </w:rPr>
            </w:pPr>
            <w:r w:rsidRPr="00356157">
              <w:rPr>
                <w:bCs/>
              </w:rPr>
              <w:t xml:space="preserve">fotel obrotowy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F97" w:rsidRPr="00356157" w:rsidRDefault="00356157" w:rsidP="00A6280C">
            <w:pPr>
              <w:widowControl w:val="0"/>
              <w:jc w:val="center"/>
              <w:rPr>
                <w:bCs/>
                <w:color w:val="000000"/>
              </w:rPr>
            </w:pPr>
            <w:r w:rsidRPr="00356157">
              <w:rPr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F97" w:rsidRPr="00356157" w:rsidRDefault="00356157" w:rsidP="00A6280C">
            <w:pPr>
              <w:widowControl w:val="0"/>
              <w:jc w:val="center"/>
              <w:rPr>
                <w:bCs/>
                <w:color w:val="000000"/>
              </w:rPr>
            </w:pPr>
            <w:r w:rsidRPr="00356157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F97" w:rsidRDefault="00AD6F97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F97" w:rsidRDefault="00AD6F97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F97" w:rsidRDefault="00AD6F97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6D1F7D" w:rsidRPr="0096540C" w:rsidRDefault="006D1F7D" w:rsidP="00DA130F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356157" w:rsidRPr="007F3AEC" w:rsidRDefault="00356157" w:rsidP="007F3AEC">
      <w:pPr>
        <w:pStyle w:val="Tekstpodstawowywcity"/>
        <w:ind w:left="0" w:firstLine="0"/>
        <w:rPr>
          <w:b/>
          <w:sz w:val="28"/>
          <w:szCs w:val="28"/>
        </w:rPr>
      </w:pPr>
      <w:r w:rsidRPr="007F3AEC">
        <w:rPr>
          <w:b/>
          <w:sz w:val="28"/>
          <w:szCs w:val="28"/>
        </w:rPr>
        <w:t xml:space="preserve">Zad 2 </w:t>
      </w:r>
    </w:p>
    <w:tbl>
      <w:tblPr>
        <w:tblW w:w="1076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91"/>
        <w:gridCol w:w="2966"/>
        <w:gridCol w:w="616"/>
        <w:gridCol w:w="992"/>
        <w:gridCol w:w="1701"/>
        <w:gridCol w:w="1418"/>
        <w:gridCol w:w="1984"/>
      </w:tblGrid>
      <w:tr w:rsidR="00356157" w:rsidTr="00A6280C">
        <w:trPr>
          <w:trHeight w:val="751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356157" w:rsidRDefault="00356157" w:rsidP="00A6280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Lp.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356157" w:rsidRDefault="00356157" w:rsidP="00A6280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356157" w:rsidRDefault="00356157" w:rsidP="00A6280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356157" w:rsidRDefault="00356157" w:rsidP="00A6280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356157" w:rsidRDefault="00356157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356157" w:rsidRDefault="00356157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356157" w:rsidRDefault="00356157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Nazwa producenta oraz nazwa modelu lub nr katalogowy oferowanego produktu nadany przez producenta.</w:t>
            </w:r>
          </w:p>
        </w:tc>
      </w:tr>
      <w:tr w:rsidR="00356157" w:rsidTr="00A6280C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57" w:rsidRDefault="00356157" w:rsidP="00356157">
            <w:pPr>
              <w:pStyle w:val="Akapitzlist"/>
              <w:widowControl w:val="0"/>
              <w:numPr>
                <w:ilvl w:val="0"/>
                <w:numId w:val="35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57" w:rsidRPr="00356157" w:rsidRDefault="0096540C" w:rsidP="00A6280C">
            <w:pPr>
              <w:widowControl w:val="0"/>
              <w:rPr>
                <w:bCs/>
                <w:color w:val="000000"/>
              </w:rPr>
            </w:pPr>
            <w:r>
              <w:rPr>
                <w:bCs/>
              </w:rPr>
              <w:t>szafka wisząca narożna otwarta 50x40x72</w:t>
            </w:r>
            <w:r w:rsidRPr="00356157">
              <w:rPr>
                <w:bCs/>
              </w:rPr>
              <w:t xml:space="preserve">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57" w:rsidRPr="00356157" w:rsidRDefault="00356157" w:rsidP="00A6280C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356157">
              <w:rPr>
                <w:bCs/>
                <w:color w:val="000000" w:themeColor="text1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57" w:rsidRPr="00356157" w:rsidRDefault="00356157" w:rsidP="00A6280C">
            <w:pPr>
              <w:widowControl w:val="0"/>
              <w:jc w:val="center"/>
              <w:rPr>
                <w:bCs/>
                <w:color w:val="000000"/>
              </w:rPr>
            </w:pPr>
            <w:r w:rsidRPr="00356157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57" w:rsidRDefault="00356157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57" w:rsidRDefault="00356157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57" w:rsidRDefault="00356157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356157" w:rsidTr="00A6280C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57" w:rsidRDefault="00356157" w:rsidP="00356157">
            <w:pPr>
              <w:pStyle w:val="Akapitzlist"/>
              <w:widowControl w:val="0"/>
              <w:numPr>
                <w:ilvl w:val="0"/>
                <w:numId w:val="35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57" w:rsidRPr="00356157" w:rsidRDefault="0096540C" w:rsidP="00A6280C">
            <w:pPr>
              <w:widowControl w:val="0"/>
              <w:rPr>
                <w:bCs/>
              </w:rPr>
            </w:pPr>
            <w:r>
              <w:rPr>
                <w:bCs/>
              </w:rPr>
              <w:t>szafka wisząca otwarta 80x30x72</w:t>
            </w:r>
            <w:r w:rsidRPr="00356157">
              <w:rPr>
                <w:bCs/>
              </w:rPr>
              <w:t xml:space="preserve">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57" w:rsidRPr="00356157" w:rsidRDefault="00304D43" w:rsidP="00A6280C">
            <w:pPr>
              <w:widowControl w:val="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57" w:rsidRPr="00356157" w:rsidRDefault="00356157" w:rsidP="00A6280C">
            <w:pPr>
              <w:widowControl w:val="0"/>
              <w:jc w:val="center"/>
              <w:rPr>
                <w:bCs/>
                <w:color w:val="000000"/>
              </w:rPr>
            </w:pPr>
            <w:r w:rsidRPr="00356157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57" w:rsidRDefault="00356157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57" w:rsidRDefault="00356157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57" w:rsidRDefault="00356157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7F3AEC" w:rsidRPr="0089796F" w:rsidRDefault="007F3AEC" w:rsidP="00DA130F">
      <w:pPr>
        <w:pStyle w:val="Tekstpodstawowywcity"/>
        <w:spacing w:line="360" w:lineRule="auto"/>
        <w:ind w:left="0" w:firstLine="0"/>
        <w:rPr>
          <w:b/>
          <w:sz w:val="16"/>
          <w:szCs w:val="16"/>
        </w:rPr>
      </w:pPr>
    </w:p>
    <w:p w:rsidR="00B77CE0" w:rsidRPr="007F3AEC" w:rsidRDefault="00B77CE0" w:rsidP="007F3AEC">
      <w:pPr>
        <w:pStyle w:val="Tekstpodstawowywcity"/>
        <w:ind w:left="0" w:firstLine="0"/>
        <w:rPr>
          <w:b/>
          <w:sz w:val="28"/>
          <w:szCs w:val="28"/>
        </w:rPr>
      </w:pPr>
      <w:r w:rsidRPr="007F3AEC">
        <w:rPr>
          <w:b/>
          <w:sz w:val="28"/>
          <w:szCs w:val="28"/>
        </w:rPr>
        <w:t>Zad 3</w:t>
      </w:r>
    </w:p>
    <w:tbl>
      <w:tblPr>
        <w:tblW w:w="1076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91"/>
        <w:gridCol w:w="2966"/>
        <w:gridCol w:w="616"/>
        <w:gridCol w:w="992"/>
        <w:gridCol w:w="1701"/>
        <w:gridCol w:w="1418"/>
        <w:gridCol w:w="1984"/>
      </w:tblGrid>
      <w:tr w:rsidR="00B77CE0" w:rsidTr="00A6280C">
        <w:trPr>
          <w:trHeight w:val="751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77CE0" w:rsidRDefault="00B77CE0" w:rsidP="00A6280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Lp.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77CE0" w:rsidRDefault="00B77CE0" w:rsidP="00A6280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77CE0" w:rsidRDefault="00B77CE0" w:rsidP="00A6280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77CE0" w:rsidRDefault="00B77CE0" w:rsidP="00A6280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77CE0" w:rsidRDefault="00B77CE0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77CE0" w:rsidRDefault="00B77CE0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77CE0" w:rsidRDefault="00B77CE0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Nazwa producenta oraz nazwa modelu lub nr katalogowy oferowanego produktu nadany przez producenta.</w:t>
            </w:r>
          </w:p>
        </w:tc>
      </w:tr>
      <w:tr w:rsidR="00B77CE0" w:rsidTr="00A6280C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CE0" w:rsidRDefault="00B77CE0" w:rsidP="00B77CE0">
            <w:pPr>
              <w:pStyle w:val="Akapitzlist"/>
              <w:widowControl w:val="0"/>
              <w:numPr>
                <w:ilvl w:val="0"/>
                <w:numId w:val="36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CE0" w:rsidRPr="00356157" w:rsidRDefault="00B77CE0" w:rsidP="00A6280C">
            <w:pPr>
              <w:widowControl w:val="0"/>
              <w:rPr>
                <w:bCs/>
                <w:color w:val="000000"/>
              </w:rPr>
            </w:pPr>
            <w:r>
              <w:rPr>
                <w:bCs/>
              </w:rPr>
              <w:t>Krzesła</w:t>
            </w:r>
            <w:r w:rsidRPr="00356157">
              <w:rPr>
                <w:bCs/>
              </w:rPr>
              <w:t xml:space="preserve">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CE0" w:rsidRPr="00356157" w:rsidRDefault="00B77CE0" w:rsidP="00A6280C">
            <w:pPr>
              <w:widowControl w:val="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CE0" w:rsidRPr="00356157" w:rsidRDefault="00B77CE0" w:rsidP="00A6280C">
            <w:pPr>
              <w:widowControl w:val="0"/>
              <w:jc w:val="center"/>
              <w:rPr>
                <w:bCs/>
                <w:color w:val="000000"/>
              </w:rPr>
            </w:pPr>
            <w:r w:rsidRPr="00356157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CE0" w:rsidRDefault="00B77CE0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CE0" w:rsidRDefault="00B77CE0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CE0" w:rsidRDefault="00B77CE0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B77CE0" w:rsidRDefault="00B77CE0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B77CE0" w:rsidRPr="0089796F" w:rsidRDefault="00B77CE0" w:rsidP="0089796F">
      <w:pPr>
        <w:pStyle w:val="Tekstpodstawowywcity"/>
        <w:ind w:left="0" w:firstLine="0"/>
        <w:rPr>
          <w:b/>
          <w:color w:val="000000" w:themeColor="text1"/>
          <w:sz w:val="28"/>
          <w:szCs w:val="28"/>
        </w:rPr>
      </w:pPr>
      <w:r w:rsidRPr="0089796F">
        <w:rPr>
          <w:b/>
          <w:color w:val="000000" w:themeColor="text1"/>
          <w:sz w:val="28"/>
          <w:szCs w:val="28"/>
        </w:rPr>
        <w:t>Zad 4</w:t>
      </w:r>
    </w:p>
    <w:tbl>
      <w:tblPr>
        <w:tblW w:w="1076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91"/>
        <w:gridCol w:w="2966"/>
        <w:gridCol w:w="616"/>
        <w:gridCol w:w="992"/>
        <w:gridCol w:w="1701"/>
        <w:gridCol w:w="1418"/>
        <w:gridCol w:w="1984"/>
      </w:tblGrid>
      <w:tr w:rsidR="00B77CE0" w:rsidTr="00A6280C">
        <w:trPr>
          <w:trHeight w:val="751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77CE0" w:rsidRDefault="00B77CE0" w:rsidP="00A6280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Lp.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77CE0" w:rsidRDefault="00B77CE0" w:rsidP="00A6280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77CE0" w:rsidRDefault="00B77CE0" w:rsidP="00A6280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77CE0" w:rsidRDefault="00B77CE0" w:rsidP="00A6280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77CE0" w:rsidRDefault="00B77CE0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77CE0" w:rsidRDefault="00B77CE0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77CE0" w:rsidRDefault="00B77CE0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 xml:space="preserve">Nazwa producenta oraz nazwa modelu lub nr katalogowy </w:t>
            </w:r>
            <w:r>
              <w:rPr>
                <w:b/>
                <w:color w:val="000000"/>
                <w:sz w:val="20"/>
                <w:szCs w:val="20"/>
                <w:u w:val="single"/>
              </w:rPr>
              <w:lastRenderedPageBreak/>
              <w:t>oferowanego produktu nadany przez producenta.</w:t>
            </w:r>
          </w:p>
        </w:tc>
      </w:tr>
      <w:tr w:rsidR="00B77CE0" w:rsidTr="00A6280C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CE0" w:rsidRDefault="00B77CE0" w:rsidP="00B77CE0">
            <w:pPr>
              <w:pStyle w:val="Akapitzlist"/>
              <w:widowControl w:val="0"/>
              <w:numPr>
                <w:ilvl w:val="0"/>
                <w:numId w:val="37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CE0" w:rsidRPr="00356157" w:rsidRDefault="00B77CE0" w:rsidP="00A6280C">
            <w:pPr>
              <w:widowControl w:val="0"/>
              <w:rPr>
                <w:bCs/>
                <w:color w:val="000000"/>
              </w:rPr>
            </w:pPr>
            <w:r>
              <w:rPr>
                <w:bCs/>
              </w:rPr>
              <w:t>Krzesła</w:t>
            </w:r>
            <w:r w:rsidRPr="00356157">
              <w:rPr>
                <w:bCs/>
              </w:rPr>
              <w:t xml:space="preserve">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CE0" w:rsidRPr="00356157" w:rsidRDefault="00565914" w:rsidP="00A6280C">
            <w:pPr>
              <w:widowControl w:val="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CE0" w:rsidRPr="00356157" w:rsidRDefault="00B77CE0" w:rsidP="00A6280C">
            <w:pPr>
              <w:widowControl w:val="0"/>
              <w:jc w:val="center"/>
              <w:rPr>
                <w:bCs/>
                <w:color w:val="000000"/>
              </w:rPr>
            </w:pPr>
            <w:r w:rsidRPr="00356157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CE0" w:rsidRDefault="00B77CE0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CE0" w:rsidRDefault="00B77CE0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CE0" w:rsidRDefault="00B77CE0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565914" w:rsidRDefault="00565914" w:rsidP="006D1F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</w:p>
    <w:p w:rsidR="0089796F" w:rsidRDefault="0089796F" w:rsidP="008979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color w:val="000000" w:themeColor="text1"/>
          <w:sz w:val="28"/>
          <w:szCs w:val="28"/>
        </w:rPr>
      </w:pPr>
    </w:p>
    <w:p w:rsidR="00565914" w:rsidRPr="0089796F" w:rsidRDefault="00565914" w:rsidP="008979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color w:val="000000" w:themeColor="text1"/>
          <w:sz w:val="28"/>
          <w:szCs w:val="28"/>
        </w:rPr>
      </w:pPr>
      <w:r w:rsidRPr="0089796F">
        <w:rPr>
          <w:b/>
          <w:color w:val="000000" w:themeColor="text1"/>
          <w:sz w:val="28"/>
          <w:szCs w:val="28"/>
        </w:rPr>
        <w:t xml:space="preserve">Zad 5 </w:t>
      </w:r>
    </w:p>
    <w:tbl>
      <w:tblPr>
        <w:tblW w:w="1076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91"/>
        <w:gridCol w:w="2966"/>
        <w:gridCol w:w="616"/>
        <w:gridCol w:w="992"/>
        <w:gridCol w:w="1701"/>
        <w:gridCol w:w="1418"/>
        <w:gridCol w:w="1984"/>
      </w:tblGrid>
      <w:tr w:rsidR="00565914" w:rsidTr="00A6280C">
        <w:trPr>
          <w:trHeight w:val="751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565914" w:rsidRDefault="00565914" w:rsidP="00A6280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Lp.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565914" w:rsidRDefault="00565914" w:rsidP="00A6280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565914" w:rsidRDefault="00565914" w:rsidP="00A6280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565914" w:rsidRDefault="00565914" w:rsidP="00A6280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565914" w:rsidRDefault="00565914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565914" w:rsidRDefault="00565914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565914" w:rsidRDefault="00565914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Nazwa producenta oraz nazwa modelu lub nr katalogowy oferowanego produktu nadany przez producenta.</w:t>
            </w:r>
          </w:p>
        </w:tc>
      </w:tr>
      <w:tr w:rsidR="00565914" w:rsidTr="00A6280C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Default="00565914" w:rsidP="00565914">
            <w:pPr>
              <w:pStyle w:val="Akapitzlist"/>
              <w:widowControl w:val="0"/>
              <w:numPr>
                <w:ilvl w:val="0"/>
                <w:numId w:val="38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Pr="0096540C" w:rsidRDefault="0096540C" w:rsidP="006D4AA9">
            <w:pPr>
              <w:widowControl w:val="0"/>
              <w:rPr>
                <w:bCs/>
                <w:color w:val="000000"/>
              </w:rPr>
            </w:pPr>
            <w:r w:rsidRPr="0096540C">
              <w:rPr>
                <w:bCs/>
              </w:rPr>
              <w:t xml:space="preserve">biurko 240x180x75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Pr="0089796F" w:rsidRDefault="006D4AA9" w:rsidP="00A6280C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89796F">
              <w:rPr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Pr="0089796F" w:rsidRDefault="006D4AA9" w:rsidP="00A6280C">
            <w:pPr>
              <w:widowControl w:val="0"/>
              <w:jc w:val="center"/>
              <w:rPr>
                <w:bCs/>
                <w:color w:val="000000"/>
              </w:rPr>
            </w:pPr>
            <w:r w:rsidRPr="0089796F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Default="00565914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Default="00565914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Default="00565914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565914" w:rsidTr="00A6280C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Default="00565914" w:rsidP="00565914">
            <w:pPr>
              <w:pStyle w:val="Akapitzlist"/>
              <w:widowControl w:val="0"/>
              <w:numPr>
                <w:ilvl w:val="0"/>
                <w:numId w:val="38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Pr="0096540C" w:rsidRDefault="0096540C" w:rsidP="006D4AA9">
            <w:pPr>
              <w:widowControl w:val="0"/>
              <w:rPr>
                <w:bCs/>
              </w:rPr>
            </w:pPr>
            <w:r w:rsidRPr="0096540C">
              <w:rPr>
                <w:bCs/>
              </w:rPr>
              <w:t xml:space="preserve">szafa ubraniowa 60x45x210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Pr="0089796F" w:rsidRDefault="006D4AA9" w:rsidP="00A6280C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89796F">
              <w:rPr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Pr="0089796F" w:rsidRDefault="006D4AA9" w:rsidP="00A6280C">
            <w:pPr>
              <w:widowControl w:val="0"/>
              <w:jc w:val="center"/>
              <w:rPr>
                <w:bCs/>
                <w:color w:val="000000"/>
              </w:rPr>
            </w:pPr>
            <w:r w:rsidRPr="0089796F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Default="00565914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Default="00565914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Default="00565914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565914" w:rsidTr="00A6280C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Default="00565914" w:rsidP="00565914">
            <w:pPr>
              <w:pStyle w:val="Akapitzlist"/>
              <w:widowControl w:val="0"/>
              <w:numPr>
                <w:ilvl w:val="0"/>
                <w:numId w:val="38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Pr="0096540C" w:rsidRDefault="0096540C" w:rsidP="00A335D2">
            <w:pPr>
              <w:widowControl w:val="0"/>
              <w:rPr>
                <w:bCs/>
              </w:rPr>
            </w:pPr>
            <w:r w:rsidRPr="0096540C">
              <w:rPr>
                <w:bCs/>
              </w:rPr>
              <w:t>regał 60x45x210 ( prawy -1 szt,  lewy – 1 szt)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Pr="0089796F" w:rsidRDefault="00A335D2" w:rsidP="00A6280C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89796F">
              <w:rPr>
                <w:bCs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Pr="0089796F" w:rsidRDefault="00A335D2" w:rsidP="00A6280C">
            <w:pPr>
              <w:widowControl w:val="0"/>
              <w:jc w:val="center"/>
              <w:rPr>
                <w:bCs/>
                <w:color w:val="000000"/>
              </w:rPr>
            </w:pPr>
            <w:r w:rsidRPr="0089796F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Default="00565914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Default="00565914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Default="00565914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565914" w:rsidTr="00A6280C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Default="00565914" w:rsidP="00565914">
            <w:pPr>
              <w:pStyle w:val="Akapitzlist"/>
              <w:widowControl w:val="0"/>
              <w:numPr>
                <w:ilvl w:val="0"/>
                <w:numId w:val="38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Pr="0096540C" w:rsidRDefault="0096540C" w:rsidP="00F41B85">
            <w:pPr>
              <w:widowControl w:val="0"/>
              <w:rPr>
                <w:bCs/>
              </w:rPr>
            </w:pPr>
            <w:r w:rsidRPr="0096540C">
              <w:rPr>
                <w:bCs/>
              </w:rPr>
              <w:t xml:space="preserve">aneks kuchenny 194x63x210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Pr="0089796F" w:rsidRDefault="00F41B85" w:rsidP="00A6280C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89796F">
              <w:rPr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Pr="0089796F" w:rsidRDefault="00F41B85" w:rsidP="00A6280C">
            <w:pPr>
              <w:widowControl w:val="0"/>
              <w:jc w:val="center"/>
              <w:rPr>
                <w:bCs/>
                <w:color w:val="000000"/>
              </w:rPr>
            </w:pPr>
            <w:r w:rsidRPr="0089796F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Default="00565914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Default="00565914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Default="00565914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565914" w:rsidTr="00A6280C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Default="00565914" w:rsidP="00565914">
            <w:pPr>
              <w:pStyle w:val="Akapitzlist"/>
              <w:widowControl w:val="0"/>
              <w:numPr>
                <w:ilvl w:val="0"/>
                <w:numId w:val="38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Pr="0096540C" w:rsidRDefault="0096540C" w:rsidP="00F41B85">
            <w:pPr>
              <w:widowControl w:val="0"/>
              <w:rPr>
                <w:bCs/>
              </w:rPr>
            </w:pPr>
            <w:r w:rsidRPr="0096540C">
              <w:rPr>
                <w:bCs/>
              </w:rPr>
              <w:t xml:space="preserve">fotel obrotowy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Pr="0089796F" w:rsidRDefault="00F41B85" w:rsidP="00A6280C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89796F">
              <w:rPr>
                <w:bCs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Pr="0089796F" w:rsidRDefault="00F41B85" w:rsidP="00A6280C">
            <w:pPr>
              <w:widowControl w:val="0"/>
              <w:jc w:val="center"/>
              <w:rPr>
                <w:bCs/>
                <w:color w:val="000000"/>
              </w:rPr>
            </w:pPr>
            <w:r w:rsidRPr="0089796F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Default="00565914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Default="00565914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Default="00565914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565914" w:rsidTr="00A6280C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Default="00565914" w:rsidP="00565914">
            <w:pPr>
              <w:pStyle w:val="Akapitzlist"/>
              <w:widowControl w:val="0"/>
              <w:numPr>
                <w:ilvl w:val="0"/>
                <w:numId w:val="38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Pr="0096540C" w:rsidRDefault="0096540C" w:rsidP="006D4AA9">
            <w:pPr>
              <w:widowControl w:val="0"/>
              <w:rPr>
                <w:bCs/>
              </w:rPr>
            </w:pPr>
            <w:r w:rsidRPr="0096540C">
              <w:rPr>
                <w:bCs/>
              </w:rPr>
              <w:t xml:space="preserve">krzesło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Pr="0089796F" w:rsidRDefault="006D4AA9" w:rsidP="00A6280C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89796F">
              <w:rPr>
                <w:bCs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Pr="0089796F" w:rsidRDefault="006D4AA9" w:rsidP="00A6280C">
            <w:pPr>
              <w:widowControl w:val="0"/>
              <w:jc w:val="center"/>
              <w:rPr>
                <w:bCs/>
                <w:color w:val="000000"/>
              </w:rPr>
            </w:pPr>
            <w:r w:rsidRPr="0089796F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Default="00565914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Default="00565914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Default="00565914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565914" w:rsidTr="00A6280C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Default="00565914" w:rsidP="00565914">
            <w:pPr>
              <w:pStyle w:val="Akapitzlist"/>
              <w:widowControl w:val="0"/>
              <w:numPr>
                <w:ilvl w:val="0"/>
                <w:numId w:val="38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Pr="0096540C" w:rsidRDefault="0096540C" w:rsidP="006D4AA9">
            <w:pPr>
              <w:widowControl w:val="0"/>
              <w:rPr>
                <w:bCs/>
              </w:rPr>
            </w:pPr>
            <w:r w:rsidRPr="0096540C">
              <w:rPr>
                <w:bCs/>
              </w:rPr>
              <w:t xml:space="preserve">biurko 160x150x75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Pr="0089796F" w:rsidRDefault="006D4AA9" w:rsidP="00A6280C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89796F">
              <w:rPr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Pr="0089796F" w:rsidRDefault="006D4AA9" w:rsidP="00A6280C">
            <w:pPr>
              <w:widowControl w:val="0"/>
              <w:jc w:val="center"/>
              <w:rPr>
                <w:bCs/>
                <w:color w:val="000000"/>
              </w:rPr>
            </w:pPr>
            <w:r w:rsidRPr="0089796F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Default="00565914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Default="00565914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Default="00565914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565914" w:rsidTr="00A6280C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Default="00565914" w:rsidP="00565914">
            <w:pPr>
              <w:pStyle w:val="Akapitzlist"/>
              <w:widowControl w:val="0"/>
              <w:numPr>
                <w:ilvl w:val="0"/>
                <w:numId w:val="38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Pr="0096540C" w:rsidRDefault="0096540C" w:rsidP="006D4AA9">
            <w:pPr>
              <w:widowControl w:val="0"/>
              <w:rPr>
                <w:bCs/>
              </w:rPr>
            </w:pPr>
            <w:r w:rsidRPr="0096540C">
              <w:rPr>
                <w:bCs/>
              </w:rPr>
              <w:t xml:space="preserve">kontener 45x40x65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Pr="0089796F" w:rsidRDefault="006D4AA9" w:rsidP="00A6280C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89796F">
              <w:rPr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Pr="0089796F" w:rsidRDefault="006D4AA9" w:rsidP="00A6280C">
            <w:pPr>
              <w:widowControl w:val="0"/>
              <w:jc w:val="center"/>
              <w:rPr>
                <w:bCs/>
                <w:color w:val="000000"/>
              </w:rPr>
            </w:pPr>
            <w:r w:rsidRPr="0089796F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Default="00565914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Default="00565914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Default="00565914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565914" w:rsidTr="00A6280C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Default="00565914" w:rsidP="00565914">
            <w:pPr>
              <w:pStyle w:val="Akapitzlist"/>
              <w:widowControl w:val="0"/>
              <w:numPr>
                <w:ilvl w:val="0"/>
                <w:numId w:val="38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Pr="0096540C" w:rsidRDefault="0096540C" w:rsidP="006D4AA9">
            <w:pPr>
              <w:widowControl w:val="0"/>
              <w:rPr>
                <w:bCs/>
              </w:rPr>
            </w:pPr>
            <w:r w:rsidRPr="0096540C">
              <w:rPr>
                <w:bCs/>
              </w:rPr>
              <w:t xml:space="preserve">stół 160x100x75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Pr="0089796F" w:rsidRDefault="006D4AA9" w:rsidP="00A6280C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89796F">
              <w:rPr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Pr="0089796F" w:rsidRDefault="006D4AA9" w:rsidP="00A6280C">
            <w:pPr>
              <w:widowControl w:val="0"/>
              <w:jc w:val="center"/>
              <w:rPr>
                <w:bCs/>
                <w:color w:val="000000"/>
              </w:rPr>
            </w:pPr>
            <w:r w:rsidRPr="0089796F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Default="00565914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Default="00565914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Default="00565914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565914" w:rsidTr="00A6280C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Default="00565914" w:rsidP="00565914">
            <w:pPr>
              <w:pStyle w:val="Akapitzlist"/>
              <w:widowControl w:val="0"/>
              <w:numPr>
                <w:ilvl w:val="0"/>
                <w:numId w:val="38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Pr="0096540C" w:rsidRDefault="0096540C" w:rsidP="006D4AA9">
            <w:pPr>
              <w:widowControl w:val="0"/>
              <w:rPr>
                <w:bCs/>
              </w:rPr>
            </w:pPr>
            <w:r w:rsidRPr="0096540C">
              <w:rPr>
                <w:bCs/>
              </w:rPr>
              <w:t xml:space="preserve">szafa ubraniowa 56x56x190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Pr="0089796F" w:rsidRDefault="006D4AA9" w:rsidP="00A6280C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89796F">
              <w:rPr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Pr="0089796F" w:rsidRDefault="006D4AA9" w:rsidP="00A6280C">
            <w:pPr>
              <w:widowControl w:val="0"/>
              <w:jc w:val="center"/>
              <w:rPr>
                <w:bCs/>
                <w:color w:val="000000"/>
              </w:rPr>
            </w:pPr>
            <w:r w:rsidRPr="0089796F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Default="00565914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Default="00565914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Default="00565914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565914" w:rsidTr="00A6280C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Default="00565914" w:rsidP="00565914">
            <w:pPr>
              <w:pStyle w:val="Akapitzlist"/>
              <w:widowControl w:val="0"/>
              <w:numPr>
                <w:ilvl w:val="0"/>
                <w:numId w:val="38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Pr="0096540C" w:rsidRDefault="0096540C" w:rsidP="006D4AA9">
            <w:pPr>
              <w:widowControl w:val="0"/>
              <w:rPr>
                <w:bCs/>
              </w:rPr>
            </w:pPr>
            <w:r w:rsidRPr="0096540C">
              <w:rPr>
                <w:bCs/>
              </w:rPr>
              <w:t>szafa aktowa 60x60x190 ( prawa – 1 szt. lewa – 1 szt)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Pr="0089796F" w:rsidRDefault="006D4AA9" w:rsidP="00A6280C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89796F">
              <w:rPr>
                <w:bCs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Pr="0089796F" w:rsidRDefault="006D4AA9" w:rsidP="00A6280C">
            <w:pPr>
              <w:widowControl w:val="0"/>
              <w:jc w:val="center"/>
              <w:rPr>
                <w:bCs/>
                <w:color w:val="000000"/>
              </w:rPr>
            </w:pPr>
            <w:r w:rsidRPr="0089796F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Default="00565914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Default="00565914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Default="00565914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565914" w:rsidTr="00A6280C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Default="00565914" w:rsidP="00565914">
            <w:pPr>
              <w:pStyle w:val="Akapitzlist"/>
              <w:widowControl w:val="0"/>
              <w:numPr>
                <w:ilvl w:val="0"/>
                <w:numId w:val="38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Pr="0096540C" w:rsidRDefault="0096540C" w:rsidP="0096540C">
            <w:pPr>
              <w:widowControl w:val="0"/>
              <w:rPr>
                <w:bCs/>
              </w:rPr>
            </w:pPr>
            <w:r w:rsidRPr="0096540C">
              <w:rPr>
                <w:bCs/>
              </w:rPr>
              <w:t xml:space="preserve">szafa aktowa 85x60x190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Pr="0089796F" w:rsidRDefault="0096540C" w:rsidP="00A6280C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89796F">
              <w:rPr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Pr="0089796F" w:rsidRDefault="0096540C" w:rsidP="00A6280C">
            <w:pPr>
              <w:widowControl w:val="0"/>
              <w:jc w:val="center"/>
              <w:rPr>
                <w:bCs/>
                <w:color w:val="000000"/>
              </w:rPr>
            </w:pPr>
            <w:r w:rsidRPr="0089796F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Default="00565914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Default="00565914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914" w:rsidRDefault="00565914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6D4AA9" w:rsidTr="00A6280C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AA9" w:rsidRDefault="006D4AA9" w:rsidP="00565914">
            <w:pPr>
              <w:pStyle w:val="Akapitzlist"/>
              <w:widowControl w:val="0"/>
              <w:numPr>
                <w:ilvl w:val="0"/>
                <w:numId w:val="38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AA9" w:rsidRPr="0096540C" w:rsidRDefault="0096540C" w:rsidP="0096540C">
            <w:pPr>
              <w:widowControl w:val="0"/>
              <w:rPr>
                <w:bCs/>
              </w:rPr>
            </w:pPr>
            <w:r w:rsidRPr="0096540C">
              <w:rPr>
                <w:bCs/>
              </w:rPr>
              <w:t xml:space="preserve">komoda 120x35x60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AA9" w:rsidRPr="0089796F" w:rsidRDefault="0096540C" w:rsidP="00A6280C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89796F">
              <w:rPr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AA9" w:rsidRPr="0089796F" w:rsidRDefault="0096540C" w:rsidP="00A6280C">
            <w:pPr>
              <w:widowControl w:val="0"/>
              <w:jc w:val="center"/>
              <w:rPr>
                <w:bCs/>
                <w:color w:val="000000"/>
              </w:rPr>
            </w:pPr>
            <w:r w:rsidRPr="0089796F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AA9" w:rsidRDefault="006D4AA9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AA9" w:rsidRDefault="006D4AA9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AA9" w:rsidRDefault="006D4AA9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565914" w:rsidRDefault="00565914" w:rsidP="006D1F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</w:p>
    <w:p w:rsidR="0089796F" w:rsidRPr="00FF731F" w:rsidRDefault="0089796F" w:rsidP="006D1F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 w:rsidRPr="00FF731F">
        <w:rPr>
          <w:b/>
          <w:sz w:val="28"/>
          <w:szCs w:val="28"/>
        </w:rPr>
        <w:t xml:space="preserve">Zad 6 </w:t>
      </w:r>
    </w:p>
    <w:tbl>
      <w:tblPr>
        <w:tblW w:w="1076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91"/>
        <w:gridCol w:w="2966"/>
        <w:gridCol w:w="616"/>
        <w:gridCol w:w="992"/>
        <w:gridCol w:w="1701"/>
        <w:gridCol w:w="1418"/>
        <w:gridCol w:w="1984"/>
      </w:tblGrid>
      <w:tr w:rsidR="0089796F" w:rsidTr="00A6280C">
        <w:trPr>
          <w:trHeight w:val="751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89796F" w:rsidRDefault="0089796F" w:rsidP="00A6280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Lp.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89796F" w:rsidRDefault="0089796F" w:rsidP="00A6280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89796F" w:rsidRDefault="0089796F" w:rsidP="00A6280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89796F" w:rsidRDefault="0089796F" w:rsidP="00A6280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89796F" w:rsidRDefault="0089796F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89796F" w:rsidRDefault="0089796F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89796F" w:rsidRDefault="0089796F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 xml:space="preserve">Nazwa producenta oraz nazwa modelu lub nr katalogowy </w:t>
            </w:r>
            <w:r>
              <w:rPr>
                <w:b/>
                <w:color w:val="000000"/>
                <w:sz w:val="20"/>
                <w:szCs w:val="20"/>
                <w:u w:val="single"/>
              </w:rPr>
              <w:lastRenderedPageBreak/>
              <w:t>oferowanego produktu nadany przez producenta.</w:t>
            </w:r>
          </w:p>
        </w:tc>
      </w:tr>
      <w:tr w:rsidR="0089796F" w:rsidTr="00A6280C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96F" w:rsidRDefault="0089796F" w:rsidP="0089796F">
            <w:pPr>
              <w:pStyle w:val="Akapitzlist"/>
              <w:widowControl w:val="0"/>
              <w:numPr>
                <w:ilvl w:val="0"/>
                <w:numId w:val="39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96F" w:rsidRPr="00FF731F" w:rsidRDefault="00FF731F" w:rsidP="00FF731F">
            <w:pPr>
              <w:widowControl w:val="0"/>
              <w:rPr>
                <w:bCs/>
                <w:color w:val="000000"/>
              </w:rPr>
            </w:pPr>
            <w:r w:rsidRPr="00FF731F">
              <w:rPr>
                <w:bCs/>
              </w:rPr>
              <w:t xml:space="preserve">biurko 160x190x75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96F" w:rsidRPr="00092E8F" w:rsidRDefault="00FF731F" w:rsidP="00A6280C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092E8F">
              <w:rPr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96F" w:rsidRPr="00092E8F" w:rsidRDefault="00FF731F" w:rsidP="00A6280C">
            <w:pPr>
              <w:widowControl w:val="0"/>
              <w:jc w:val="center"/>
              <w:rPr>
                <w:bCs/>
                <w:color w:val="000000"/>
              </w:rPr>
            </w:pPr>
            <w:r w:rsidRPr="00092E8F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96F" w:rsidRDefault="0089796F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96F" w:rsidRDefault="0089796F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96F" w:rsidRDefault="0089796F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89796F" w:rsidTr="00A6280C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96F" w:rsidRDefault="0089796F" w:rsidP="0089796F">
            <w:pPr>
              <w:pStyle w:val="Akapitzlist"/>
              <w:widowControl w:val="0"/>
              <w:numPr>
                <w:ilvl w:val="0"/>
                <w:numId w:val="39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96F" w:rsidRPr="00FF731F" w:rsidRDefault="00FF731F" w:rsidP="00FF731F">
            <w:pPr>
              <w:widowControl w:val="0"/>
              <w:rPr>
                <w:bCs/>
                <w:color w:val="000000"/>
              </w:rPr>
            </w:pPr>
            <w:r w:rsidRPr="00FF731F">
              <w:rPr>
                <w:bCs/>
              </w:rPr>
              <w:t xml:space="preserve">kontener z szufladami 45x45x65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96F" w:rsidRPr="00092E8F" w:rsidRDefault="00FF731F" w:rsidP="00A6280C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092E8F">
              <w:rPr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96F" w:rsidRPr="00092E8F" w:rsidRDefault="00FF731F" w:rsidP="00A6280C">
            <w:pPr>
              <w:widowControl w:val="0"/>
              <w:jc w:val="center"/>
              <w:rPr>
                <w:bCs/>
                <w:color w:val="000000"/>
              </w:rPr>
            </w:pPr>
            <w:r w:rsidRPr="00092E8F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96F" w:rsidRDefault="0089796F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96F" w:rsidRDefault="0089796F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96F" w:rsidRDefault="0089796F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FF731F" w:rsidTr="00A6280C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Default="00FF731F" w:rsidP="0089796F">
            <w:pPr>
              <w:pStyle w:val="Akapitzlist"/>
              <w:widowControl w:val="0"/>
              <w:numPr>
                <w:ilvl w:val="0"/>
                <w:numId w:val="39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Pr="00FF731F" w:rsidRDefault="00FF731F" w:rsidP="00FF731F">
            <w:pPr>
              <w:rPr>
                <w:bCs/>
              </w:rPr>
            </w:pPr>
            <w:r w:rsidRPr="00FF731F">
              <w:rPr>
                <w:bCs/>
              </w:rPr>
              <w:t xml:space="preserve">kontener 45x45x65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Pr="00092E8F" w:rsidRDefault="00FF731F" w:rsidP="00A6280C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092E8F">
              <w:rPr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Pr="00092E8F" w:rsidRDefault="00FF731F" w:rsidP="00A6280C">
            <w:pPr>
              <w:widowControl w:val="0"/>
              <w:jc w:val="center"/>
              <w:rPr>
                <w:bCs/>
                <w:color w:val="000000"/>
              </w:rPr>
            </w:pPr>
            <w:r w:rsidRPr="00092E8F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Default="00FF731F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Default="00FF731F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Default="00FF731F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FF731F" w:rsidTr="00A6280C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Default="00FF731F" w:rsidP="0089796F">
            <w:pPr>
              <w:pStyle w:val="Akapitzlist"/>
              <w:widowControl w:val="0"/>
              <w:numPr>
                <w:ilvl w:val="0"/>
                <w:numId w:val="39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Pr="00FF731F" w:rsidRDefault="00FF731F" w:rsidP="00FF731F">
            <w:pPr>
              <w:widowControl w:val="0"/>
              <w:rPr>
                <w:bCs/>
                <w:color w:val="000000"/>
              </w:rPr>
            </w:pPr>
            <w:r w:rsidRPr="00FF731F">
              <w:rPr>
                <w:bCs/>
              </w:rPr>
              <w:t xml:space="preserve">szafka 80x45x80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Pr="00092E8F" w:rsidRDefault="00FF731F" w:rsidP="00A6280C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092E8F">
              <w:rPr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Pr="00092E8F" w:rsidRDefault="00FF731F" w:rsidP="00A6280C">
            <w:pPr>
              <w:widowControl w:val="0"/>
              <w:jc w:val="center"/>
              <w:rPr>
                <w:bCs/>
                <w:color w:val="000000"/>
              </w:rPr>
            </w:pPr>
            <w:r w:rsidRPr="00092E8F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Default="00FF731F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Default="00FF731F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Default="00FF731F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FF731F" w:rsidTr="00A6280C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Default="00FF731F" w:rsidP="0089796F">
            <w:pPr>
              <w:pStyle w:val="Akapitzlist"/>
              <w:widowControl w:val="0"/>
              <w:numPr>
                <w:ilvl w:val="0"/>
                <w:numId w:val="39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Pr="00FF731F" w:rsidRDefault="00FF731F" w:rsidP="00FF731F">
            <w:pPr>
              <w:widowControl w:val="0"/>
              <w:rPr>
                <w:bCs/>
                <w:color w:val="000000"/>
              </w:rPr>
            </w:pPr>
            <w:r w:rsidRPr="00FF731F">
              <w:rPr>
                <w:bCs/>
              </w:rPr>
              <w:t xml:space="preserve">szafa aktowa 80x40x220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Pr="00092E8F" w:rsidRDefault="00FF731F" w:rsidP="00A6280C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092E8F">
              <w:rPr>
                <w:bCs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Pr="00092E8F" w:rsidRDefault="00FF731F" w:rsidP="00A6280C">
            <w:pPr>
              <w:widowControl w:val="0"/>
              <w:jc w:val="center"/>
              <w:rPr>
                <w:bCs/>
                <w:color w:val="000000"/>
              </w:rPr>
            </w:pPr>
            <w:r w:rsidRPr="00092E8F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Default="00FF731F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Default="00FF731F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Default="00FF731F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FF731F" w:rsidTr="00A6280C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Default="00FF731F" w:rsidP="0089796F">
            <w:pPr>
              <w:pStyle w:val="Akapitzlist"/>
              <w:widowControl w:val="0"/>
              <w:numPr>
                <w:ilvl w:val="0"/>
                <w:numId w:val="39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Pr="00FF731F" w:rsidRDefault="00FF731F" w:rsidP="00FF731F">
            <w:pPr>
              <w:widowControl w:val="0"/>
              <w:rPr>
                <w:bCs/>
                <w:color w:val="000000"/>
              </w:rPr>
            </w:pPr>
            <w:r w:rsidRPr="00FF731F">
              <w:rPr>
                <w:bCs/>
              </w:rPr>
              <w:t xml:space="preserve">komoda 120x40x100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Pr="00092E8F" w:rsidRDefault="00FF731F" w:rsidP="00A6280C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092E8F">
              <w:rPr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Pr="00092E8F" w:rsidRDefault="00FF731F" w:rsidP="00A6280C">
            <w:pPr>
              <w:widowControl w:val="0"/>
              <w:jc w:val="center"/>
              <w:rPr>
                <w:bCs/>
                <w:color w:val="000000"/>
              </w:rPr>
            </w:pPr>
            <w:r w:rsidRPr="00092E8F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Default="00FF731F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Default="00FF731F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Default="00FF731F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FF731F" w:rsidTr="00A6280C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Default="00FF731F" w:rsidP="0089796F">
            <w:pPr>
              <w:pStyle w:val="Akapitzlist"/>
              <w:widowControl w:val="0"/>
              <w:numPr>
                <w:ilvl w:val="0"/>
                <w:numId w:val="39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Pr="00FF731F" w:rsidRDefault="00FF731F" w:rsidP="00FF731F">
            <w:pPr>
              <w:widowControl w:val="0"/>
              <w:rPr>
                <w:bCs/>
                <w:color w:val="000000"/>
              </w:rPr>
            </w:pPr>
            <w:r w:rsidRPr="00FF731F">
              <w:rPr>
                <w:bCs/>
              </w:rPr>
              <w:t xml:space="preserve">szafka wisząca 100x20x100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Pr="00092E8F" w:rsidRDefault="00FF731F" w:rsidP="00A6280C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092E8F">
              <w:rPr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Pr="00092E8F" w:rsidRDefault="00FF731F" w:rsidP="00A6280C">
            <w:pPr>
              <w:widowControl w:val="0"/>
              <w:jc w:val="center"/>
              <w:rPr>
                <w:bCs/>
                <w:color w:val="000000"/>
              </w:rPr>
            </w:pPr>
            <w:r w:rsidRPr="00092E8F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Default="00FF731F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Default="00FF731F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Default="00FF731F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FF731F" w:rsidTr="00A6280C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Default="00FF731F" w:rsidP="0089796F">
            <w:pPr>
              <w:pStyle w:val="Akapitzlist"/>
              <w:widowControl w:val="0"/>
              <w:numPr>
                <w:ilvl w:val="0"/>
                <w:numId w:val="39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Pr="00FF731F" w:rsidRDefault="00FF731F" w:rsidP="00FF731F">
            <w:pPr>
              <w:widowControl w:val="0"/>
              <w:rPr>
                <w:bCs/>
                <w:color w:val="000000"/>
              </w:rPr>
            </w:pPr>
            <w:r w:rsidRPr="00FF731F">
              <w:rPr>
                <w:bCs/>
              </w:rPr>
              <w:t xml:space="preserve">stolik 60x60x75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Pr="00092E8F" w:rsidRDefault="00FF731F" w:rsidP="00A6280C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092E8F">
              <w:rPr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Pr="00092E8F" w:rsidRDefault="00FF731F" w:rsidP="00A6280C">
            <w:pPr>
              <w:widowControl w:val="0"/>
              <w:jc w:val="center"/>
              <w:rPr>
                <w:bCs/>
                <w:color w:val="000000"/>
              </w:rPr>
            </w:pPr>
            <w:r w:rsidRPr="00092E8F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Default="00FF731F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Default="00FF731F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Default="00FF731F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FF731F" w:rsidTr="00A6280C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Default="00FF731F" w:rsidP="0089796F">
            <w:pPr>
              <w:pStyle w:val="Akapitzlist"/>
              <w:widowControl w:val="0"/>
              <w:numPr>
                <w:ilvl w:val="0"/>
                <w:numId w:val="39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Pr="00FF731F" w:rsidRDefault="00FF731F" w:rsidP="00FF731F">
            <w:pPr>
              <w:widowControl w:val="0"/>
              <w:rPr>
                <w:bCs/>
                <w:color w:val="000000"/>
              </w:rPr>
            </w:pPr>
            <w:r w:rsidRPr="00FF731F">
              <w:rPr>
                <w:bCs/>
              </w:rPr>
              <w:t xml:space="preserve">szafa ubraniowa 60x65x220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Pr="00092E8F" w:rsidRDefault="00FF731F" w:rsidP="00A6280C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092E8F">
              <w:rPr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Pr="00092E8F" w:rsidRDefault="00FF731F" w:rsidP="00A6280C">
            <w:pPr>
              <w:widowControl w:val="0"/>
              <w:jc w:val="center"/>
              <w:rPr>
                <w:bCs/>
                <w:color w:val="000000"/>
              </w:rPr>
            </w:pPr>
            <w:r w:rsidRPr="00092E8F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Default="00FF731F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Default="00FF731F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Default="00FF731F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FF731F" w:rsidTr="00A6280C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Default="00FF731F" w:rsidP="0089796F">
            <w:pPr>
              <w:pStyle w:val="Akapitzlist"/>
              <w:widowControl w:val="0"/>
              <w:numPr>
                <w:ilvl w:val="0"/>
                <w:numId w:val="39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Pr="00FF731F" w:rsidRDefault="00FF731F" w:rsidP="00FF731F">
            <w:pPr>
              <w:widowControl w:val="0"/>
              <w:rPr>
                <w:bCs/>
                <w:color w:val="000000"/>
              </w:rPr>
            </w:pPr>
            <w:r w:rsidRPr="00FF731F">
              <w:rPr>
                <w:bCs/>
              </w:rPr>
              <w:t xml:space="preserve">aneks kuchenny 150x65x220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Pr="00092E8F" w:rsidRDefault="00FF731F" w:rsidP="00A6280C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092E8F">
              <w:rPr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Pr="00092E8F" w:rsidRDefault="00FF731F" w:rsidP="00A6280C">
            <w:pPr>
              <w:widowControl w:val="0"/>
              <w:jc w:val="center"/>
              <w:rPr>
                <w:bCs/>
                <w:color w:val="000000"/>
              </w:rPr>
            </w:pPr>
            <w:r w:rsidRPr="00092E8F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Default="00FF731F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Default="00FF731F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Default="00FF731F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FF731F" w:rsidTr="00A6280C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Default="00FF731F" w:rsidP="0089796F">
            <w:pPr>
              <w:pStyle w:val="Akapitzlist"/>
              <w:widowControl w:val="0"/>
              <w:numPr>
                <w:ilvl w:val="0"/>
                <w:numId w:val="39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Pr="00FF731F" w:rsidRDefault="00FF731F" w:rsidP="00FF731F">
            <w:pPr>
              <w:widowControl w:val="0"/>
              <w:rPr>
                <w:bCs/>
                <w:color w:val="000000"/>
              </w:rPr>
            </w:pPr>
            <w:r w:rsidRPr="00FF731F">
              <w:rPr>
                <w:bCs/>
              </w:rPr>
              <w:t xml:space="preserve">krzesło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Pr="00092E8F" w:rsidRDefault="00FF731F" w:rsidP="00A6280C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092E8F">
              <w:rPr>
                <w:bCs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Pr="00092E8F" w:rsidRDefault="00FF731F" w:rsidP="00A6280C">
            <w:pPr>
              <w:widowControl w:val="0"/>
              <w:jc w:val="center"/>
              <w:rPr>
                <w:bCs/>
                <w:color w:val="000000"/>
              </w:rPr>
            </w:pPr>
            <w:r w:rsidRPr="00092E8F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Default="00FF731F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Default="00FF731F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Default="00FF731F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89796F" w:rsidTr="00A6280C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96F" w:rsidRDefault="0089796F" w:rsidP="0089796F">
            <w:pPr>
              <w:pStyle w:val="Akapitzlist"/>
              <w:widowControl w:val="0"/>
              <w:numPr>
                <w:ilvl w:val="0"/>
                <w:numId w:val="39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96F" w:rsidRPr="00FF731F" w:rsidRDefault="00FF731F" w:rsidP="00FF731F">
            <w:pPr>
              <w:widowControl w:val="0"/>
              <w:rPr>
                <w:bCs/>
                <w:color w:val="000000"/>
              </w:rPr>
            </w:pPr>
            <w:r w:rsidRPr="00FF731F">
              <w:rPr>
                <w:bCs/>
              </w:rPr>
              <w:t xml:space="preserve">fotel obrotowy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96F" w:rsidRPr="00092E8F" w:rsidRDefault="00FF731F" w:rsidP="00A6280C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092E8F">
              <w:rPr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96F" w:rsidRPr="00092E8F" w:rsidRDefault="00FF731F" w:rsidP="00A6280C">
            <w:pPr>
              <w:widowControl w:val="0"/>
              <w:jc w:val="center"/>
              <w:rPr>
                <w:bCs/>
                <w:color w:val="000000"/>
              </w:rPr>
            </w:pPr>
            <w:r w:rsidRPr="00092E8F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96F" w:rsidRDefault="0089796F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96F" w:rsidRDefault="0089796F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96F" w:rsidRDefault="0089796F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FF731F" w:rsidTr="00A6280C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Default="00FF731F" w:rsidP="0089796F">
            <w:pPr>
              <w:pStyle w:val="Akapitzlist"/>
              <w:widowControl w:val="0"/>
              <w:numPr>
                <w:ilvl w:val="0"/>
                <w:numId w:val="39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Pr="00FF731F" w:rsidRDefault="00FF731F" w:rsidP="00FF731F">
            <w:pPr>
              <w:widowControl w:val="0"/>
              <w:rPr>
                <w:bCs/>
              </w:rPr>
            </w:pPr>
            <w:r w:rsidRPr="00FF731F">
              <w:rPr>
                <w:bCs/>
                <w:color w:val="000000"/>
              </w:rPr>
              <w:t xml:space="preserve">stolik 100x60x60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Pr="00092E8F" w:rsidRDefault="00FF731F" w:rsidP="00A6280C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092E8F">
              <w:rPr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Pr="00092E8F" w:rsidRDefault="00FF731F" w:rsidP="00A6280C">
            <w:pPr>
              <w:widowControl w:val="0"/>
              <w:jc w:val="center"/>
              <w:rPr>
                <w:bCs/>
                <w:color w:val="000000"/>
              </w:rPr>
            </w:pPr>
            <w:r w:rsidRPr="00092E8F">
              <w:rPr>
                <w:bCs/>
                <w:color w:val="000000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Default="00FF731F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Default="00FF731F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31F" w:rsidRDefault="00FF731F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FF731F" w:rsidRDefault="00FF731F" w:rsidP="006D1F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</w:p>
    <w:p w:rsidR="00FF731F" w:rsidRDefault="00FF731F" w:rsidP="006D1F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 w:rsidRPr="0018119C">
        <w:rPr>
          <w:b/>
        </w:rPr>
        <w:t xml:space="preserve">Zad 7 </w:t>
      </w:r>
    </w:p>
    <w:tbl>
      <w:tblPr>
        <w:tblW w:w="1076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91"/>
        <w:gridCol w:w="2966"/>
        <w:gridCol w:w="616"/>
        <w:gridCol w:w="992"/>
        <w:gridCol w:w="1701"/>
        <w:gridCol w:w="1418"/>
        <w:gridCol w:w="1984"/>
      </w:tblGrid>
      <w:tr w:rsidR="00092E8F" w:rsidTr="00A6280C">
        <w:trPr>
          <w:trHeight w:val="751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092E8F" w:rsidRDefault="00092E8F" w:rsidP="00A6280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Lp.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092E8F" w:rsidRDefault="00092E8F" w:rsidP="00A6280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092E8F" w:rsidRDefault="00092E8F" w:rsidP="00A6280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092E8F" w:rsidRDefault="00092E8F" w:rsidP="00A6280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092E8F" w:rsidRDefault="00092E8F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092E8F" w:rsidRDefault="00092E8F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092E8F" w:rsidRDefault="00092E8F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Nazwa producenta oraz nazwa modelu lub nr katalogowy oferowanego produktu nadany przez producenta.</w:t>
            </w:r>
          </w:p>
        </w:tc>
      </w:tr>
      <w:tr w:rsidR="00092E8F" w:rsidTr="00A6280C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E8F" w:rsidRDefault="00092E8F" w:rsidP="00092E8F">
            <w:pPr>
              <w:pStyle w:val="Akapitzlist"/>
              <w:widowControl w:val="0"/>
              <w:numPr>
                <w:ilvl w:val="0"/>
                <w:numId w:val="40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E8F" w:rsidRPr="00356157" w:rsidRDefault="00092E8F" w:rsidP="00A6280C">
            <w:pPr>
              <w:widowControl w:val="0"/>
              <w:rPr>
                <w:bCs/>
                <w:color w:val="000000"/>
              </w:rPr>
            </w:pPr>
            <w:r>
              <w:rPr>
                <w:bCs/>
              </w:rPr>
              <w:t xml:space="preserve">Wymiana blatów kuchennych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E8F" w:rsidRPr="00356157" w:rsidRDefault="00092E8F" w:rsidP="00A6280C">
            <w:pPr>
              <w:widowControl w:val="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E8F" w:rsidRPr="00356157" w:rsidRDefault="00092E8F" w:rsidP="00A6280C">
            <w:pPr>
              <w:widowControl w:val="0"/>
              <w:jc w:val="center"/>
              <w:rPr>
                <w:bCs/>
                <w:color w:val="000000"/>
              </w:rPr>
            </w:pPr>
            <w:r>
              <w:rPr>
                <w:bCs/>
              </w:rPr>
              <w:t>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E8F" w:rsidRDefault="00092E8F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E8F" w:rsidRDefault="00092E8F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E8F" w:rsidRDefault="00092E8F" w:rsidP="00A6280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092E8F" w:rsidRPr="0018119C" w:rsidRDefault="00092E8F" w:rsidP="006D1F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</w:p>
    <w:p w:rsidR="00565914" w:rsidRDefault="00565914" w:rsidP="006D1F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</w:p>
    <w:p w:rsidR="006D1F7D" w:rsidRDefault="006D1F7D" w:rsidP="006D1F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2) Oświadczamy, że zakres dostawy przewidzianej do wykonania jest zgodny z zakresem objętym specyfikacją istotnych warunków zamówienia.</w:t>
      </w:r>
    </w:p>
    <w:p w:rsidR="006D1F7D" w:rsidRDefault="006D1F7D" w:rsidP="006D1F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lastRenderedPageBreak/>
        <w:t xml:space="preserve">3) oświadczamy, że zapoznaliśmy się ze specyfikacją istotnych warunków zamówienia i uznajemy się za związanych określonymi w niej zasadami postępowania oraz oświadczamy, że dostarczane meble są fabrycznie nowe i pochodzą z bieżącej produkcji. </w:t>
      </w:r>
    </w:p>
    <w:p w:rsidR="006D1F7D" w:rsidRDefault="006D1F7D" w:rsidP="006D1F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4) Oświadczamy, że uważamy się za związanych niniejszą ofertą na czas wskazany w specyfikacji istotnych warunków zamówienia,</w:t>
      </w:r>
    </w:p>
    <w:p w:rsidR="006D1F7D" w:rsidRDefault="006D1F7D" w:rsidP="006D1F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/>
        </w:rPr>
      </w:pPr>
      <w:r>
        <w:rPr>
          <w:color w:val="000000"/>
        </w:rPr>
        <w:t>5) oświadczamy, iż oferujemy przedmiot zamówienia zgodny z wymaganiami i warunkami opisanymi w ustawie Prawo zamówień publicznych oraz określonymi przez zamawiającego w specyfikacji istotnych warunków zamówienia,</w:t>
      </w:r>
    </w:p>
    <w:p w:rsidR="006D1F7D" w:rsidRDefault="006D1F7D" w:rsidP="006D1F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/>
        </w:rPr>
      </w:pPr>
      <w:r>
        <w:rPr>
          <w:color w:val="000000"/>
        </w:rPr>
        <w:t xml:space="preserve">6) oferta liczy </w:t>
      </w:r>
      <w:r>
        <w:rPr>
          <w:b/>
          <w:color w:val="000000"/>
        </w:rPr>
        <w:t xml:space="preserve">........................ </w:t>
      </w:r>
      <w:r>
        <w:rPr>
          <w:color w:val="000000"/>
        </w:rPr>
        <w:t>kolejno ponumerowanych kart,</w:t>
      </w:r>
    </w:p>
    <w:p w:rsidR="006D1F7D" w:rsidRDefault="006D1F7D" w:rsidP="006D1F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7) Nazwa podwykonawcy i zakres rzeczowy, któremu Wykonawca zamierza powierzyć wykonanie części przedmiotu zamówienia lub całości przedmiotu zamówienia.</w:t>
      </w:r>
    </w:p>
    <w:p w:rsidR="006D1F7D" w:rsidRDefault="006D1F7D" w:rsidP="006D1F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6D1F7D" w:rsidTr="00A6280C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F7D" w:rsidRDefault="006D1F7D" w:rsidP="00A6280C">
            <w:pPr>
              <w:tabs>
                <w:tab w:val="center" w:pos="513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</w:pPr>
            <w:proofErr w:type="spellStart"/>
            <w:r>
              <w:t>Lp</w:t>
            </w:r>
            <w:proofErr w:type="spellEnd"/>
            <w:r>
              <w:tab/>
              <w:t xml:space="preserve">Nazwa 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F7D" w:rsidRDefault="006D1F7D" w:rsidP="00A628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  <w:r>
              <w:t xml:space="preserve">Nazwa 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F7D" w:rsidRDefault="006D1F7D" w:rsidP="00A628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  <w:r>
              <w:t>Zakres rzeczowy</w:t>
            </w:r>
          </w:p>
        </w:tc>
      </w:tr>
      <w:tr w:rsidR="006D1F7D" w:rsidTr="00A6280C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F7D" w:rsidRDefault="006D1F7D" w:rsidP="00A628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F7D" w:rsidRDefault="006D1F7D" w:rsidP="00A628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F7D" w:rsidRDefault="006D1F7D" w:rsidP="00A628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</w:tr>
      <w:tr w:rsidR="006D1F7D" w:rsidTr="00A6280C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F7D" w:rsidRDefault="006D1F7D" w:rsidP="00A628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F7D" w:rsidRDefault="006D1F7D" w:rsidP="00A628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F7D" w:rsidRDefault="006D1F7D" w:rsidP="00A628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</w:tr>
    </w:tbl>
    <w:p w:rsidR="006D1F7D" w:rsidRDefault="006D1F7D" w:rsidP="006D1F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sz w:val="16"/>
        </w:rPr>
      </w:pPr>
    </w:p>
    <w:p w:rsidR="006D1F7D" w:rsidRDefault="006D1F7D" w:rsidP="006D1F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</w:rPr>
      </w:pPr>
      <w:r>
        <w:rPr>
          <w:b/>
        </w:rPr>
        <w:t xml:space="preserve">* Wypełnić jeżeli Wykonawca zamierza powierzyć podwykonawstwo </w:t>
      </w:r>
    </w:p>
    <w:p w:rsidR="006D1F7D" w:rsidRDefault="006D1F7D" w:rsidP="006D1F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 xml:space="preserve">8) oświadczamy, że zapoznaliśmy się z istotnymi postanowieniami umowy </w:t>
      </w:r>
      <w:r>
        <w:rPr>
          <w:color w:val="000000"/>
        </w:rPr>
        <w:t>(wzorem umowy),</w:t>
      </w:r>
      <w:r>
        <w:t xml:space="preserve"> które zostały zawarte w Specyfikacji Istotnych Warunków Zamówienia i zobowiązujemy się w przypadku wyboru naszej oferty do zawarcia umowy na zawartych tam warunkach w miejscu i terminie wyznaczonym przez Zamawiającego.</w:t>
      </w:r>
    </w:p>
    <w:p w:rsidR="006D1F7D" w:rsidRDefault="006D1F7D" w:rsidP="006D1F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6"/>
        </w:rPr>
      </w:pPr>
    </w:p>
    <w:p w:rsidR="006D1F7D" w:rsidRDefault="006D1F7D" w:rsidP="006D1F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9)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7"/>
        <w:gridCol w:w="7919"/>
      </w:tblGrid>
      <w:tr w:rsidR="006D1F7D" w:rsidTr="00A6280C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F7D" w:rsidRDefault="006D1F7D" w:rsidP="00A628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F7D" w:rsidRDefault="006D1F7D" w:rsidP="00A628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</w:p>
        </w:tc>
      </w:tr>
      <w:tr w:rsidR="006D1F7D" w:rsidTr="00A6280C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F7D" w:rsidRDefault="006D1F7D" w:rsidP="00A628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F7D" w:rsidRDefault="006D1F7D" w:rsidP="00A628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</w:p>
        </w:tc>
      </w:tr>
      <w:tr w:rsidR="006D1F7D" w:rsidTr="00A6280C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F7D" w:rsidRDefault="006D1F7D" w:rsidP="00A628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F7D" w:rsidRDefault="006D1F7D" w:rsidP="00A628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</w:p>
        </w:tc>
      </w:tr>
    </w:tbl>
    <w:p w:rsidR="006D1F7D" w:rsidRDefault="006D1F7D" w:rsidP="006D1F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pozostałe dokumenty, o których mowa w Specyfikacji Istotnych Warunków Zamówienia,</w:t>
      </w:r>
    </w:p>
    <w:p w:rsidR="006D1F7D" w:rsidRDefault="006D1F7D" w:rsidP="006D1F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496"/>
        <w:jc w:val="both"/>
      </w:pPr>
      <w:r>
        <w:t>inne ................................................................. .</w:t>
      </w:r>
    </w:p>
    <w:p w:rsidR="006D1F7D" w:rsidRDefault="006D1F7D" w:rsidP="006D1F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</w:pPr>
      <w:r>
        <w:t>11. Wykonawca należy do sektora małych i średnich przedsiębiorstw*</w:t>
      </w:r>
    </w:p>
    <w:p w:rsidR="006D1F7D" w:rsidRDefault="006D1F7D" w:rsidP="006D1F7D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360"/>
        <w:jc w:val="center"/>
        <w:rPr>
          <w:b/>
        </w:rPr>
      </w:pPr>
      <w:r>
        <w:rPr>
          <w:b/>
          <w:sz w:val="56"/>
        </w:rPr>
        <w:t>□</w:t>
      </w:r>
      <w:r>
        <w:rPr>
          <w:b/>
          <w:sz w:val="96"/>
        </w:rPr>
        <w:t xml:space="preserve"> </w:t>
      </w:r>
      <w:r>
        <w:rPr>
          <w:b/>
        </w:rPr>
        <w:t xml:space="preserve"> NIE                                                         </w:t>
      </w:r>
      <w:r>
        <w:rPr>
          <w:b/>
          <w:sz w:val="56"/>
        </w:rPr>
        <w:t>□</w:t>
      </w:r>
      <w:r>
        <w:rPr>
          <w:b/>
        </w:rPr>
        <w:t xml:space="preserve">  TAK</w:t>
      </w:r>
    </w:p>
    <w:p w:rsidR="006D1F7D" w:rsidRDefault="006D1F7D" w:rsidP="006D1F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sz w:val="20"/>
          <w:szCs w:val="20"/>
          <w:u w:val="single"/>
        </w:rPr>
      </w:pPr>
      <w:r>
        <w:rPr>
          <w:sz w:val="20"/>
          <w:szCs w:val="20"/>
        </w:rPr>
        <w:t>*</w:t>
      </w:r>
      <w:r>
        <w:rPr>
          <w:sz w:val="20"/>
          <w:szCs w:val="20"/>
          <w:u w:val="single"/>
        </w:rPr>
        <w:t>Należy zaznaczyć znakiem X właściwe pole.</w:t>
      </w:r>
    </w:p>
    <w:p w:rsidR="006D1F7D" w:rsidRDefault="006D1F7D" w:rsidP="006D1F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sz w:val="20"/>
          <w:szCs w:val="20"/>
          <w:u w:val="single"/>
        </w:rPr>
      </w:pPr>
    </w:p>
    <w:p w:rsidR="006D1F7D" w:rsidRPr="002D1EA6" w:rsidRDefault="006D1F7D" w:rsidP="006D1F7D">
      <w:pPr>
        <w:spacing w:line="360" w:lineRule="auto"/>
        <w:ind w:hanging="284"/>
        <w:jc w:val="both"/>
        <w:rPr>
          <w:sz w:val="16"/>
          <w:szCs w:val="16"/>
        </w:rPr>
      </w:pPr>
      <w:r>
        <w:rPr>
          <w:color w:val="000000"/>
          <w:sz w:val="26"/>
          <w:szCs w:val="26"/>
        </w:rPr>
        <w:t xml:space="preserve">12. </w:t>
      </w:r>
      <w:r w:rsidRPr="002D1EA6">
        <w:rPr>
          <w:color w:val="000000"/>
        </w:rPr>
        <w:t xml:space="preserve">Oświadczam, że wypełniłem obowiązki informacyjne przewidziane w art. 13 lub art. 14 RODO wobec osób fizycznych, </w:t>
      </w:r>
      <w:r w:rsidRPr="002D1EA6">
        <w:t>od których dane osobowe bezpośrednio lub pośrednio pozyskałem</w:t>
      </w:r>
      <w:r w:rsidRPr="002D1EA6">
        <w:rPr>
          <w:color w:val="000000"/>
        </w:rPr>
        <w:t xml:space="preserve"> w celu ubiegania się o udzielenie zamówienia publicznego w niniejszym postępowaniu</w:t>
      </w:r>
      <w:r w:rsidRPr="002D1EA6">
        <w:rPr>
          <w:sz w:val="16"/>
          <w:szCs w:val="16"/>
        </w:rPr>
        <w:t>.*</w:t>
      </w:r>
      <w:r w:rsidRPr="002D1EA6">
        <w:rPr>
          <w:i/>
          <w:color w:val="000000"/>
          <w:sz w:val="16"/>
          <w:szCs w:val="16"/>
        </w:rPr>
        <w:t xml:space="preserve"> /Jeśli nie dotyczy wykreślić/</w:t>
      </w:r>
    </w:p>
    <w:p w:rsidR="006D1F7D" w:rsidRPr="002D1EA6" w:rsidRDefault="006D1F7D" w:rsidP="006D1F7D">
      <w:pPr>
        <w:pStyle w:val="NormalnyWeb"/>
        <w:spacing w:line="276" w:lineRule="auto"/>
        <w:jc w:val="both"/>
        <w:rPr>
          <w:i/>
          <w:color w:val="000000"/>
          <w:sz w:val="16"/>
          <w:szCs w:val="16"/>
        </w:rPr>
      </w:pPr>
      <w:r w:rsidRPr="002D1EA6">
        <w:rPr>
          <w:i/>
          <w:color w:val="000000"/>
          <w:sz w:val="16"/>
          <w:szCs w:val="16"/>
        </w:rPr>
        <w:t xml:space="preserve">* W przypadku gdy wykonawca </w:t>
      </w:r>
      <w:r w:rsidRPr="002D1EA6">
        <w:rPr>
          <w:i/>
          <w:sz w:val="16"/>
          <w:szCs w:val="16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D1EA6">
        <w:rPr>
          <w:b/>
          <w:i/>
          <w:sz w:val="16"/>
          <w:szCs w:val="16"/>
        </w:rPr>
        <w:t>(usunięcie treści oświadczenia przez jego wykreślenie).</w:t>
      </w:r>
    </w:p>
    <w:p w:rsidR="006D1F7D" w:rsidRDefault="006D1F7D" w:rsidP="006D1F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sz w:val="20"/>
          <w:szCs w:val="20"/>
          <w:u w:val="single"/>
        </w:rPr>
      </w:pPr>
    </w:p>
    <w:p w:rsidR="006D1F7D" w:rsidRDefault="006D1F7D" w:rsidP="006D1F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u w:val="single"/>
        </w:rPr>
      </w:pPr>
      <w:r>
        <w:rPr>
          <w:b/>
          <w:u w:val="single"/>
        </w:rPr>
        <w:t>UWAGA!!!!! Proszę wypełnić obowiązkowo.</w:t>
      </w:r>
    </w:p>
    <w:p w:rsidR="006D1F7D" w:rsidRDefault="006D1F7D" w:rsidP="006D1F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Dane kontaktowe Wykonawcy:      </w:t>
      </w:r>
    </w:p>
    <w:p w:rsidR="006D1F7D" w:rsidRDefault="006D1F7D" w:rsidP="006D1F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Pełna nazwa wykonawcy zgodnie z wpisem do ewidencji działalności gospodarczej lub KRS :  ……………………………………………………………..</w:t>
      </w:r>
    </w:p>
    <w:p w:rsidR="006D1F7D" w:rsidRDefault="006D1F7D" w:rsidP="006D1F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telefon ........................................</w:t>
      </w:r>
    </w:p>
    <w:p w:rsidR="006D1F7D" w:rsidRDefault="006D1F7D" w:rsidP="006D1F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Fax. .............................................</w:t>
      </w:r>
    </w:p>
    <w:p w:rsidR="006D1F7D" w:rsidRDefault="006D1F7D" w:rsidP="006D1F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lastRenderedPageBreak/>
        <w:t xml:space="preserve"> e-mail: .......................................</w:t>
      </w:r>
    </w:p>
    <w:p w:rsidR="006D1F7D" w:rsidRDefault="006D1F7D" w:rsidP="006D1F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NIP   : ..........................................</w:t>
      </w:r>
    </w:p>
    <w:p w:rsidR="006D1F7D" w:rsidRDefault="006D1F7D" w:rsidP="006D1F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</w:p>
    <w:p w:rsidR="006D1F7D" w:rsidRPr="00EB3159" w:rsidRDefault="006D1F7D" w:rsidP="006D1F7D">
      <w:pPr>
        <w:tabs>
          <w:tab w:val="left" w:pos="1985"/>
          <w:tab w:val="left" w:pos="4820"/>
          <w:tab w:val="left" w:pos="5387"/>
          <w:tab w:val="left" w:pos="8931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</w:tabs>
        <w:rPr>
          <w:b/>
        </w:rPr>
      </w:pPr>
    </w:p>
    <w:p w:rsidR="006D1F7D" w:rsidRPr="00EB3159" w:rsidRDefault="006D1F7D" w:rsidP="006D1F7D">
      <w:pPr>
        <w:tabs>
          <w:tab w:val="left" w:pos="1985"/>
          <w:tab w:val="left" w:pos="4820"/>
          <w:tab w:val="left" w:pos="5387"/>
          <w:tab w:val="left" w:pos="8931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</w:tabs>
      </w:pPr>
      <w:r w:rsidRPr="00EB3159">
        <w:tab/>
        <w:t xml:space="preserve"> dnia </w:t>
      </w:r>
      <w:r w:rsidRPr="00EB3159">
        <w:tab/>
      </w:r>
      <w:r w:rsidRPr="00EB3159">
        <w:tab/>
      </w:r>
    </w:p>
    <w:p w:rsidR="006D1F7D" w:rsidRDefault="006D1F7D" w:rsidP="006D1F7D">
      <w:pPr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</w:tabs>
        <w:ind w:left="5664"/>
        <w:jc w:val="center"/>
        <w:rPr>
          <w:position w:val="6"/>
        </w:rPr>
      </w:pPr>
    </w:p>
    <w:p w:rsidR="00DA130F" w:rsidRPr="00205D5A" w:rsidRDefault="006D1F7D" w:rsidP="008B372E">
      <w:pPr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</w:tabs>
        <w:ind w:left="5664"/>
        <w:jc w:val="center"/>
      </w:pPr>
      <w:r w:rsidRPr="00EB3159">
        <w:rPr>
          <w:position w:val="6"/>
        </w:rPr>
        <w:t>podpis osoby uprawnionej do składania oświadczeń woli w imieniu Wykonawcy</w:t>
      </w:r>
    </w:p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6F1A" w:rsidRDefault="00AC6F1A">
      <w:r>
        <w:separator/>
      </w:r>
    </w:p>
  </w:endnote>
  <w:endnote w:type="continuationSeparator" w:id="0">
    <w:p w:rsidR="00AC6F1A" w:rsidRDefault="00AC6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4FD7" w:rsidRDefault="00A04FD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25139">
      <w:rPr>
        <w:rStyle w:val="Numerstrony"/>
        <w:noProof/>
      </w:rPr>
      <w:t>11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4FD7" w:rsidRDefault="00A04FD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6F1A" w:rsidRDefault="00AC6F1A">
      <w:r>
        <w:separator/>
      </w:r>
    </w:p>
  </w:footnote>
  <w:footnote w:type="continuationSeparator" w:id="0">
    <w:p w:rsidR="00AC6F1A" w:rsidRDefault="00AC6F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4FD7" w:rsidRDefault="00A04FD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4FD7" w:rsidRDefault="00A04FD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4FD7" w:rsidRDefault="00A04FD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224C6F"/>
    <w:multiLevelType w:val="hybridMultilevel"/>
    <w:tmpl w:val="69EAC3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6461BE"/>
    <w:multiLevelType w:val="hybridMultilevel"/>
    <w:tmpl w:val="69EAC3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2583328"/>
    <w:multiLevelType w:val="hybridMultilevel"/>
    <w:tmpl w:val="69EAC3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B35BCA"/>
    <w:multiLevelType w:val="hybridMultilevel"/>
    <w:tmpl w:val="69EAC3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28D0516"/>
    <w:multiLevelType w:val="hybridMultilevel"/>
    <w:tmpl w:val="69EAC3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75C000B"/>
    <w:multiLevelType w:val="hybridMultilevel"/>
    <w:tmpl w:val="69EAC3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65D2BA8"/>
    <w:multiLevelType w:val="hybridMultilevel"/>
    <w:tmpl w:val="69EAC3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9"/>
  </w:num>
  <w:num w:numId="3">
    <w:abstractNumId w:val="23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32"/>
  </w:num>
  <w:num w:numId="9">
    <w:abstractNumId w:val="4"/>
  </w:num>
  <w:num w:numId="10">
    <w:abstractNumId w:val="31"/>
  </w:num>
  <w:num w:numId="11">
    <w:abstractNumId w:val="25"/>
  </w:num>
  <w:num w:numId="12">
    <w:abstractNumId w:val="12"/>
  </w:num>
  <w:num w:numId="13">
    <w:abstractNumId w:val="24"/>
  </w:num>
  <w:num w:numId="14">
    <w:abstractNumId w:val="38"/>
  </w:num>
  <w:num w:numId="15">
    <w:abstractNumId w:val="21"/>
  </w:num>
  <w:num w:numId="16">
    <w:abstractNumId w:val="37"/>
  </w:num>
  <w:num w:numId="17">
    <w:abstractNumId w:val="11"/>
  </w:num>
  <w:num w:numId="18">
    <w:abstractNumId w:val="15"/>
  </w:num>
  <w:num w:numId="19">
    <w:abstractNumId w:val="35"/>
  </w:num>
  <w:num w:numId="20">
    <w:abstractNumId w:val="1"/>
  </w:num>
  <w:num w:numId="21">
    <w:abstractNumId w:val="30"/>
  </w:num>
  <w:num w:numId="22">
    <w:abstractNumId w:val="2"/>
  </w:num>
  <w:num w:numId="23">
    <w:abstractNumId w:val="13"/>
  </w:num>
  <w:num w:numId="24">
    <w:abstractNumId w:val="33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29"/>
  </w:num>
  <w:num w:numId="33">
    <w:abstractNumId w:val="20"/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8"/>
  </w:num>
  <w:num w:numId="36">
    <w:abstractNumId w:val="9"/>
  </w:num>
  <w:num w:numId="37">
    <w:abstractNumId w:val="22"/>
  </w:num>
  <w:num w:numId="38">
    <w:abstractNumId w:val="34"/>
  </w:num>
  <w:num w:numId="39">
    <w:abstractNumId w:val="39"/>
  </w:num>
  <w:num w:numId="4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833"/>
    <w:rsid w:val="00016D63"/>
    <w:rsid w:val="0001792D"/>
    <w:rsid w:val="00025139"/>
    <w:rsid w:val="00092E8F"/>
    <w:rsid w:val="000D7A8E"/>
    <w:rsid w:val="0018119C"/>
    <w:rsid w:val="00205D5A"/>
    <w:rsid w:val="00264B92"/>
    <w:rsid w:val="00275899"/>
    <w:rsid w:val="00280050"/>
    <w:rsid w:val="00304D43"/>
    <w:rsid w:val="00345612"/>
    <w:rsid w:val="003553E5"/>
    <w:rsid w:val="00356157"/>
    <w:rsid w:val="003B6EFE"/>
    <w:rsid w:val="003C4880"/>
    <w:rsid w:val="003E1367"/>
    <w:rsid w:val="003E3EB0"/>
    <w:rsid w:val="004368E0"/>
    <w:rsid w:val="004C4264"/>
    <w:rsid w:val="00512792"/>
    <w:rsid w:val="00554A2B"/>
    <w:rsid w:val="00565914"/>
    <w:rsid w:val="0058146E"/>
    <w:rsid w:val="005A3802"/>
    <w:rsid w:val="006033A5"/>
    <w:rsid w:val="00604962"/>
    <w:rsid w:val="00662833"/>
    <w:rsid w:val="006D1F7D"/>
    <w:rsid w:val="006D4AA9"/>
    <w:rsid w:val="006F12F2"/>
    <w:rsid w:val="006F5451"/>
    <w:rsid w:val="007F3AEC"/>
    <w:rsid w:val="00831B3D"/>
    <w:rsid w:val="0085366D"/>
    <w:rsid w:val="0089796F"/>
    <w:rsid w:val="008B0507"/>
    <w:rsid w:val="008B2454"/>
    <w:rsid w:val="008B372E"/>
    <w:rsid w:val="008B6B67"/>
    <w:rsid w:val="009219E6"/>
    <w:rsid w:val="00935CA5"/>
    <w:rsid w:val="00957E1B"/>
    <w:rsid w:val="0096540C"/>
    <w:rsid w:val="009A4ABA"/>
    <w:rsid w:val="009C24E5"/>
    <w:rsid w:val="00A04FD7"/>
    <w:rsid w:val="00A335D2"/>
    <w:rsid w:val="00A71BFC"/>
    <w:rsid w:val="00A97DF6"/>
    <w:rsid w:val="00AA23A4"/>
    <w:rsid w:val="00AA76B8"/>
    <w:rsid w:val="00AC6F1A"/>
    <w:rsid w:val="00AD6F97"/>
    <w:rsid w:val="00AE795A"/>
    <w:rsid w:val="00B5672E"/>
    <w:rsid w:val="00B77CE0"/>
    <w:rsid w:val="00BC16BF"/>
    <w:rsid w:val="00BD0C7B"/>
    <w:rsid w:val="00C214D6"/>
    <w:rsid w:val="00CE1EC2"/>
    <w:rsid w:val="00D21922"/>
    <w:rsid w:val="00D67BAD"/>
    <w:rsid w:val="00D77E08"/>
    <w:rsid w:val="00DA130F"/>
    <w:rsid w:val="00E0656B"/>
    <w:rsid w:val="00E9601B"/>
    <w:rsid w:val="00EB44DC"/>
    <w:rsid w:val="00F41B85"/>
    <w:rsid w:val="00F41BC7"/>
    <w:rsid w:val="00F65DB7"/>
    <w:rsid w:val="00FE60A3"/>
    <w:rsid w:val="00FE6FD7"/>
    <w:rsid w:val="00FF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CD02BD-853F-4B7A-8CFE-5F11373E0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paragraph" w:styleId="Akapitzlist">
    <w:name w:val="List Paragraph"/>
    <w:basedOn w:val="Normalny"/>
    <w:uiPriority w:val="34"/>
    <w:qFormat/>
    <w:rsid w:val="006D1F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EE66A6-7E7E-45BA-AEB9-CE0E4BB4F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11</Pages>
  <Words>1449</Words>
  <Characters>11111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12535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Magdalena Salamon</dc:creator>
  <cp:keywords/>
  <dc:description/>
  <cp:lastModifiedBy>Magdalena Salamon</cp:lastModifiedBy>
  <cp:revision>2</cp:revision>
  <cp:lastPrinted>2001-01-24T12:21:00Z</cp:lastPrinted>
  <dcterms:created xsi:type="dcterms:W3CDTF">2018-08-07T12:44:00Z</dcterms:created>
  <dcterms:modified xsi:type="dcterms:W3CDTF">2018-08-07T12:44:00Z</dcterms:modified>
</cp:coreProperties>
</file>