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67F19" w:rsidRDefault="006676AE" w:rsidP="00067F1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67F19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64A8" w:rsidRPr="00FF64A8">
        <w:rPr>
          <w:rFonts w:ascii="Times New Roman" w:hAnsi="Times New Roman"/>
          <w:b/>
        </w:rPr>
        <w:t>NA/P/252/2018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64A8" w:rsidRPr="00FF64A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64A8" w:rsidRPr="00FF64A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F64A8" w:rsidRPr="00FF64A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64A8" w:rsidRPr="00FF64A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F64A8" w:rsidRPr="00FF64A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F64A8" w:rsidRPr="00FF64A8">
        <w:rPr>
          <w:rFonts w:ascii="Times New Roman" w:hAnsi="Times New Roman"/>
        </w:rPr>
        <w:t>(</w:t>
      </w:r>
      <w:proofErr w:type="spellStart"/>
      <w:r w:rsidR="00FF64A8" w:rsidRPr="00FF64A8">
        <w:rPr>
          <w:rFonts w:ascii="Times New Roman" w:hAnsi="Times New Roman"/>
        </w:rPr>
        <w:t>t.j</w:t>
      </w:r>
      <w:proofErr w:type="spellEnd"/>
      <w:r w:rsidR="00FF64A8" w:rsidRPr="00FF64A8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F64A8" w:rsidRPr="00FF64A8">
        <w:rPr>
          <w:rFonts w:ascii="Times New Roman" w:hAnsi="Times New Roman"/>
          <w:b/>
        </w:rPr>
        <w:t xml:space="preserve">Dostawa części do samolotów SOCATA dla OKL </w:t>
      </w:r>
      <w:proofErr w:type="spellStart"/>
      <w:r w:rsidR="00FF64A8" w:rsidRPr="00FF64A8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F64A8" w:rsidRPr="00FF64A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F64A8" w:rsidRPr="00997D0F" w:rsidRDefault="00FF64A8" w:rsidP="00FF64A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F64A8" w:rsidRPr="00023477" w:rsidRDefault="00FF64A8" w:rsidP="00FF64A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F64A8" w:rsidRPr="00997D0F" w:rsidRDefault="00FF64A8" w:rsidP="00FF64A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F64A8" w:rsidRPr="000247FF" w:rsidRDefault="00FF64A8" w:rsidP="00FF64A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F64A8" w:rsidRPr="000247FF" w:rsidRDefault="00FF64A8" w:rsidP="00FF64A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67F19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067F19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67F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924" w:rsidRDefault="002B1924" w:rsidP="0038231F">
      <w:pPr>
        <w:spacing w:after="0" w:line="240" w:lineRule="auto"/>
      </w:pPr>
      <w:r>
        <w:separator/>
      </w:r>
    </w:p>
  </w:endnote>
  <w:endnote w:type="continuationSeparator" w:id="0">
    <w:p w:rsidR="002B1924" w:rsidRDefault="002B19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4A8" w:rsidRDefault="00FF64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7F1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7F1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4A8" w:rsidRDefault="00FF64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924" w:rsidRDefault="002B1924" w:rsidP="0038231F">
      <w:pPr>
        <w:spacing w:after="0" w:line="240" w:lineRule="auto"/>
      </w:pPr>
      <w:r>
        <w:separator/>
      </w:r>
    </w:p>
  </w:footnote>
  <w:footnote w:type="continuationSeparator" w:id="0">
    <w:p w:rsidR="002B1924" w:rsidRDefault="002B19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4A8" w:rsidRDefault="00FF64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4A8" w:rsidRDefault="00FF64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4A8" w:rsidRDefault="00FF64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924"/>
    <w:rsid w:val="00023477"/>
    <w:rsid w:val="000247FF"/>
    <w:rsid w:val="00025C8D"/>
    <w:rsid w:val="000303EE"/>
    <w:rsid w:val="0005473D"/>
    <w:rsid w:val="00067F19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192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61B0CF-E4C5-47EF-8D8D-2F4FB314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82594-3C42-41D4-ABEB-E13C0197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2018-08-03T06:34:00Z</dcterms:created>
  <dcterms:modified xsi:type="dcterms:W3CDTF">2018-08-03T06:35:00Z</dcterms:modified>
</cp:coreProperties>
</file>