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65921" w:rsidRPr="00F65921">
        <w:rPr>
          <w:b/>
          <w:i w:val="0"/>
          <w:sz w:val="22"/>
          <w:szCs w:val="22"/>
        </w:rPr>
        <w:t>2</w:t>
      </w:r>
      <w:r w:rsidR="005C0E6E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65921" w:rsidRPr="00F65921">
        <w:rPr>
          <w:rFonts w:ascii="Times New Roman" w:hAnsi="Times New Roman"/>
          <w:b/>
        </w:rPr>
        <w:t>NA/P/157/2018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65921" w:rsidRPr="00F6592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65921" w:rsidRPr="00F6592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65921" w:rsidRPr="00F6592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65921" w:rsidRPr="00F6592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65921" w:rsidRPr="00F6592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65921" w:rsidRPr="00F65921">
        <w:rPr>
          <w:rFonts w:ascii="Times New Roman" w:hAnsi="Times New Roman"/>
        </w:rPr>
        <w:t>(</w:t>
      </w:r>
      <w:proofErr w:type="spellStart"/>
      <w:r w:rsidR="00F65921" w:rsidRPr="00F65921">
        <w:rPr>
          <w:rFonts w:ascii="Times New Roman" w:hAnsi="Times New Roman"/>
        </w:rPr>
        <w:t>t.j</w:t>
      </w:r>
      <w:proofErr w:type="spellEnd"/>
      <w:r w:rsidR="00F65921" w:rsidRPr="00F65921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65921" w:rsidRPr="00F65921">
        <w:rPr>
          <w:rFonts w:ascii="Times New Roman" w:hAnsi="Times New Roman"/>
          <w:b/>
        </w:rPr>
        <w:t xml:space="preserve">Dostawa samolotu dla OKL </w:t>
      </w:r>
      <w:proofErr w:type="spellStart"/>
      <w:r w:rsidR="00F65921" w:rsidRPr="00F65921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65921" w:rsidRPr="00F6592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4CA" w:rsidRDefault="002D14CA" w:rsidP="0038231F">
      <w:pPr>
        <w:spacing w:after="0" w:line="240" w:lineRule="auto"/>
      </w:pPr>
      <w:r>
        <w:separator/>
      </w:r>
    </w:p>
  </w:endnote>
  <w:endnote w:type="continuationSeparator" w:id="0">
    <w:p w:rsidR="002D14CA" w:rsidRDefault="002D14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921" w:rsidRDefault="00F659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0E6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0E6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921" w:rsidRDefault="00F65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4CA" w:rsidRDefault="002D14CA" w:rsidP="0038231F">
      <w:pPr>
        <w:spacing w:after="0" w:line="240" w:lineRule="auto"/>
      </w:pPr>
      <w:r>
        <w:separator/>
      </w:r>
    </w:p>
  </w:footnote>
  <w:footnote w:type="continuationSeparator" w:id="0">
    <w:p w:rsidR="002D14CA" w:rsidRDefault="002D14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921" w:rsidRDefault="00F659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921" w:rsidRDefault="00F659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921" w:rsidRDefault="00F659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4C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14CA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0E6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5921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9EFC5AE-1FD7-4CEE-8D33-BC13D5283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31CD9-2347-4A70-BB21-BDC844DAB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521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2018-08-06T07:03:00Z</dcterms:created>
  <dcterms:modified xsi:type="dcterms:W3CDTF">2018-08-06T07:04:00Z</dcterms:modified>
</cp:coreProperties>
</file>