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B548F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3535A" w:rsidRPr="0073535A">
        <w:rPr>
          <w:rFonts w:ascii="Times New Roman" w:hAnsi="Times New Roman"/>
          <w:b/>
        </w:rPr>
        <w:t>NA/P/255/2018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535A" w:rsidRPr="0073535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535A" w:rsidRPr="0073535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3535A" w:rsidRPr="0073535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535A" w:rsidRPr="0073535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3535A" w:rsidRPr="0073535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3535A" w:rsidRPr="0073535A">
        <w:rPr>
          <w:rFonts w:ascii="Times New Roman" w:hAnsi="Times New Roman"/>
        </w:rPr>
        <w:t>(</w:t>
      </w:r>
      <w:proofErr w:type="spellStart"/>
      <w:r w:rsidR="0073535A" w:rsidRPr="0073535A">
        <w:rPr>
          <w:rFonts w:ascii="Times New Roman" w:hAnsi="Times New Roman"/>
        </w:rPr>
        <w:t>t.j</w:t>
      </w:r>
      <w:proofErr w:type="spellEnd"/>
      <w:r w:rsidR="0073535A" w:rsidRPr="0073535A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3535A" w:rsidRPr="0073535A">
        <w:rPr>
          <w:rFonts w:ascii="Times New Roman" w:hAnsi="Times New Roman"/>
          <w:b/>
        </w:rPr>
        <w:t>Wymiana drzwi wejściowych do toalet w budynku ARCUS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3535A" w:rsidRPr="0073535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3535A" w:rsidRPr="00997D0F" w:rsidRDefault="0073535A" w:rsidP="0073535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73535A" w:rsidRPr="00023477" w:rsidRDefault="0073535A" w:rsidP="0073535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3535A" w:rsidRPr="00997D0F" w:rsidRDefault="0073535A" w:rsidP="0073535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3535A" w:rsidRPr="000247FF" w:rsidRDefault="0073535A" w:rsidP="0073535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73535A" w:rsidRPr="000247FF" w:rsidRDefault="0073535A" w:rsidP="0073535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B548F" w:rsidRPr="006676AE" w:rsidRDefault="001B548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1B54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127" w:rsidRDefault="008D0127" w:rsidP="0038231F">
      <w:pPr>
        <w:spacing w:after="0" w:line="240" w:lineRule="auto"/>
      </w:pPr>
      <w:r>
        <w:separator/>
      </w:r>
    </w:p>
  </w:endnote>
  <w:endnote w:type="continuationSeparator" w:id="0">
    <w:p w:rsidR="008D0127" w:rsidRDefault="008D01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5A" w:rsidRDefault="007353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548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548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5A" w:rsidRDefault="007353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127" w:rsidRDefault="008D0127" w:rsidP="0038231F">
      <w:pPr>
        <w:spacing w:after="0" w:line="240" w:lineRule="auto"/>
      </w:pPr>
      <w:r>
        <w:separator/>
      </w:r>
    </w:p>
  </w:footnote>
  <w:footnote w:type="continuationSeparator" w:id="0">
    <w:p w:rsidR="008D0127" w:rsidRDefault="008D01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5A" w:rsidRDefault="007353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5A" w:rsidRDefault="007353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35A" w:rsidRDefault="007353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12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548F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535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127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45B658-203F-49E9-9E1B-AB7D7C7F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B17D0-4375-469B-A088-60B5BBDB8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2018-08-08T08:39:00Z</dcterms:created>
  <dcterms:modified xsi:type="dcterms:W3CDTF">2018-08-08T08:40:00Z</dcterms:modified>
</cp:coreProperties>
</file>