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824E3E" w:rsidP="001A443E">
      <w:pPr>
        <w:jc w:val="right"/>
        <w:rPr>
          <w:b/>
          <w:bCs/>
          <w:sz w:val="24"/>
        </w:rPr>
      </w:pPr>
      <w:r w:rsidRPr="00824E3E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824E3E">
        <w:rPr>
          <w:sz w:val="24"/>
        </w:rPr>
        <w:t>2018-08-17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824E3E" w:rsidRPr="00824E3E" w:rsidRDefault="00824E3E" w:rsidP="0018613E">
      <w:pPr>
        <w:spacing w:after="40"/>
        <w:rPr>
          <w:b/>
          <w:bCs/>
          <w:sz w:val="24"/>
        </w:rPr>
      </w:pPr>
      <w:r w:rsidRPr="00824E3E">
        <w:rPr>
          <w:b/>
          <w:bCs/>
          <w:sz w:val="24"/>
        </w:rPr>
        <w:t>Politechnika Rzeszowska</w:t>
      </w:r>
    </w:p>
    <w:p w:rsidR="00A80738" w:rsidRDefault="00824E3E" w:rsidP="0018613E">
      <w:pPr>
        <w:spacing w:after="40"/>
        <w:rPr>
          <w:b/>
          <w:bCs/>
          <w:sz w:val="24"/>
        </w:rPr>
      </w:pPr>
      <w:r w:rsidRPr="00824E3E">
        <w:rPr>
          <w:b/>
          <w:bCs/>
          <w:sz w:val="24"/>
        </w:rPr>
        <w:t>Dział Logistyki i Zamówień Publicznych</w:t>
      </w:r>
    </w:p>
    <w:p w:rsidR="00A80738" w:rsidRPr="0018613E" w:rsidRDefault="00824E3E" w:rsidP="00A80738">
      <w:pPr>
        <w:rPr>
          <w:bCs/>
          <w:sz w:val="24"/>
        </w:rPr>
      </w:pPr>
      <w:r w:rsidRPr="00824E3E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824E3E">
        <w:rPr>
          <w:bCs/>
          <w:sz w:val="24"/>
        </w:rPr>
        <w:t>12</w:t>
      </w:r>
    </w:p>
    <w:p w:rsidR="00A80738" w:rsidRPr="00F36A2A" w:rsidRDefault="00824E3E" w:rsidP="00F36A2A">
      <w:pPr>
        <w:rPr>
          <w:bCs/>
          <w:sz w:val="24"/>
        </w:rPr>
      </w:pPr>
      <w:r w:rsidRPr="00824E3E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824E3E">
        <w:rPr>
          <w:bCs/>
          <w:sz w:val="24"/>
        </w:rPr>
        <w:t>Rzeszów</w:t>
      </w: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24E3E" w:rsidRPr="00824E3E">
        <w:rPr>
          <w:b/>
          <w:sz w:val="24"/>
          <w:szCs w:val="24"/>
        </w:rPr>
        <w:t>NA/P/249/2018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F36A2A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24E3E" w:rsidRPr="00824E3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824E3E" w:rsidP="00CB5EDB">
      <w:pPr>
        <w:pStyle w:val="Tekstpodstawowywcity"/>
        <w:spacing w:before="120" w:after="240"/>
        <w:ind w:firstLine="0"/>
        <w:jc w:val="center"/>
      </w:pPr>
      <w:r w:rsidRPr="00824E3E">
        <w:rPr>
          <w:b/>
        </w:rPr>
        <w:t>Dostawa, montaż i ustawienie mebli dla jednostek Politechniki Rzeszowskiej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24E3E" w:rsidRPr="00824E3E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24E3E" w:rsidRPr="00824E3E">
        <w:rPr>
          <w:sz w:val="24"/>
          <w:szCs w:val="24"/>
        </w:rPr>
        <w:t>16/08/2018</w:t>
      </w:r>
      <w:r w:rsidRPr="00FF4AB1">
        <w:rPr>
          <w:sz w:val="24"/>
          <w:szCs w:val="24"/>
        </w:rPr>
        <w:t xml:space="preserve"> o godz. </w:t>
      </w:r>
      <w:r w:rsidR="00824E3E" w:rsidRPr="00824E3E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24E3E" w:rsidRPr="006646D9" w:rsidTr="00933C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4E3E" w:rsidRPr="00A3048A" w:rsidRDefault="00824E3E" w:rsidP="00933C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24E3E">
              <w:rPr>
                <w:sz w:val="24"/>
                <w:szCs w:val="24"/>
              </w:rPr>
              <w:t>części 1 zamówienia w wysokości 8 610.00 zł brutto;</w:t>
            </w:r>
          </w:p>
        </w:tc>
      </w:tr>
      <w:tr w:rsidR="00824E3E" w:rsidRPr="006646D9" w:rsidTr="00933C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4E3E" w:rsidRPr="00A3048A" w:rsidRDefault="00824E3E" w:rsidP="00933C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824E3E">
              <w:rPr>
                <w:sz w:val="24"/>
              </w:rPr>
              <w:t>części 2 zamówienia w wysokości 650.00 zł brutto;</w:t>
            </w:r>
          </w:p>
        </w:tc>
      </w:tr>
      <w:tr w:rsidR="00824E3E" w:rsidRPr="006646D9" w:rsidTr="00933C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4E3E" w:rsidRPr="00A3048A" w:rsidRDefault="00824E3E" w:rsidP="00933C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824E3E">
              <w:rPr>
                <w:sz w:val="24"/>
              </w:rPr>
              <w:t>części 3 zamówienia w wysokości 700.00 zł brutto;</w:t>
            </w:r>
          </w:p>
        </w:tc>
      </w:tr>
      <w:tr w:rsidR="00824E3E" w:rsidRPr="006646D9" w:rsidTr="00933C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4E3E" w:rsidRPr="00A3048A" w:rsidRDefault="00824E3E" w:rsidP="00933C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824E3E">
              <w:rPr>
                <w:sz w:val="24"/>
              </w:rPr>
              <w:t>części 4 zamówienia w wysokości 410.00 zł brutto;</w:t>
            </w:r>
          </w:p>
        </w:tc>
      </w:tr>
      <w:tr w:rsidR="00824E3E" w:rsidRPr="006646D9" w:rsidTr="00933C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4E3E" w:rsidRPr="00A3048A" w:rsidRDefault="00824E3E" w:rsidP="00933C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824E3E">
              <w:rPr>
                <w:sz w:val="24"/>
              </w:rPr>
              <w:t>części 5 zamówienia w wysokości 18 000.00 zł brutto;</w:t>
            </w:r>
          </w:p>
        </w:tc>
      </w:tr>
      <w:tr w:rsidR="00824E3E" w:rsidRPr="006646D9" w:rsidTr="00933C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4E3E" w:rsidRPr="00A3048A" w:rsidRDefault="00824E3E" w:rsidP="00933C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824E3E">
              <w:rPr>
                <w:sz w:val="24"/>
              </w:rPr>
              <w:t>części 6 zamówienia w wysokości 10 332.00 zł brutto;</w:t>
            </w:r>
          </w:p>
        </w:tc>
      </w:tr>
      <w:tr w:rsidR="00824E3E" w:rsidRPr="006646D9" w:rsidTr="00933C4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24E3E" w:rsidRPr="00A3048A" w:rsidRDefault="00824E3E" w:rsidP="00933C4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824E3E">
              <w:rPr>
                <w:sz w:val="24"/>
              </w:rPr>
              <w:t>części 7 zamówienia w wysokości 5 904.00 zł brutto;</w:t>
            </w:r>
          </w:p>
        </w:tc>
      </w:tr>
    </w:tbl>
    <w:p w:rsidR="00A80738" w:rsidRDefault="00824E3E" w:rsidP="00342653">
      <w:pPr>
        <w:spacing w:before="120" w:after="60"/>
        <w:jc w:val="both"/>
        <w:rPr>
          <w:sz w:val="24"/>
        </w:rPr>
      </w:pPr>
      <w:r>
        <w:rPr>
          <w:sz w:val="24"/>
        </w:rPr>
        <w:t xml:space="preserve"> </w:t>
      </w:r>
      <w:r w:rsidR="00CB5EDB"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824E3E" w:rsidRPr="00075CD0" w:rsidTr="00933C4C">
        <w:tc>
          <w:tcPr>
            <w:tcW w:w="824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1</w:t>
            </w:r>
          </w:p>
        </w:tc>
        <w:tc>
          <w:tcPr>
            <w:tcW w:w="2295" w:type="dxa"/>
            <w:shd w:val="clear" w:color="auto" w:fill="auto"/>
          </w:tcPr>
          <w:p w:rsidR="00F36A2A" w:rsidRPr="00CB5EDB" w:rsidRDefault="00F36A2A" w:rsidP="00F36A2A">
            <w:pPr>
              <w:spacing w:before="40"/>
            </w:pPr>
            <w:r w:rsidRPr="00824E3E">
              <w:t>KOMA R. Kozakiewicz, sp. j.</w:t>
            </w:r>
          </w:p>
          <w:p w:rsidR="00F36A2A" w:rsidRPr="00CB5EDB" w:rsidRDefault="00F36A2A" w:rsidP="00F36A2A">
            <w:r w:rsidRPr="00824E3E">
              <w:t>Chorzowska</w:t>
            </w:r>
            <w:r w:rsidRPr="00CB5EDB">
              <w:t xml:space="preserve"> </w:t>
            </w:r>
            <w:r w:rsidRPr="00824E3E">
              <w:t>3/3</w:t>
            </w:r>
            <w:r w:rsidRPr="00CB5EDB">
              <w:t xml:space="preserve"> </w:t>
            </w:r>
          </w:p>
          <w:p w:rsidR="00824E3E" w:rsidRPr="00CB5EDB" w:rsidRDefault="00F36A2A" w:rsidP="00F36A2A">
            <w:pPr>
              <w:spacing w:before="40" w:after="40"/>
              <w:jc w:val="both"/>
            </w:pPr>
            <w:r w:rsidRPr="00824E3E">
              <w:t>26-600</w:t>
            </w:r>
            <w:r w:rsidRPr="00CB5EDB">
              <w:t xml:space="preserve"> </w:t>
            </w:r>
            <w:r w:rsidRPr="00824E3E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9 890.00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zgodnie z SIWZ</w:t>
            </w:r>
          </w:p>
        </w:tc>
      </w:tr>
      <w:tr w:rsidR="00824E3E" w:rsidRPr="00075CD0" w:rsidTr="00933C4C">
        <w:tc>
          <w:tcPr>
            <w:tcW w:w="824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2</w:t>
            </w:r>
          </w:p>
        </w:tc>
        <w:tc>
          <w:tcPr>
            <w:tcW w:w="2295" w:type="dxa"/>
            <w:shd w:val="clear" w:color="auto" w:fill="auto"/>
          </w:tcPr>
          <w:p w:rsidR="00F36A2A" w:rsidRPr="00CB5EDB" w:rsidRDefault="00F36A2A" w:rsidP="00F36A2A">
            <w:pPr>
              <w:spacing w:before="40"/>
            </w:pPr>
            <w:r w:rsidRPr="00824E3E">
              <w:t>KOMA R. Kozakiewicz, sp. j.</w:t>
            </w:r>
          </w:p>
          <w:p w:rsidR="00F36A2A" w:rsidRPr="00CB5EDB" w:rsidRDefault="00F36A2A" w:rsidP="00F36A2A">
            <w:r w:rsidRPr="00824E3E">
              <w:t>Chorzowska</w:t>
            </w:r>
            <w:r w:rsidRPr="00CB5EDB">
              <w:t xml:space="preserve"> </w:t>
            </w:r>
            <w:r w:rsidRPr="00824E3E">
              <w:t>3/3</w:t>
            </w:r>
            <w:r w:rsidRPr="00CB5EDB">
              <w:t xml:space="preserve"> </w:t>
            </w:r>
          </w:p>
          <w:p w:rsidR="00824E3E" w:rsidRPr="00CB5EDB" w:rsidRDefault="00F36A2A" w:rsidP="00F36A2A">
            <w:pPr>
              <w:spacing w:before="40" w:after="40"/>
              <w:jc w:val="both"/>
            </w:pPr>
            <w:r w:rsidRPr="00824E3E">
              <w:t>26-600</w:t>
            </w:r>
            <w:r w:rsidRPr="00CB5EDB">
              <w:t xml:space="preserve"> </w:t>
            </w:r>
            <w:r w:rsidRPr="00824E3E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1 250.00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zgodnie z SIWZ</w:t>
            </w:r>
          </w:p>
        </w:tc>
      </w:tr>
      <w:tr w:rsidR="00824E3E" w:rsidRPr="00075CD0" w:rsidTr="00933C4C">
        <w:tc>
          <w:tcPr>
            <w:tcW w:w="824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5</w:t>
            </w:r>
          </w:p>
        </w:tc>
        <w:tc>
          <w:tcPr>
            <w:tcW w:w="2295" w:type="dxa"/>
            <w:shd w:val="clear" w:color="auto" w:fill="auto"/>
          </w:tcPr>
          <w:p w:rsidR="00F36A2A" w:rsidRPr="00CB5EDB" w:rsidRDefault="00F36A2A" w:rsidP="00F36A2A">
            <w:pPr>
              <w:spacing w:before="40"/>
            </w:pPr>
            <w:r w:rsidRPr="00824E3E">
              <w:t>KOMA R. Kozakiewicz, sp. j.</w:t>
            </w:r>
          </w:p>
          <w:p w:rsidR="00F36A2A" w:rsidRPr="00CB5EDB" w:rsidRDefault="00F36A2A" w:rsidP="00F36A2A">
            <w:r w:rsidRPr="00824E3E">
              <w:t>Chorzowska</w:t>
            </w:r>
            <w:r w:rsidRPr="00CB5EDB">
              <w:t xml:space="preserve"> </w:t>
            </w:r>
            <w:r w:rsidRPr="00824E3E">
              <w:t>3/3</w:t>
            </w:r>
            <w:r w:rsidRPr="00CB5EDB">
              <w:t xml:space="preserve"> </w:t>
            </w:r>
          </w:p>
          <w:p w:rsidR="00824E3E" w:rsidRPr="00CB5EDB" w:rsidRDefault="00F36A2A" w:rsidP="00F36A2A">
            <w:pPr>
              <w:spacing w:before="40" w:after="40"/>
              <w:jc w:val="both"/>
            </w:pPr>
            <w:r w:rsidRPr="00824E3E">
              <w:t>26-600</w:t>
            </w:r>
            <w:r w:rsidRPr="00CB5EDB">
              <w:t xml:space="preserve"> </w:t>
            </w:r>
            <w:r w:rsidRPr="00824E3E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17 940.00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1 miesiąc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zgodnie z SIWZ</w:t>
            </w:r>
          </w:p>
        </w:tc>
      </w:tr>
      <w:tr w:rsidR="00824E3E" w:rsidRPr="00075CD0" w:rsidTr="00933C4C">
        <w:tc>
          <w:tcPr>
            <w:tcW w:w="824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6</w:t>
            </w:r>
          </w:p>
        </w:tc>
        <w:tc>
          <w:tcPr>
            <w:tcW w:w="2295" w:type="dxa"/>
            <w:shd w:val="clear" w:color="auto" w:fill="auto"/>
          </w:tcPr>
          <w:p w:rsidR="00F36A2A" w:rsidRPr="00CB5EDB" w:rsidRDefault="00F36A2A" w:rsidP="00F36A2A">
            <w:pPr>
              <w:spacing w:before="40"/>
            </w:pPr>
            <w:r w:rsidRPr="00824E3E">
              <w:t>KOMA R. Kozakiewicz, sp. j.</w:t>
            </w:r>
          </w:p>
          <w:p w:rsidR="00F36A2A" w:rsidRPr="00CB5EDB" w:rsidRDefault="00F36A2A" w:rsidP="00F36A2A">
            <w:r w:rsidRPr="00824E3E">
              <w:t>Chorzowska</w:t>
            </w:r>
            <w:r w:rsidRPr="00CB5EDB">
              <w:t xml:space="preserve"> </w:t>
            </w:r>
            <w:r w:rsidRPr="00824E3E">
              <w:t>3/3</w:t>
            </w:r>
            <w:r w:rsidRPr="00CB5EDB">
              <w:t xml:space="preserve"> </w:t>
            </w:r>
          </w:p>
          <w:p w:rsidR="00824E3E" w:rsidRPr="00CB5EDB" w:rsidRDefault="00F36A2A" w:rsidP="00F36A2A">
            <w:pPr>
              <w:spacing w:before="40" w:after="40"/>
              <w:jc w:val="both"/>
            </w:pPr>
            <w:r w:rsidRPr="00824E3E">
              <w:t>26-600</w:t>
            </w:r>
            <w:r w:rsidRPr="00CB5EDB">
              <w:t xml:space="preserve"> </w:t>
            </w:r>
            <w:r w:rsidRPr="00824E3E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13 970.00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10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4E3E" w:rsidRPr="00CB5EDB" w:rsidRDefault="00E53335" w:rsidP="00933C4C">
            <w:pPr>
              <w:spacing w:before="120" w:after="120"/>
              <w:jc w:val="center"/>
            </w:pPr>
            <w:r w:rsidRPr="00824E3E">
              <w:t>48 miesiące</w:t>
            </w:r>
            <w:bookmarkStart w:id="0" w:name="_GoBack"/>
            <w:bookmarkEnd w:id="0"/>
          </w:p>
        </w:tc>
        <w:tc>
          <w:tcPr>
            <w:tcW w:w="1417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zgodnie z SIWZ</w:t>
            </w:r>
          </w:p>
        </w:tc>
      </w:tr>
      <w:tr w:rsidR="00824E3E" w:rsidRPr="00075CD0" w:rsidTr="00933C4C">
        <w:tc>
          <w:tcPr>
            <w:tcW w:w="824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7</w:t>
            </w:r>
          </w:p>
        </w:tc>
        <w:tc>
          <w:tcPr>
            <w:tcW w:w="2295" w:type="dxa"/>
            <w:shd w:val="clear" w:color="auto" w:fill="auto"/>
          </w:tcPr>
          <w:p w:rsidR="00824E3E" w:rsidRPr="00CB5EDB" w:rsidRDefault="00824E3E" w:rsidP="00933C4C">
            <w:pPr>
              <w:spacing w:before="40"/>
            </w:pPr>
            <w:r w:rsidRPr="00824E3E">
              <w:t>KOMA R. Kozakiewicz, sp. j.</w:t>
            </w:r>
          </w:p>
          <w:p w:rsidR="00824E3E" w:rsidRPr="00CB5EDB" w:rsidRDefault="00824E3E" w:rsidP="00933C4C">
            <w:r w:rsidRPr="00824E3E">
              <w:t>Chorzowska</w:t>
            </w:r>
            <w:r w:rsidRPr="00CB5EDB">
              <w:t xml:space="preserve"> </w:t>
            </w:r>
            <w:r w:rsidRPr="00824E3E">
              <w:t>3/3</w:t>
            </w:r>
            <w:r w:rsidRPr="00CB5EDB">
              <w:t xml:space="preserve"> </w:t>
            </w:r>
          </w:p>
          <w:p w:rsidR="00824E3E" w:rsidRPr="00CB5EDB" w:rsidRDefault="00824E3E" w:rsidP="00933C4C">
            <w:pPr>
              <w:spacing w:before="40" w:after="40"/>
              <w:jc w:val="both"/>
            </w:pPr>
            <w:r w:rsidRPr="00824E3E">
              <w:lastRenderedPageBreak/>
              <w:t>26-600</w:t>
            </w:r>
            <w:r w:rsidRPr="00CB5EDB">
              <w:t xml:space="preserve"> </w:t>
            </w:r>
            <w:r w:rsidRPr="00824E3E">
              <w:t>Radom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lastRenderedPageBreak/>
              <w:t>11 451.00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do 20.09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4E3E" w:rsidRPr="00CB5EDB" w:rsidRDefault="00E53335" w:rsidP="00933C4C">
            <w:pPr>
              <w:spacing w:before="120" w:after="120"/>
              <w:jc w:val="center"/>
            </w:pPr>
            <w:r w:rsidRPr="00824E3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zgodnie z SIWZ</w:t>
            </w:r>
          </w:p>
        </w:tc>
      </w:tr>
      <w:tr w:rsidR="00824E3E" w:rsidRPr="00075CD0" w:rsidTr="00933C4C">
        <w:tc>
          <w:tcPr>
            <w:tcW w:w="824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1</w:t>
            </w:r>
          </w:p>
        </w:tc>
        <w:tc>
          <w:tcPr>
            <w:tcW w:w="2295" w:type="dxa"/>
            <w:shd w:val="clear" w:color="auto" w:fill="auto"/>
          </w:tcPr>
          <w:p w:rsidR="00824E3E" w:rsidRPr="00CB5EDB" w:rsidRDefault="00824E3E" w:rsidP="00933C4C">
            <w:pPr>
              <w:spacing w:before="40"/>
            </w:pPr>
            <w:r w:rsidRPr="00824E3E">
              <w:t>F.H.U. ANEX Wiesław Stanuszek</w:t>
            </w:r>
          </w:p>
          <w:p w:rsidR="00824E3E" w:rsidRPr="00CB5EDB" w:rsidRDefault="00824E3E" w:rsidP="00933C4C">
            <w:r w:rsidRPr="00824E3E">
              <w:t>Braci Żmudów</w:t>
            </w:r>
            <w:r w:rsidRPr="00CB5EDB">
              <w:t xml:space="preserve"> </w:t>
            </w:r>
            <w:r w:rsidRPr="00824E3E">
              <w:t>35B</w:t>
            </w:r>
            <w:r w:rsidRPr="00CB5EDB">
              <w:t xml:space="preserve"> </w:t>
            </w:r>
          </w:p>
          <w:p w:rsidR="00824E3E" w:rsidRPr="00CB5EDB" w:rsidRDefault="00824E3E" w:rsidP="00933C4C">
            <w:pPr>
              <w:spacing w:before="40" w:after="40"/>
              <w:jc w:val="both"/>
            </w:pPr>
            <w:r w:rsidRPr="00824E3E">
              <w:t>33-100</w:t>
            </w:r>
            <w:r w:rsidRPr="00CB5EDB">
              <w:t xml:space="preserve"> </w:t>
            </w:r>
            <w:r w:rsidRPr="00824E3E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11 598.90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20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zgodnie z SIWZ</w:t>
            </w:r>
          </w:p>
        </w:tc>
      </w:tr>
      <w:tr w:rsidR="00824E3E" w:rsidRPr="00075CD0" w:rsidTr="00933C4C">
        <w:tc>
          <w:tcPr>
            <w:tcW w:w="824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5</w:t>
            </w:r>
          </w:p>
        </w:tc>
        <w:tc>
          <w:tcPr>
            <w:tcW w:w="2295" w:type="dxa"/>
            <w:shd w:val="clear" w:color="auto" w:fill="auto"/>
          </w:tcPr>
          <w:p w:rsidR="00824E3E" w:rsidRPr="00CB5EDB" w:rsidRDefault="00824E3E" w:rsidP="00933C4C">
            <w:pPr>
              <w:spacing w:before="40"/>
            </w:pPr>
            <w:r w:rsidRPr="00824E3E">
              <w:t>F.H.U. ANEX Wiesław Stanuszek</w:t>
            </w:r>
          </w:p>
          <w:p w:rsidR="00824E3E" w:rsidRPr="00CB5EDB" w:rsidRDefault="00824E3E" w:rsidP="00933C4C">
            <w:r w:rsidRPr="00824E3E">
              <w:t>Braci Żmudów</w:t>
            </w:r>
            <w:r w:rsidRPr="00CB5EDB">
              <w:t xml:space="preserve"> </w:t>
            </w:r>
            <w:r w:rsidRPr="00824E3E">
              <w:t>35B</w:t>
            </w:r>
            <w:r w:rsidRPr="00CB5EDB">
              <w:t xml:space="preserve"> </w:t>
            </w:r>
          </w:p>
          <w:p w:rsidR="00824E3E" w:rsidRPr="00CB5EDB" w:rsidRDefault="00824E3E" w:rsidP="00933C4C">
            <w:pPr>
              <w:spacing w:before="40" w:after="40"/>
              <w:jc w:val="both"/>
            </w:pPr>
            <w:r w:rsidRPr="00824E3E">
              <w:t>33-100</w:t>
            </w:r>
            <w:r w:rsidRPr="00CB5EDB">
              <w:t xml:space="preserve"> </w:t>
            </w:r>
            <w:r w:rsidRPr="00824E3E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17 392.20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2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zgodnie z SIWZ</w:t>
            </w:r>
          </w:p>
        </w:tc>
      </w:tr>
      <w:tr w:rsidR="00824E3E" w:rsidRPr="00075CD0" w:rsidTr="00933C4C">
        <w:tc>
          <w:tcPr>
            <w:tcW w:w="824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6</w:t>
            </w:r>
          </w:p>
        </w:tc>
        <w:tc>
          <w:tcPr>
            <w:tcW w:w="2295" w:type="dxa"/>
            <w:shd w:val="clear" w:color="auto" w:fill="auto"/>
          </w:tcPr>
          <w:p w:rsidR="00824E3E" w:rsidRPr="00CB5EDB" w:rsidRDefault="00824E3E" w:rsidP="00933C4C">
            <w:pPr>
              <w:spacing w:before="40"/>
            </w:pPr>
            <w:r w:rsidRPr="00824E3E">
              <w:t>F.H.U. ANEX Wiesław Stanuszek</w:t>
            </w:r>
          </w:p>
          <w:p w:rsidR="00824E3E" w:rsidRPr="00CB5EDB" w:rsidRDefault="00824E3E" w:rsidP="00933C4C">
            <w:r w:rsidRPr="00824E3E">
              <w:t>Braci Żmudów</w:t>
            </w:r>
            <w:r w:rsidRPr="00CB5EDB">
              <w:t xml:space="preserve"> </w:t>
            </w:r>
            <w:r w:rsidRPr="00824E3E">
              <w:t>35B</w:t>
            </w:r>
            <w:r w:rsidRPr="00CB5EDB">
              <w:t xml:space="preserve"> </w:t>
            </w:r>
          </w:p>
          <w:p w:rsidR="00824E3E" w:rsidRPr="00CB5EDB" w:rsidRDefault="00824E3E" w:rsidP="00933C4C">
            <w:pPr>
              <w:spacing w:before="40" w:after="40"/>
              <w:jc w:val="both"/>
            </w:pPr>
            <w:r w:rsidRPr="00824E3E">
              <w:t>33-100</w:t>
            </w:r>
            <w:r w:rsidRPr="00CB5EDB">
              <w:t xml:space="preserve"> </w:t>
            </w:r>
            <w:r w:rsidRPr="00824E3E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15 891.60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zgodnie z SIWZ</w:t>
            </w:r>
          </w:p>
        </w:tc>
      </w:tr>
      <w:tr w:rsidR="00824E3E" w:rsidRPr="00075CD0" w:rsidTr="00933C4C">
        <w:tc>
          <w:tcPr>
            <w:tcW w:w="824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7</w:t>
            </w:r>
          </w:p>
        </w:tc>
        <w:tc>
          <w:tcPr>
            <w:tcW w:w="2295" w:type="dxa"/>
            <w:shd w:val="clear" w:color="auto" w:fill="auto"/>
          </w:tcPr>
          <w:p w:rsidR="00824E3E" w:rsidRPr="00CB5EDB" w:rsidRDefault="00824E3E" w:rsidP="00933C4C">
            <w:pPr>
              <w:spacing w:before="40"/>
            </w:pPr>
            <w:r w:rsidRPr="00824E3E">
              <w:t>F.H.U. ANEX Wiesław Stanuszek</w:t>
            </w:r>
          </w:p>
          <w:p w:rsidR="00824E3E" w:rsidRPr="00CB5EDB" w:rsidRDefault="00824E3E" w:rsidP="00933C4C">
            <w:r w:rsidRPr="00824E3E">
              <w:t>Braci Żmudów</w:t>
            </w:r>
            <w:r w:rsidRPr="00CB5EDB">
              <w:t xml:space="preserve"> </w:t>
            </w:r>
            <w:r w:rsidRPr="00824E3E">
              <w:t>35B</w:t>
            </w:r>
            <w:r w:rsidRPr="00CB5EDB">
              <w:t xml:space="preserve"> </w:t>
            </w:r>
          </w:p>
          <w:p w:rsidR="00824E3E" w:rsidRPr="00CB5EDB" w:rsidRDefault="00824E3E" w:rsidP="00933C4C">
            <w:pPr>
              <w:spacing w:before="40" w:after="40"/>
              <w:jc w:val="both"/>
            </w:pPr>
            <w:r w:rsidRPr="00824E3E">
              <w:t>33-100</w:t>
            </w:r>
            <w:r w:rsidRPr="00CB5EDB">
              <w:t xml:space="preserve"> </w:t>
            </w:r>
            <w:r w:rsidRPr="00824E3E">
              <w:t>Tarnów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8 118.00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do  20.09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60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24E3E" w:rsidRPr="00CB5EDB" w:rsidRDefault="00824E3E" w:rsidP="00933C4C">
            <w:pPr>
              <w:spacing w:before="120" w:after="120"/>
              <w:jc w:val="center"/>
            </w:pPr>
            <w:r w:rsidRPr="00824E3E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429" w:rsidRDefault="009A7429">
      <w:r>
        <w:separator/>
      </w:r>
    </w:p>
  </w:endnote>
  <w:endnote w:type="continuationSeparator" w:id="0">
    <w:p w:rsidR="009A7429" w:rsidRDefault="009A7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333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333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333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429" w:rsidRDefault="009A7429">
      <w:r>
        <w:separator/>
      </w:r>
    </w:p>
  </w:footnote>
  <w:footnote w:type="continuationSeparator" w:id="0">
    <w:p w:rsidR="009A7429" w:rsidRDefault="009A74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4E3E" w:rsidRDefault="00824E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4E3E" w:rsidRDefault="00824E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4E3E" w:rsidRDefault="00824E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7429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24E3E"/>
    <w:rsid w:val="00861E75"/>
    <w:rsid w:val="00864EE2"/>
    <w:rsid w:val="008B02BA"/>
    <w:rsid w:val="009A7429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53335"/>
    <w:rsid w:val="00EB7963"/>
    <w:rsid w:val="00F273AC"/>
    <w:rsid w:val="00F36A2A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F2F4264-317E-45EB-AA91-C1E1CD3F9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533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533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371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2018-08-17T09:56:00Z</cp:lastPrinted>
  <dcterms:created xsi:type="dcterms:W3CDTF">2018-08-17T09:56:00Z</dcterms:created>
  <dcterms:modified xsi:type="dcterms:W3CDTF">2018-08-17T09:56:00Z</dcterms:modified>
</cp:coreProperties>
</file>