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B6452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3359" w:rsidRPr="00F93359">
        <w:rPr>
          <w:rFonts w:ascii="Times New Roman" w:hAnsi="Times New Roman"/>
          <w:b/>
        </w:rPr>
        <w:t>NA/P/251/2018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3359" w:rsidRPr="00F9335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3359" w:rsidRPr="00F9335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93359" w:rsidRPr="00F9335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3359" w:rsidRPr="00F9335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93359" w:rsidRPr="00F9335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93359" w:rsidRPr="00F93359">
        <w:rPr>
          <w:rFonts w:ascii="Times New Roman" w:hAnsi="Times New Roman"/>
        </w:rPr>
        <w:t>(</w:t>
      </w:r>
      <w:proofErr w:type="spellStart"/>
      <w:r w:rsidR="00F93359" w:rsidRPr="00F93359">
        <w:rPr>
          <w:rFonts w:ascii="Times New Roman" w:hAnsi="Times New Roman"/>
        </w:rPr>
        <w:t>t.j</w:t>
      </w:r>
      <w:proofErr w:type="spellEnd"/>
      <w:r w:rsidR="00F93359" w:rsidRPr="00F93359">
        <w:rPr>
          <w:rFonts w:ascii="Times New Roman" w:hAnsi="Times New Roman"/>
        </w:rPr>
        <w:t xml:space="preserve">. Dz. U. z 2017 r. poz. 1579 z </w:t>
      </w:r>
      <w:proofErr w:type="spellStart"/>
      <w:r w:rsidR="00F93359" w:rsidRPr="00F93359">
        <w:rPr>
          <w:rFonts w:ascii="Times New Roman" w:hAnsi="Times New Roman"/>
        </w:rPr>
        <w:t>późn</w:t>
      </w:r>
      <w:proofErr w:type="spellEnd"/>
      <w:r w:rsidR="00F93359" w:rsidRPr="00F9335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93359" w:rsidRPr="00F93359">
        <w:rPr>
          <w:rFonts w:ascii="Times New Roman" w:hAnsi="Times New Roman"/>
          <w:b/>
        </w:rPr>
        <w:t>Dostawa dwóch zestawów multimedialnych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93359" w:rsidRPr="00F9335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93359" w:rsidRPr="00997D0F" w:rsidRDefault="00F93359" w:rsidP="00F9335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93359" w:rsidRPr="00023477" w:rsidRDefault="00F93359" w:rsidP="00F9335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93359" w:rsidRPr="00997D0F" w:rsidRDefault="00F93359" w:rsidP="00F9335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93359" w:rsidRPr="000247FF" w:rsidRDefault="00F93359" w:rsidP="00F9335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93359" w:rsidRPr="000247FF" w:rsidRDefault="00F93359" w:rsidP="00F9335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199" w:rsidRDefault="00E31199" w:rsidP="0038231F">
      <w:pPr>
        <w:spacing w:after="0" w:line="240" w:lineRule="auto"/>
      </w:pPr>
      <w:r>
        <w:separator/>
      </w:r>
    </w:p>
  </w:endnote>
  <w:endnote w:type="continuationSeparator" w:id="0">
    <w:p w:rsidR="00E31199" w:rsidRDefault="00E311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59" w:rsidRDefault="00F933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645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645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59" w:rsidRDefault="00F933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199" w:rsidRDefault="00E31199" w:rsidP="0038231F">
      <w:pPr>
        <w:spacing w:after="0" w:line="240" w:lineRule="auto"/>
      </w:pPr>
      <w:r>
        <w:separator/>
      </w:r>
    </w:p>
  </w:footnote>
  <w:footnote w:type="continuationSeparator" w:id="0">
    <w:p w:rsidR="00E31199" w:rsidRDefault="00E311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59" w:rsidRDefault="00F933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59" w:rsidRDefault="00F933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59" w:rsidRDefault="00F933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9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19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3359"/>
    <w:rsid w:val="00FB645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45DE14-8C31-49CC-B8CA-7DEE968D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1DC36-BF2C-45E6-AAD9-B923C7F7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2018-08-08T07:30:00Z</dcterms:created>
  <dcterms:modified xsi:type="dcterms:W3CDTF">2018-08-08T07:30:00Z</dcterms:modified>
</cp:coreProperties>
</file>