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E35660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E35660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E35660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E35660">
        <w:rPr>
          <w:rFonts w:ascii="Times New Roman" w:hAnsi="Times New Roman"/>
          <w:b/>
        </w:rPr>
        <w:t xml:space="preserve">Znak sprawy: </w:t>
      </w:r>
      <w:r w:rsidR="00D12C58" w:rsidRPr="00E35660">
        <w:rPr>
          <w:rFonts w:ascii="Times New Roman" w:hAnsi="Times New Roman"/>
          <w:b/>
        </w:rPr>
        <w:t>NA/O/263/2018</w:t>
      </w:r>
      <w:r w:rsidRPr="00E35660">
        <w:rPr>
          <w:rFonts w:ascii="Times New Roman" w:hAnsi="Times New Roman"/>
          <w:b/>
          <w:lang w:val="pl-PL"/>
        </w:rPr>
        <w:t xml:space="preserve"> </w:t>
      </w:r>
      <w:r w:rsidR="00D12C58" w:rsidRPr="00E35660">
        <w:rPr>
          <w:rFonts w:ascii="Times New Roman" w:hAnsi="Times New Roman"/>
          <w:lang w:val="pl-PL"/>
        </w:rPr>
        <w:t>Rzeszów</w:t>
      </w:r>
      <w:r w:rsidR="00211900" w:rsidRPr="00E35660">
        <w:rPr>
          <w:rFonts w:ascii="Times New Roman" w:hAnsi="Times New Roman"/>
        </w:rPr>
        <w:t xml:space="preserve">, </w:t>
      </w:r>
      <w:r w:rsidR="00D12C58" w:rsidRPr="00E35660">
        <w:rPr>
          <w:rFonts w:ascii="Times New Roman" w:hAnsi="Times New Roman"/>
        </w:rPr>
        <w:t>2018-08-21</w:t>
      </w:r>
    </w:p>
    <w:p w:rsidR="007926B3" w:rsidRPr="00E35660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E35660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E35660">
        <w:t>Podstawa pr</w:t>
      </w:r>
      <w:r w:rsidR="00F11D06" w:rsidRPr="00E35660">
        <w:t xml:space="preserve">awna ogłoszenia: art. 4 pkt. 8 </w:t>
      </w:r>
      <w:r w:rsidR="007427DE" w:rsidRPr="00E35660">
        <w:rPr>
          <w:bCs/>
        </w:rPr>
        <w:t xml:space="preserve">ustawy z dnia </w:t>
      </w:r>
      <w:r w:rsidR="007427DE" w:rsidRPr="00E35660">
        <w:t xml:space="preserve">29 stycznia 2004 roku Prawo zamówień publicznych </w:t>
      </w:r>
      <w:r w:rsidR="00D12C58" w:rsidRPr="00E35660">
        <w:t>(t.j. Dz. U. z 2017 r. poz. 1579 z późn. zm.)</w:t>
      </w:r>
    </w:p>
    <w:p w:rsidR="007427DE" w:rsidRPr="00E35660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E35660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E35660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35660">
              <w:rPr>
                <w:b/>
                <w:bCs/>
                <w:color w:val="000000"/>
              </w:rPr>
              <w:t>I. ZAMAWIAJĄCY</w:t>
            </w:r>
          </w:p>
          <w:p w:rsidR="007926B3" w:rsidRPr="00E35660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35660">
              <w:rPr>
                <w:lang w:val="pl-PL" w:eastAsia="pl-PL"/>
              </w:rPr>
              <w:t>Politechnika Rzeszowska im. I. Łukasiewicza</w:t>
            </w:r>
          </w:p>
          <w:p w:rsidR="007926B3" w:rsidRPr="00E35660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35660">
              <w:rPr>
                <w:lang w:val="pl-PL" w:eastAsia="pl-PL"/>
              </w:rPr>
              <w:t>al. Powstańców Warszawy 12</w:t>
            </w:r>
          </w:p>
          <w:p w:rsidR="007926B3" w:rsidRPr="00E35660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35660">
              <w:rPr>
                <w:lang w:val="pl-PL" w:eastAsia="pl-PL"/>
              </w:rPr>
              <w:t xml:space="preserve">35-959 Rzeszów </w:t>
            </w:r>
          </w:p>
          <w:p w:rsidR="007926B3" w:rsidRPr="00E35660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35660">
              <w:rPr>
                <w:lang w:val="pl-PL" w:eastAsia="pl-PL"/>
              </w:rPr>
              <w:t>NIP: 813-026-69-99</w:t>
            </w:r>
          </w:p>
        </w:tc>
      </w:tr>
    </w:tbl>
    <w:p w:rsidR="007926B3" w:rsidRPr="00E35660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E35660" w:rsidRDefault="007926B3" w:rsidP="00583EF9">
      <w:pPr>
        <w:spacing w:line="360" w:lineRule="auto"/>
        <w:rPr>
          <w:b/>
        </w:rPr>
      </w:pPr>
      <w:r w:rsidRPr="00E35660">
        <w:rPr>
          <w:b/>
        </w:rPr>
        <w:t xml:space="preserve">Osoba prowadząca postępowanie: </w:t>
      </w:r>
    </w:p>
    <w:p w:rsidR="00014627" w:rsidRPr="00E35660" w:rsidRDefault="00D12C58" w:rsidP="00583EF9">
      <w:pPr>
        <w:spacing w:line="360" w:lineRule="auto"/>
        <w:rPr>
          <w:b/>
        </w:rPr>
      </w:pPr>
      <w:r w:rsidRPr="00E35660">
        <w:rPr>
          <w:sz w:val="22"/>
          <w:szCs w:val="22"/>
          <w:lang w:val="de-DE"/>
        </w:rPr>
        <w:t>mgr Magdalena Salamon</w:t>
      </w:r>
      <w:r w:rsidR="00014627" w:rsidRPr="00E35660">
        <w:rPr>
          <w:sz w:val="22"/>
          <w:szCs w:val="22"/>
          <w:lang w:val="de-DE"/>
        </w:rPr>
        <w:t xml:space="preserve"> -  tel. </w:t>
      </w:r>
      <w:r w:rsidRPr="00E35660">
        <w:rPr>
          <w:sz w:val="22"/>
          <w:szCs w:val="22"/>
          <w:lang w:val="de-DE"/>
        </w:rPr>
        <w:t>(17) 8653636</w:t>
      </w:r>
      <w:r w:rsidR="00014627" w:rsidRPr="00E35660">
        <w:rPr>
          <w:sz w:val="22"/>
          <w:szCs w:val="22"/>
          <w:lang w:val="en-US"/>
        </w:rPr>
        <w:t xml:space="preserve"> e-mail </w:t>
      </w:r>
      <w:r w:rsidRPr="00E35660">
        <w:rPr>
          <w:sz w:val="22"/>
          <w:szCs w:val="22"/>
          <w:lang w:val="en-US"/>
        </w:rPr>
        <w:t>msalamon@prz.edu.pl</w:t>
      </w:r>
    </w:p>
    <w:p w:rsidR="00211900" w:rsidRPr="00E3566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E35660">
        <w:rPr>
          <w:b/>
          <w:bCs/>
          <w:color w:val="000000"/>
        </w:rPr>
        <w:t>II. OPIS PRZEDMIOTU ZAMÓWIENIA</w:t>
      </w:r>
    </w:p>
    <w:p w:rsidR="00211900" w:rsidRPr="00E35660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E3566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35660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E35660" w:rsidTr="003F4C0E">
        <w:tc>
          <w:tcPr>
            <w:tcW w:w="1510" w:type="dxa"/>
            <w:shd w:val="clear" w:color="auto" w:fill="F3F3F3"/>
            <w:vAlign w:val="center"/>
          </w:tcPr>
          <w:p w:rsidR="00211900" w:rsidRPr="00E35660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35660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E35660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35660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Temat</w:t>
            </w:r>
            <w:r w:rsidRPr="00E35660">
              <w:t>: Dostawa płyt modelowych.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Wspólny Słownik Zamówień</w:t>
            </w:r>
            <w:r w:rsidRPr="00E35660">
              <w:t>:</w:t>
            </w:r>
            <w:r w:rsidRPr="00E35660">
              <w:rPr>
                <w:b/>
              </w:rPr>
              <w:t xml:space="preserve"> </w:t>
            </w:r>
            <w:r w:rsidRPr="00E35660">
              <w:t xml:space="preserve">24500000-9 - Tworzywa sztuczne w formach podstawowych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Opis</w:t>
            </w:r>
            <w:r w:rsidRPr="00E35660">
              <w:t xml:space="preserve">: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Poliuretanowe płyty modelowe gęstości ok. 0,7 g/cm^3 w następujących wymiarach i ilościach: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1500 x 500 x 25 - 2 szt.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1500 x 500 x 50 - 7 szt.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1500 x 500 x 75 - 4 szt.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1500 x 500 x 100 - 4 szt.</w:t>
            </w:r>
          </w:p>
          <w:p w:rsidR="00D12C58" w:rsidRPr="00E35660" w:rsidRDefault="00D12C58" w:rsidP="00E35660">
            <w:pPr>
              <w:spacing w:after="120"/>
              <w:jc w:val="both"/>
            </w:pPr>
            <w:r w:rsidRPr="00E35660">
              <w:rPr>
                <w:b/>
              </w:rPr>
              <w:t>Zamawiający nie dopuszcza składania ofert wariantowych</w:t>
            </w:r>
            <w:r w:rsidRPr="00E35660">
              <w:t>.</w:t>
            </w:r>
            <w:r w:rsidRPr="00E35660">
              <w:rPr>
                <w:b/>
              </w:rPr>
              <w:t xml:space="preserve"> 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Temat</w:t>
            </w:r>
            <w:r w:rsidRPr="00E35660">
              <w:t>: Dostawa ph-metru.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Wspólny Słownik Zamówień</w:t>
            </w:r>
            <w:r w:rsidRPr="00E35660">
              <w:t>:</w:t>
            </w:r>
            <w:r w:rsidRPr="00E35660">
              <w:rPr>
                <w:b/>
              </w:rPr>
              <w:t xml:space="preserve"> </w:t>
            </w:r>
            <w:r w:rsidRPr="00E35660">
              <w:t xml:space="preserve">33793000-5 - Laboratoryjne wyroby szklane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Opis</w:t>
            </w:r>
            <w:r w:rsidRPr="00E35660">
              <w:t xml:space="preserve">: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Specyfikacja: pH metru: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 xml:space="preserve">Zakres pomiaru (dokładność):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pH: 0.00 do 14.00 pH (±0.01 pH)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lastRenderedPageBreak/>
              <w:t xml:space="preserve">- </w:t>
            </w:r>
            <w:proofErr w:type="spellStart"/>
            <w:r w:rsidRPr="00E35660">
              <w:t>mV</w:t>
            </w:r>
            <w:proofErr w:type="spellEnd"/>
            <w:r w:rsidRPr="00E35660">
              <w:t xml:space="preserve">: -1999 do 1999 (±1 </w:t>
            </w:r>
            <w:proofErr w:type="spellStart"/>
            <w:r w:rsidRPr="00E35660">
              <w:t>mV</w:t>
            </w:r>
            <w:proofErr w:type="spellEnd"/>
            <w:r w:rsidRPr="00E35660">
              <w:t>)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Temp.: 0°C do 100°C (±0.1°C)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 xml:space="preserve">- Złącza: BNC / RCA, </w:t>
            </w:r>
            <w:proofErr w:type="spellStart"/>
            <w:r w:rsidRPr="00E35660">
              <w:t>Cinch</w:t>
            </w:r>
            <w:proofErr w:type="spellEnd"/>
            <w:r w:rsidRPr="00E35660">
              <w:t xml:space="preserve"> (NTC)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Kompensacja temp.: ATC i MTC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Zasilanie: 100-240 V / 50-60 Hz / 9 V DC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Kalibracja: 2-punktowa, 4 zdefiniowane grupy buforów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 xml:space="preserve">- osobne wejście na elektrodę referencyjną, tryb pomiaru </w:t>
            </w:r>
            <w:proofErr w:type="spellStart"/>
            <w:r w:rsidRPr="00E35660">
              <w:t>mV</w:t>
            </w:r>
            <w:proofErr w:type="spellEnd"/>
            <w:r w:rsidRPr="00E35660">
              <w:t xml:space="preserve">/ORP, test autodiagnostyki połączone z przydatnymi funkcjami, tj. automatycznym wykrywaniem punktu końcowego i kalibracji z </w:t>
            </w:r>
            <w:r w:rsidR="00E35660" w:rsidRPr="00E35660">
              <w:t>automatycznym</w:t>
            </w:r>
            <w:r w:rsidRPr="00E35660">
              <w:t xml:space="preserve"> wykrywaniem roztworów buforowych.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Pięć czytelnych przycisków, których naciśnięcie umożliwia proste rozpoczęcie i zakończenie pomiaru oraz pozwala uzyskać dostęp do danych z ostatniej kalibracji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Duży, dobrze zorganizowany wyświetlacz może jednocześnie pokazywać wyniki badań, temperaturę, kryteria dla punktu końcowego oraz różne pomocne ikony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Zestaw  zawiera miernik, instrukcję, zasilacz, elektrodę LE438 "3-w-1" pH, uchwyt na elektrodę, 2 x saszetkę z roztworem buforowym pH 4.01 i 2 x pH 7.00.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5660">
              <w:rPr>
                <w:rFonts w:ascii="Times New Roman" w:hAnsi="Times New Roman"/>
                <w:sz w:val="24"/>
                <w:szCs w:val="24"/>
              </w:rPr>
              <w:t>.</w:t>
            </w: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Temat</w:t>
            </w:r>
            <w:r w:rsidRPr="00E35660">
              <w:t>: Dostawa koszy wraz z wkładami.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Wspólny Słownik Zamówień</w:t>
            </w:r>
            <w:r w:rsidRPr="00E35660">
              <w:t>:</w:t>
            </w:r>
            <w:r w:rsidRPr="00E35660">
              <w:rPr>
                <w:b/>
              </w:rPr>
              <w:t xml:space="preserve"> </w:t>
            </w:r>
            <w:r w:rsidRPr="00E35660">
              <w:t xml:space="preserve">44111000-1 - Materiały budowlane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Opis</w:t>
            </w:r>
            <w:r w:rsidRPr="00E35660">
              <w:t xml:space="preserve">: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Kosz betonowy w kolorze szaro-grafitowym  -szt.8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stożek ścięty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średnica 64 cm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wysokość 80 cm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waga 320 kg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Wkład metalowy do kosza betonowego  szt.12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5660">
              <w:rPr>
                <w:rFonts w:ascii="Times New Roman" w:hAnsi="Times New Roman"/>
                <w:sz w:val="24"/>
                <w:szCs w:val="24"/>
              </w:rPr>
              <w:t>.</w:t>
            </w: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Temat</w:t>
            </w:r>
            <w:r w:rsidRPr="00E35660">
              <w:t>: Dostawa urządzeń do przeprowadzania obróbki wykańczającej modeli wytwarzanych w technologii SLA.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Wspólny Słownik Zamówień</w:t>
            </w:r>
            <w:r w:rsidRPr="00E35660">
              <w:t>:</w:t>
            </w:r>
            <w:r w:rsidRPr="00E35660">
              <w:rPr>
                <w:b/>
              </w:rPr>
              <w:t xml:space="preserve"> </w:t>
            </w:r>
            <w:r w:rsidRPr="00E35660">
              <w:t xml:space="preserve">42600000-2 - Obrabiarki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Opis</w:t>
            </w:r>
            <w:r w:rsidRPr="00E35660">
              <w:t xml:space="preserve">: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1. Urządzenie do utwardzania modeli z żywic stosowanych do wytwarzania modeli w technologii SLA o parametrach: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wymiary maksymalne 27x27x35 cm,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stół obrotowy o średnicy minimum 19 cm,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lastRenderedPageBreak/>
              <w:t>- możliwość podgrzania komory do 80 stopni Celciusza,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źródło światła utwardzającego - LED o mocy min. 39W, długość fali świetlnej 405 nm.</w:t>
            </w:r>
          </w:p>
          <w:p w:rsidR="00D12C58" w:rsidRPr="00E35660" w:rsidRDefault="00D12C58" w:rsidP="00EA07D9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 xml:space="preserve">2. </w:t>
            </w:r>
            <w:r w:rsidR="00E35660" w:rsidRPr="00E35660">
              <w:t>Urządzenie</w:t>
            </w:r>
            <w:r w:rsidRPr="00E35660">
              <w:t xml:space="preserve"> do czyszczenia modeli wytwarzanych w technologii SLA o parametrach: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wymiary maksymalne 27x27x35 cm,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pojemność zbiornika na IPA - min. 8,5 litrów,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wykorzystana metoda mieszania - wirnik sprzężony magnetycznie,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dołączony zestaw do obróbki mechanicznej modeli.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5660">
              <w:rPr>
                <w:rFonts w:ascii="Times New Roman" w:hAnsi="Times New Roman"/>
                <w:sz w:val="24"/>
                <w:szCs w:val="24"/>
              </w:rPr>
              <w:t>.</w:t>
            </w: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Temat</w:t>
            </w:r>
            <w:r w:rsidRPr="00E35660">
              <w:t xml:space="preserve">: Dostawa materiałów </w:t>
            </w:r>
            <w:r w:rsidR="00E35660" w:rsidRPr="00E35660">
              <w:t>eksploatacyjnych</w:t>
            </w:r>
            <w:r w:rsidRPr="00E35660">
              <w:t xml:space="preserve"> do drukarki 3d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Wspólny Słownik Zamówień</w:t>
            </w:r>
            <w:r w:rsidRPr="00E35660">
              <w:t>:</w:t>
            </w:r>
            <w:r w:rsidRPr="00E35660">
              <w:rPr>
                <w:b/>
              </w:rPr>
              <w:t xml:space="preserve"> </w:t>
            </w:r>
            <w:r w:rsidRPr="00E35660">
              <w:t xml:space="preserve">44110000-4 - Materiały konstrukcyjne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Opis</w:t>
            </w:r>
            <w:r w:rsidRPr="00E35660">
              <w:t xml:space="preserve">: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zbiornik na żywicę do drukarki Form2 - 1 sztuka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platforma budulcowa do drukarki Form2 - 1 sztuka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 xml:space="preserve">- żywica </w:t>
            </w:r>
            <w:proofErr w:type="spellStart"/>
            <w:r w:rsidRPr="00E35660">
              <w:t>Rigid</w:t>
            </w:r>
            <w:proofErr w:type="spellEnd"/>
            <w:r w:rsidRPr="00E35660">
              <w:t xml:space="preserve"> </w:t>
            </w:r>
            <w:proofErr w:type="spellStart"/>
            <w:r w:rsidRPr="00E35660">
              <w:t>Resin</w:t>
            </w:r>
            <w:proofErr w:type="spellEnd"/>
            <w:r w:rsidRPr="00E35660">
              <w:t xml:space="preserve"> do drukarki Form2, </w:t>
            </w:r>
            <w:r w:rsidR="00E35660" w:rsidRPr="00E35660">
              <w:t>opakowanie</w:t>
            </w:r>
            <w:r w:rsidRPr="00E35660">
              <w:t xml:space="preserve"> 1 litr - 2 sztuki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5660">
              <w:rPr>
                <w:rFonts w:ascii="Times New Roman" w:hAnsi="Times New Roman"/>
                <w:sz w:val="24"/>
                <w:szCs w:val="24"/>
              </w:rPr>
              <w:t>.</w:t>
            </w: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Temat</w:t>
            </w:r>
            <w:r w:rsidRPr="00E35660">
              <w:t>: Dostawa czujnika temperatury.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Wspólny Słownik Zamówień</w:t>
            </w:r>
            <w:r w:rsidRPr="00E35660">
              <w:t>:</w:t>
            </w:r>
            <w:r w:rsidRPr="00E35660">
              <w:rPr>
                <w:b/>
              </w:rPr>
              <w:t xml:space="preserve"> </w:t>
            </w:r>
            <w:r w:rsidRPr="00E35660">
              <w:t xml:space="preserve">35125100-7 - Czujniki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Opis</w:t>
            </w:r>
            <w:r w:rsidRPr="00E35660">
              <w:t xml:space="preserve">: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Dostawa wraz z montażem w maszynie oraz konfiguracją czujnika temperaturowy (termopara)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 xml:space="preserve">do głowicy maszyny </w:t>
            </w:r>
            <w:proofErr w:type="spellStart"/>
            <w:r w:rsidRPr="00E35660">
              <w:t>Fortus</w:t>
            </w:r>
            <w:proofErr w:type="spellEnd"/>
            <w:r w:rsidRPr="00E35660">
              <w:t xml:space="preserve"> 360mc.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5660">
              <w:rPr>
                <w:rFonts w:ascii="Times New Roman" w:hAnsi="Times New Roman"/>
                <w:sz w:val="24"/>
                <w:szCs w:val="24"/>
              </w:rPr>
              <w:t>.</w:t>
            </w: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Temat</w:t>
            </w:r>
            <w:r w:rsidRPr="00E35660">
              <w:t>: Dostawa elementu eksploatacyjnego do urządzenia grzewczego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Wspólny Słownik Zamówień</w:t>
            </w:r>
            <w:r w:rsidRPr="00E35660">
              <w:t>:</w:t>
            </w:r>
            <w:r w:rsidRPr="00E35660">
              <w:rPr>
                <w:b/>
              </w:rPr>
              <w:t xml:space="preserve"> </w:t>
            </w:r>
            <w:r w:rsidRPr="00E35660">
              <w:t xml:space="preserve">42942000-1 - Piece i akcesoria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Opis</w:t>
            </w:r>
            <w:r w:rsidRPr="00E35660">
              <w:t xml:space="preserve">: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Element eksploatacyjny do urządzenia grzewczego - izolacja komory pieca LTH 04/18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5660">
              <w:rPr>
                <w:rFonts w:ascii="Times New Roman" w:hAnsi="Times New Roman"/>
                <w:sz w:val="24"/>
                <w:szCs w:val="24"/>
              </w:rPr>
              <w:t>.</w:t>
            </w: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Temat</w:t>
            </w:r>
            <w:r w:rsidRPr="00E35660">
              <w:t>: Dostawa precyzyjnego miernika wysokonapięciowego z dzielnikiem napięciowym i okablowaniem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Wspólny Słownik Zamówień</w:t>
            </w:r>
            <w:r w:rsidRPr="00E35660">
              <w:t>:</w:t>
            </w:r>
            <w:r w:rsidRPr="00E35660">
              <w:rPr>
                <w:b/>
              </w:rPr>
              <w:t xml:space="preserve"> </w:t>
            </w:r>
            <w:r w:rsidRPr="00E35660">
              <w:t xml:space="preserve">38000000-5 - Sprzęt laboratoryjny, optyczny i precyzyjny (z wyjątkiem szklanego)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rPr>
                <w:b/>
              </w:rPr>
              <w:t>Opis</w:t>
            </w:r>
            <w:r w:rsidRPr="00E35660">
              <w:t xml:space="preserve">: 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 xml:space="preserve">Precyzyjny miernik wysokonapięciowy z dodatkowym dzielnikiem napięcia i </w:t>
            </w:r>
            <w:r w:rsidRPr="00E35660">
              <w:lastRenderedPageBreak/>
              <w:t>okablowaniem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 xml:space="preserve">- możliwość pomiaru sygnałów AC i DC w zakresach do 10kV (AC i DC) bezpośrednio i do 90 </w:t>
            </w:r>
            <w:proofErr w:type="spellStart"/>
            <w:r w:rsidRPr="00E35660">
              <w:t>kV</w:t>
            </w:r>
            <w:proofErr w:type="spellEnd"/>
            <w:r w:rsidRPr="00E35660">
              <w:t xml:space="preserve"> AC True RMS i 140 </w:t>
            </w:r>
            <w:proofErr w:type="spellStart"/>
            <w:r w:rsidRPr="00E35660">
              <w:t>kV</w:t>
            </w:r>
            <w:proofErr w:type="spellEnd"/>
            <w:r w:rsidRPr="00E35660">
              <w:t xml:space="preserve"> DC z wykorzystaniem dodatkowego oprzyrządowania w postaci wysokonapięciowej sondy pomiarowej/dzielnika napięciowego.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dokładność pomiaru AC i DC, pełen zakres: &lt;0,5%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kompatybilny z miernikiem wysokonapięciowy dzielnik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kompatybilne z dzielnikiem i miernikiem okablowanie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minimum rok gwarancji</w:t>
            </w: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- wymagany certyfikat wzorcowania</w:t>
            </w:r>
          </w:p>
          <w:p w:rsidR="00D12C58" w:rsidRPr="00E35660" w:rsidRDefault="00D12C58" w:rsidP="00EA07D9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D12C58" w:rsidRPr="00E35660" w:rsidRDefault="00D12C58" w:rsidP="00EA07D9">
            <w:pPr>
              <w:spacing w:after="120"/>
              <w:jc w:val="both"/>
            </w:pPr>
            <w:r w:rsidRPr="00E35660">
              <w:t>Szczegółowy opis przedmiotu zamówienia został zawarty w załączniku nr 1 SIWZ.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5660">
              <w:rPr>
                <w:rFonts w:ascii="Times New Roman" w:hAnsi="Times New Roman"/>
                <w:sz w:val="24"/>
                <w:szCs w:val="24"/>
              </w:rPr>
              <w:t>.</w:t>
            </w: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03574" w:rsidRPr="004C77F2" w:rsidRDefault="00003574" w:rsidP="00003574">
      <w:pPr>
        <w:numPr>
          <w:ilvl w:val="0"/>
          <w:numId w:val="23"/>
        </w:numPr>
        <w:ind w:left="714" w:hanging="357"/>
        <w:jc w:val="both"/>
      </w:pPr>
      <w:r w:rsidRPr="004C77F2">
        <w:lastRenderedPageBreak/>
        <w:t>Części nie mogą być dzielone przez wykonawców, oferty nie zawierające pełnego zakresu przedmiotu zamówienia określonego w zadaniu częściowym zostaną odrzucone.</w:t>
      </w:r>
    </w:p>
    <w:p w:rsidR="00003574" w:rsidRPr="004C77F2" w:rsidRDefault="00003574" w:rsidP="00003574">
      <w:pPr>
        <w:numPr>
          <w:ilvl w:val="0"/>
          <w:numId w:val="23"/>
        </w:numPr>
        <w:ind w:left="714" w:hanging="357"/>
        <w:jc w:val="both"/>
      </w:pPr>
      <w:r w:rsidRPr="004C77F2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003574" w:rsidRPr="004C77F2" w:rsidRDefault="00003574" w:rsidP="00003574">
      <w:pPr>
        <w:numPr>
          <w:ilvl w:val="0"/>
          <w:numId w:val="23"/>
        </w:numPr>
        <w:jc w:val="both"/>
      </w:pPr>
      <w:r w:rsidRPr="004C77F2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003574" w:rsidRPr="004C77F2" w:rsidRDefault="00003574" w:rsidP="00003574">
      <w:pPr>
        <w:numPr>
          <w:ilvl w:val="0"/>
          <w:numId w:val="23"/>
        </w:numPr>
        <w:jc w:val="both"/>
        <w:rPr>
          <w:spacing w:val="-6"/>
        </w:rPr>
      </w:pPr>
      <w:r w:rsidRPr="004C77F2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003574" w:rsidRPr="004C77F2" w:rsidRDefault="00003574" w:rsidP="00003574">
      <w:pPr>
        <w:numPr>
          <w:ilvl w:val="0"/>
          <w:numId w:val="23"/>
        </w:numPr>
        <w:jc w:val="both"/>
      </w:pPr>
      <w:r w:rsidRPr="004C77F2">
        <w:t>Zamawiający podkreśla, że ewentualne badanie równoważności zaproponowanych produktów przez uprawnioną do tego instytucję będzie na koszt Wykonawcy.</w:t>
      </w:r>
    </w:p>
    <w:p w:rsidR="00003574" w:rsidRPr="004C77F2" w:rsidRDefault="00003574" w:rsidP="00003574">
      <w:pPr>
        <w:numPr>
          <w:ilvl w:val="0"/>
          <w:numId w:val="23"/>
        </w:numPr>
        <w:jc w:val="both"/>
      </w:pPr>
      <w:r w:rsidRPr="004C77F2">
        <w:t>W przypadku, zaoferowania produktu wskazanego  z nazwy przez Zamawiającego,</w:t>
      </w:r>
    </w:p>
    <w:p w:rsidR="00003574" w:rsidRPr="004C77F2" w:rsidRDefault="00003574" w:rsidP="00003574">
      <w:pPr>
        <w:numPr>
          <w:ilvl w:val="0"/>
          <w:numId w:val="23"/>
        </w:numPr>
        <w:jc w:val="both"/>
        <w:rPr>
          <w:spacing w:val="-6"/>
        </w:rPr>
      </w:pPr>
      <w:r w:rsidRPr="004C77F2">
        <w:lastRenderedPageBreak/>
        <w:t xml:space="preserve"> </w:t>
      </w:r>
      <w:r w:rsidRPr="004C77F2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003574" w:rsidRPr="004C77F2" w:rsidRDefault="00003574" w:rsidP="00003574">
      <w:pPr>
        <w:numPr>
          <w:ilvl w:val="0"/>
          <w:numId w:val="23"/>
        </w:numPr>
        <w:jc w:val="both"/>
        <w:rPr>
          <w:spacing w:val="-6"/>
        </w:rPr>
      </w:pPr>
      <w:r w:rsidRPr="004C77F2">
        <w:rPr>
          <w:spacing w:val="-6"/>
        </w:rPr>
        <w:t>Wraz z dostawą bezwzględnie należy dołączyć karty charakterystyki o ferowanych produktów.</w:t>
      </w:r>
    </w:p>
    <w:p w:rsidR="00003574" w:rsidRPr="004C77F2" w:rsidRDefault="00003574" w:rsidP="00003574">
      <w:pPr>
        <w:numPr>
          <w:ilvl w:val="0"/>
          <w:numId w:val="23"/>
        </w:numPr>
        <w:jc w:val="both"/>
      </w:pPr>
      <w:r w:rsidRPr="004C77F2">
        <w:t>Zaoferowany przedmiot zamówienia musi spełniać:</w:t>
      </w:r>
    </w:p>
    <w:p w:rsidR="00003574" w:rsidRPr="004C77F2" w:rsidRDefault="00003574" w:rsidP="00003574">
      <w:pPr>
        <w:ind w:left="720"/>
        <w:jc w:val="both"/>
      </w:pPr>
      <w:r w:rsidRPr="004C77F2">
        <w:t xml:space="preserve"> - wymagania określone przez Zamawiającego w szczególności, musi być tożsamy pod względem charakterystyki analitycznej;</w:t>
      </w:r>
    </w:p>
    <w:p w:rsidR="00003574" w:rsidRPr="004C77F2" w:rsidRDefault="00003574" w:rsidP="00003574">
      <w:pPr>
        <w:ind w:left="720"/>
        <w:jc w:val="both"/>
      </w:pPr>
      <w:r w:rsidRPr="004C77F2">
        <w:t xml:space="preserve">- wymagania pozwalające na kontynuację prac doświadczalnych w ramach </w:t>
      </w:r>
      <w:proofErr w:type="spellStart"/>
      <w:r w:rsidRPr="004C77F2">
        <w:t>badańprowadzonych</w:t>
      </w:r>
      <w:proofErr w:type="spellEnd"/>
      <w:r w:rsidRPr="004C77F2">
        <w:t xml:space="preserve"> przez Zamawiającego, bez konieczności wykonywania dodatkowych czynności (procedur), w tym np. kalibracji urządzeń;</w:t>
      </w:r>
    </w:p>
    <w:p w:rsidR="00003574" w:rsidRPr="004C77F2" w:rsidRDefault="00003574" w:rsidP="00003574">
      <w:pPr>
        <w:numPr>
          <w:ilvl w:val="0"/>
          <w:numId w:val="23"/>
        </w:numPr>
        <w:jc w:val="both"/>
      </w:pPr>
      <w:r w:rsidRPr="004C77F2">
        <w:t>Zaoferowane przez Wykonawcę produkty do badań o parametrach /właściwościach równoważnych nie mogą spowodować konieczności nabycia dodatkowych odczynników i innych akcesoriów.</w:t>
      </w:r>
    </w:p>
    <w:p w:rsidR="00003574" w:rsidRPr="004C77F2" w:rsidRDefault="00003574" w:rsidP="00003574">
      <w:pPr>
        <w:numPr>
          <w:ilvl w:val="0"/>
          <w:numId w:val="23"/>
        </w:numPr>
        <w:jc w:val="both"/>
      </w:pPr>
      <w:r w:rsidRPr="004C77F2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003574" w:rsidRPr="004C77F2" w:rsidRDefault="00003574" w:rsidP="00003574">
      <w:pPr>
        <w:numPr>
          <w:ilvl w:val="0"/>
          <w:numId w:val="23"/>
        </w:numPr>
        <w:jc w:val="both"/>
        <w:rPr>
          <w:spacing w:val="-6"/>
        </w:rPr>
      </w:pPr>
      <w:r w:rsidRPr="004C77F2">
        <w:t xml:space="preserve"> </w:t>
      </w:r>
      <w:r w:rsidRPr="004C77F2">
        <w:rPr>
          <w:spacing w:val="-6"/>
        </w:rPr>
        <w:t>Wykonawca przyjmuje na siebie odpowiedzialność za us</w:t>
      </w:r>
      <w:r w:rsidR="008A7E6E">
        <w:rPr>
          <w:spacing w:val="-6"/>
        </w:rPr>
        <w:t xml:space="preserve">zkodzenia sprzętu powstałe w </w:t>
      </w:r>
      <w:r w:rsidRPr="004C77F2">
        <w:rPr>
          <w:spacing w:val="-6"/>
        </w:rPr>
        <w:t>wyniku używania zaoferowanych i dostarczonych produktów równoważnych. Wykonawca zobowiązany jest do pokrycia kosztów naprawy sprzętu w w/w przypadku.</w:t>
      </w:r>
    </w:p>
    <w:p w:rsidR="00003574" w:rsidRPr="004C77F2" w:rsidRDefault="00003574" w:rsidP="00003574">
      <w:pPr>
        <w:numPr>
          <w:ilvl w:val="0"/>
          <w:numId w:val="23"/>
        </w:numPr>
        <w:jc w:val="both"/>
      </w:pPr>
      <w:r w:rsidRPr="004C77F2">
        <w:t>Przedmiot zamówienia musi być fabrycznie nowy, pełnowartościowy, wolny od wszelkich wad i uszkodzeń, bez wcześniejszej eksploatacji.</w:t>
      </w:r>
    </w:p>
    <w:p w:rsidR="00607971" w:rsidRPr="00E35660" w:rsidRDefault="00607971" w:rsidP="00607971">
      <w:pPr>
        <w:spacing w:before="120" w:after="120"/>
        <w:rPr>
          <w:b/>
          <w:bCs/>
          <w:color w:val="000000"/>
        </w:rPr>
      </w:pPr>
      <w:r w:rsidRPr="00E35660">
        <w:rPr>
          <w:b/>
          <w:bCs/>
          <w:color w:val="000000"/>
        </w:rPr>
        <w:t>III. TERMIN REALIZACJI</w:t>
      </w:r>
    </w:p>
    <w:p w:rsidR="00607971" w:rsidRPr="008A7E6E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003574" w:rsidRPr="00E35660" w:rsidTr="00003574">
        <w:tc>
          <w:tcPr>
            <w:tcW w:w="8640" w:type="dxa"/>
          </w:tcPr>
          <w:p w:rsidR="00003574" w:rsidRPr="00E35660" w:rsidRDefault="00003574" w:rsidP="00EA07D9">
            <w:pPr>
              <w:pStyle w:val="Tekstpodstawowy"/>
            </w:pPr>
            <w:r w:rsidRPr="00E35660">
              <w:rPr>
                <w:b/>
              </w:rPr>
              <w:t>3 dni od daty udzielenia zamówienia</w:t>
            </w:r>
            <w:r w:rsidRPr="00E35660">
              <w:t xml:space="preserve"> – dla zadania częściowego: 1</w:t>
            </w:r>
          </w:p>
        </w:tc>
      </w:tr>
      <w:tr w:rsidR="00003574" w:rsidRPr="00E35660" w:rsidTr="00003574">
        <w:tc>
          <w:tcPr>
            <w:tcW w:w="8640" w:type="dxa"/>
          </w:tcPr>
          <w:p w:rsidR="00003574" w:rsidRPr="00E35660" w:rsidRDefault="00003574" w:rsidP="008A7E6E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7 dni od daty udzielenia zamówienia</w:t>
            </w:r>
            <w:r w:rsidRPr="00E35660">
              <w:t xml:space="preserve"> – dla zadania częściowego: 2,</w:t>
            </w:r>
          </w:p>
        </w:tc>
      </w:tr>
      <w:tr w:rsidR="00003574" w:rsidRPr="00E35660" w:rsidTr="00003574">
        <w:tc>
          <w:tcPr>
            <w:tcW w:w="8640" w:type="dxa"/>
          </w:tcPr>
          <w:p w:rsidR="00003574" w:rsidRPr="00E35660" w:rsidRDefault="008A7E6E" w:rsidP="00EA07D9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30 dni od daty udzielenia zamówienia</w:t>
            </w:r>
            <w:r w:rsidRPr="00E35660">
              <w:t xml:space="preserve"> – dla zadania częściowego: 3</w:t>
            </w:r>
          </w:p>
        </w:tc>
      </w:tr>
      <w:tr w:rsidR="00003574" w:rsidRPr="00E35660" w:rsidTr="00003574">
        <w:tc>
          <w:tcPr>
            <w:tcW w:w="8640" w:type="dxa"/>
          </w:tcPr>
          <w:p w:rsidR="00003574" w:rsidRPr="00E35660" w:rsidRDefault="008A7E6E" w:rsidP="008A7E6E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7 dni od daty udzielenia zamówienia</w:t>
            </w:r>
            <w:r w:rsidRPr="00E35660">
              <w:t xml:space="preserve"> – dla zadania częściowego: </w:t>
            </w:r>
            <w:r>
              <w:t>4</w:t>
            </w:r>
          </w:p>
        </w:tc>
      </w:tr>
      <w:tr w:rsidR="00003574" w:rsidRPr="00E35660" w:rsidTr="00003574">
        <w:tc>
          <w:tcPr>
            <w:tcW w:w="8640" w:type="dxa"/>
          </w:tcPr>
          <w:p w:rsidR="00003574" w:rsidRPr="00E35660" w:rsidRDefault="008A7E6E" w:rsidP="008A7E6E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7 dni od daty udzielenia zamówienia</w:t>
            </w:r>
            <w:r w:rsidRPr="00E35660">
              <w:t xml:space="preserve"> – dla zadania częściowego: 5</w:t>
            </w:r>
          </w:p>
        </w:tc>
      </w:tr>
      <w:tr w:rsidR="00003574" w:rsidRPr="00E35660" w:rsidTr="00003574">
        <w:tc>
          <w:tcPr>
            <w:tcW w:w="8640" w:type="dxa"/>
          </w:tcPr>
          <w:p w:rsidR="00003574" w:rsidRPr="00E35660" w:rsidRDefault="00003574" w:rsidP="00EA07D9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1 miesiąc od daty udzielenia zamówienia</w:t>
            </w:r>
            <w:r w:rsidRPr="00E35660">
              <w:t xml:space="preserve"> – dla zadania częściowego: 6</w:t>
            </w:r>
          </w:p>
        </w:tc>
      </w:tr>
      <w:tr w:rsidR="00003574" w:rsidRPr="00E35660" w:rsidTr="00003574">
        <w:tc>
          <w:tcPr>
            <w:tcW w:w="8640" w:type="dxa"/>
          </w:tcPr>
          <w:p w:rsidR="00003574" w:rsidRPr="00E35660" w:rsidRDefault="008A7E6E" w:rsidP="00EA07D9">
            <w:pPr>
              <w:pStyle w:val="Tekstpodstawowy"/>
            </w:pPr>
            <w:r w:rsidRPr="00E35660">
              <w:rPr>
                <w:b/>
              </w:rPr>
              <w:t>50 dni od daty udzielenia zamówienia</w:t>
            </w:r>
            <w:r w:rsidRPr="00E35660">
              <w:t xml:space="preserve"> – dla zadania częściowego: 7</w:t>
            </w:r>
          </w:p>
        </w:tc>
      </w:tr>
      <w:tr w:rsidR="00003574" w:rsidRPr="00E35660" w:rsidTr="00003574">
        <w:tc>
          <w:tcPr>
            <w:tcW w:w="8640" w:type="dxa"/>
          </w:tcPr>
          <w:p w:rsidR="00003574" w:rsidRPr="00E35660" w:rsidRDefault="008A7E6E" w:rsidP="00EA07D9">
            <w:pPr>
              <w:pStyle w:val="Tekstpodstawowy"/>
            </w:pPr>
            <w:r w:rsidRPr="00E35660">
              <w:rPr>
                <w:b/>
              </w:rPr>
              <w:t>14 dni od daty udzielenia zamówienia</w:t>
            </w:r>
            <w:r w:rsidRPr="00E35660">
              <w:t xml:space="preserve"> – dla zadania częściowego: 8</w:t>
            </w:r>
          </w:p>
        </w:tc>
      </w:tr>
    </w:tbl>
    <w:p w:rsidR="00211900" w:rsidRPr="00E3566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E3566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15" w:rsidRPr="007B4A7A" w:rsidRDefault="00134B15" w:rsidP="00134B15">
            <w:pPr>
              <w:spacing w:before="120"/>
              <w:rPr>
                <w:b/>
                <w:bCs/>
                <w:color w:val="000000"/>
              </w:rPr>
            </w:pPr>
            <w:r w:rsidRPr="007B4A7A">
              <w:rPr>
                <w:b/>
                <w:bCs/>
                <w:color w:val="000000"/>
              </w:rPr>
              <w:t>IV. OPIS SPOSOBU PRZYGOTOWANIA OFERTY</w:t>
            </w:r>
          </w:p>
          <w:p w:rsidR="00134B15" w:rsidRPr="007B4A7A" w:rsidRDefault="00134B15" w:rsidP="00134B15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7B4A7A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134B15" w:rsidRPr="007B4A7A" w:rsidRDefault="00134B15" w:rsidP="00134B15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7B4A7A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134B15" w:rsidRPr="007B4A7A" w:rsidRDefault="00134B15" w:rsidP="00134B15">
            <w:pPr>
              <w:spacing w:before="120"/>
              <w:jc w:val="both"/>
              <w:rPr>
                <w:b/>
              </w:rPr>
            </w:pPr>
            <w:r w:rsidRPr="007B4A7A">
              <w:rPr>
                <w:b/>
                <w:bCs/>
                <w:color w:val="000000"/>
              </w:rPr>
              <w:t xml:space="preserve">3 Do oferty należy dołączyć </w:t>
            </w:r>
            <w:r w:rsidRPr="007B4A7A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7B4A7A">
              <w:rPr>
                <w:b/>
              </w:rPr>
              <w:t xml:space="preserve"> </w:t>
            </w:r>
          </w:p>
          <w:p w:rsidR="00134B15" w:rsidRPr="007B4A7A" w:rsidRDefault="00134B15" w:rsidP="00134B15">
            <w:pPr>
              <w:spacing w:before="120"/>
              <w:jc w:val="both"/>
              <w:rPr>
                <w:b/>
              </w:rPr>
            </w:pPr>
            <w:r w:rsidRPr="007B4A7A">
              <w:rPr>
                <w:b/>
              </w:rPr>
              <w:t>4. Oferta i wszystkie załączniki, opisy muszą być sporządzona w języku polskim</w:t>
            </w:r>
          </w:p>
          <w:p w:rsidR="00134B15" w:rsidRPr="007B4A7A" w:rsidRDefault="00134B15" w:rsidP="00134B15">
            <w:pPr>
              <w:spacing w:before="120"/>
              <w:jc w:val="both"/>
              <w:rPr>
                <w:b/>
              </w:rPr>
            </w:pPr>
            <w:r w:rsidRPr="007B4A7A">
              <w:rPr>
                <w:b/>
              </w:rPr>
              <w:lastRenderedPageBreak/>
              <w:t xml:space="preserve">5. </w:t>
            </w:r>
            <w:r w:rsidRPr="007B4A7A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134B15" w:rsidRPr="007B4A7A" w:rsidRDefault="00134B15" w:rsidP="00134B15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7B4A7A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134B15" w:rsidRPr="007B4A7A" w:rsidRDefault="00134B15" w:rsidP="00134B15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7B4A7A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134B15" w:rsidRPr="007B4A7A" w:rsidRDefault="00134B15" w:rsidP="00134B15">
            <w:pPr>
              <w:rPr>
                <w:color w:val="000000"/>
                <w:u w:val="single"/>
              </w:rPr>
            </w:pPr>
            <w:r w:rsidRPr="007B4A7A">
              <w:rPr>
                <w:color w:val="000000"/>
                <w:u w:val="single"/>
              </w:rPr>
              <w:t>Oferta powinna zawierać:</w:t>
            </w:r>
          </w:p>
          <w:p w:rsidR="00134B15" w:rsidRPr="007B4A7A" w:rsidRDefault="00134B15" w:rsidP="00134B15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7B4A7A">
              <w:rPr>
                <w:color w:val="000000"/>
              </w:rPr>
              <w:t>Dane teleadresowe firmy - numer NIP , REGON firmy itp.</w:t>
            </w:r>
          </w:p>
          <w:p w:rsidR="00134B15" w:rsidRPr="007B4A7A" w:rsidRDefault="00134B15" w:rsidP="00134B15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7B4A7A">
              <w:rPr>
                <w:color w:val="000000"/>
              </w:rPr>
              <w:t>Wskazanie osoby do kontaktu w sprawie oferty (numer telefonu i e-mail).</w:t>
            </w:r>
          </w:p>
          <w:p w:rsidR="00134B15" w:rsidRPr="007B4A7A" w:rsidRDefault="00134B15" w:rsidP="00134B15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7B4A7A">
              <w:rPr>
                <w:color w:val="000000"/>
              </w:rPr>
              <w:t>Proponowaną cenę brutto za realizację zamówienia.</w:t>
            </w:r>
          </w:p>
          <w:p w:rsidR="00211900" w:rsidRPr="00E35660" w:rsidRDefault="00134B15" w:rsidP="00134B15">
            <w:pPr>
              <w:spacing w:before="120"/>
            </w:pPr>
            <w:r w:rsidRPr="007B4A7A">
              <w:t>Oferta złożona przez wykonawcę nie jest ofertą w rozumieniu KC.</w:t>
            </w:r>
          </w:p>
        </w:tc>
      </w:tr>
      <w:tr w:rsidR="00211900" w:rsidRPr="00E3566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15" w:rsidRPr="004C77F2" w:rsidRDefault="00134B15" w:rsidP="00134B15">
            <w:pPr>
              <w:jc w:val="both"/>
              <w:rPr>
                <w:b/>
                <w:bCs/>
                <w:color w:val="000000"/>
              </w:rPr>
            </w:pPr>
            <w:r w:rsidRPr="004C77F2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134B15" w:rsidRPr="004C77F2" w:rsidRDefault="00134B15" w:rsidP="00134B15">
            <w:pPr>
              <w:jc w:val="both"/>
              <w:rPr>
                <w:color w:val="000000"/>
              </w:rPr>
            </w:pPr>
            <w:r w:rsidRPr="004C77F2">
              <w:rPr>
                <w:color w:val="000000"/>
              </w:rPr>
              <w:t xml:space="preserve">Przy ocenie i porównaniu ofert zastosowane będą następujące kryteria: </w:t>
            </w:r>
          </w:p>
          <w:p w:rsidR="00134B15" w:rsidRPr="004C77F2" w:rsidRDefault="00134B15" w:rsidP="00134B1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C77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134B15" w:rsidRPr="004C77F2" w:rsidRDefault="00134B15" w:rsidP="00134B15">
            <w:pPr>
              <w:jc w:val="both"/>
              <w:rPr>
                <w:b/>
              </w:rPr>
            </w:pPr>
            <w:r w:rsidRPr="004C77F2">
              <w:rPr>
                <w:b/>
              </w:rPr>
              <w:t>Ocena złożonych ofert w zakresie kryterium „Cena”</w:t>
            </w:r>
            <w:r w:rsidRPr="004C77F2">
              <w:t xml:space="preserve"> zostanie dokonana na podstawie podanej przez Wykonawcę całkowitej ceny brutto. Oferty zostaną ocenione przy zastosowaniu poniższego wzoru:</w:t>
            </w:r>
          </w:p>
          <w:p w:rsidR="00134B15" w:rsidRPr="004C77F2" w:rsidRDefault="00134B15" w:rsidP="00134B15">
            <w:pPr>
              <w:jc w:val="both"/>
            </w:pPr>
            <w:r w:rsidRPr="004C77F2">
              <w:tab/>
              <w:t xml:space="preserve">                                                   cena najniższa</w:t>
            </w:r>
          </w:p>
          <w:p w:rsidR="00134B15" w:rsidRPr="004C77F2" w:rsidRDefault="00134B15" w:rsidP="00134B15">
            <w:pPr>
              <w:jc w:val="both"/>
            </w:pPr>
            <w:r w:rsidRPr="004C77F2">
              <w:t>Liczba pkt. oferty ocenianej =Kc = -------------------------------- x max liczby punktów</w:t>
            </w:r>
          </w:p>
          <w:p w:rsidR="00134B15" w:rsidRPr="004C77F2" w:rsidRDefault="00134B15" w:rsidP="00134B15">
            <w:pPr>
              <w:jc w:val="both"/>
            </w:pPr>
            <w:r w:rsidRPr="004C77F2">
              <w:t xml:space="preserve">                                                           cena oferty ocenianej</w:t>
            </w:r>
          </w:p>
          <w:p w:rsidR="00134B15" w:rsidRPr="004C77F2" w:rsidRDefault="00134B15" w:rsidP="00134B15">
            <w:pPr>
              <w:jc w:val="both"/>
              <w:rPr>
                <w:sz w:val="16"/>
                <w:szCs w:val="16"/>
              </w:rPr>
            </w:pPr>
          </w:p>
          <w:p w:rsidR="00211900" w:rsidRDefault="00134B15" w:rsidP="00134B15">
            <w:pPr>
              <w:spacing w:before="120"/>
              <w:jc w:val="both"/>
              <w:rPr>
                <w:color w:val="000000"/>
              </w:rPr>
            </w:pPr>
            <w:r w:rsidRPr="004C77F2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7E60FA">
              <w:rPr>
                <w:color w:val="000000"/>
              </w:rPr>
              <w:t>.</w:t>
            </w:r>
          </w:p>
          <w:p w:rsidR="00575989" w:rsidRDefault="00575989" w:rsidP="00575989">
            <w:pPr>
              <w:spacing w:before="120"/>
              <w:jc w:val="both"/>
              <w:rPr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ocenę.</w:t>
            </w:r>
          </w:p>
          <w:p w:rsidR="00575989" w:rsidRDefault="00575989" w:rsidP="00134B15">
            <w:pPr>
              <w:spacing w:before="120"/>
              <w:jc w:val="both"/>
              <w:rPr>
                <w:color w:val="000000"/>
              </w:rPr>
            </w:pPr>
          </w:p>
          <w:p w:rsidR="00575989" w:rsidRDefault="00575989" w:rsidP="00575989">
            <w:pPr>
              <w:pStyle w:val="Nagwek2"/>
              <w:keepNext w:val="0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2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cy poprawia w ofercie:</w:t>
            </w:r>
          </w:p>
          <w:p w:rsidR="00575989" w:rsidRDefault="00575989" w:rsidP="00575989">
            <w:pPr>
              <w:pStyle w:val="Nagwek2"/>
              <w:keepNext w:val="0"/>
              <w:numPr>
                <w:ilvl w:val="0"/>
                <w:numId w:val="26"/>
              </w:numPr>
              <w:tabs>
                <w:tab w:val="left" w:pos="708"/>
                <w:tab w:val="num" w:pos="1531"/>
              </w:tabs>
              <w:spacing w:before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oczywiste omyłki pisarskie,</w:t>
            </w:r>
          </w:p>
          <w:p w:rsidR="00575989" w:rsidRDefault="00575989" w:rsidP="00575989">
            <w:pPr>
              <w:pStyle w:val="Nagwek2"/>
              <w:keepNext w:val="0"/>
              <w:numPr>
                <w:ilvl w:val="0"/>
                <w:numId w:val="26"/>
              </w:numPr>
              <w:tabs>
                <w:tab w:val="left" w:pos="708"/>
                <w:tab w:val="num" w:pos="1531"/>
              </w:tabs>
              <w:spacing w:before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oczywiste omyłki rachunkowe, z uwzgl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ę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dnieniem konsekwencji rachunkowych dokonanych poprawek,</w:t>
            </w:r>
          </w:p>
          <w:p w:rsidR="00575989" w:rsidRDefault="00575989" w:rsidP="00575989">
            <w:pPr>
              <w:pStyle w:val="Nagwek2"/>
              <w:keepNext w:val="0"/>
              <w:numPr>
                <w:ilvl w:val="0"/>
                <w:numId w:val="26"/>
              </w:numPr>
              <w:tabs>
                <w:tab w:val="left" w:pos="708"/>
                <w:tab w:val="num" w:pos="1531"/>
              </w:tabs>
              <w:spacing w:before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inne omyłki polegaj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ce na niezgodno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ci oferty z niniejszym ogłoszeniem, niepowoduj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ce istotnych zmian w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oferty </w:t>
            </w:r>
          </w:p>
          <w:p w:rsidR="00575989" w:rsidRDefault="00575989" w:rsidP="00575989">
            <w:pPr>
              <w:pStyle w:val="Nagwek2"/>
              <w:tabs>
                <w:tab w:val="left" w:pos="708"/>
              </w:tabs>
              <w:spacing w:before="0"/>
              <w:ind w:left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- niezwłocznie zawiadamiaj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 o tym Wykonawc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ę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którego oferta została poprawiona.</w:t>
            </w:r>
          </w:p>
          <w:p w:rsidR="00575989" w:rsidRPr="00E35660" w:rsidRDefault="00575989" w:rsidP="00134B1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</w:tr>
      <w:tr w:rsidR="00211900" w:rsidRPr="00E3566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3566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35660">
              <w:rPr>
                <w:b/>
                <w:bCs/>
                <w:color w:val="000000"/>
              </w:rPr>
              <w:t>V</w:t>
            </w:r>
            <w:r w:rsidR="00211900" w:rsidRPr="00E35660">
              <w:rPr>
                <w:b/>
                <w:bCs/>
                <w:color w:val="000000"/>
              </w:rPr>
              <w:t>I.TERMINY PŁATNOŚCI</w:t>
            </w:r>
          </w:p>
          <w:p w:rsidR="00211900" w:rsidRPr="00E3566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E35660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E3566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3566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35660">
              <w:rPr>
                <w:b/>
                <w:bCs/>
                <w:color w:val="000000"/>
              </w:rPr>
              <w:lastRenderedPageBreak/>
              <w:t>VI</w:t>
            </w:r>
            <w:r w:rsidR="00211900" w:rsidRPr="00E3566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E35660">
              <w:rPr>
                <w:color w:val="000000"/>
              </w:rPr>
              <w:t>Ofertę należy przygotować w wersji elektronicznej i przesłać odpowiednio drogą</w:t>
            </w:r>
            <w:r w:rsidRPr="00E35660">
              <w:rPr>
                <w:rStyle w:val="apple-converted-space"/>
                <w:color w:val="000000"/>
              </w:rPr>
              <w:t> </w:t>
            </w:r>
            <w:r w:rsidRPr="00E35660">
              <w:rPr>
                <w:rStyle w:val="apple-converted-space"/>
                <w:color w:val="000000"/>
              </w:rPr>
              <w:br/>
            </w:r>
            <w:r w:rsidRPr="00E35660">
              <w:rPr>
                <w:color w:val="000000"/>
              </w:rPr>
              <w:t>e-mailową</w:t>
            </w:r>
            <w:r w:rsidRPr="00E35660">
              <w:rPr>
                <w:rStyle w:val="apple-converted-space"/>
                <w:color w:val="000000"/>
              </w:rPr>
              <w:t> </w:t>
            </w:r>
            <w:r w:rsidRPr="00E35660">
              <w:rPr>
                <w:color w:val="000000"/>
              </w:rPr>
              <w:t xml:space="preserve">na adres </w:t>
            </w:r>
            <w:r w:rsidR="00A14853" w:rsidRPr="00E35660">
              <w:rPr>
                <w:sz w:val="22"/>
                <w:szCs w:val="22"/>
                <w:lang w:val="en-US"/>
              </w:rPr>
              <w:t xml:space="preserve">e-mail </w:t>
            </w:r>
            <w:r w:rsidR="00D12C58" w:rsidRPr="00E35660">
              <w:rPr>
                <w:sz w:val="22"/>
                <w:szCs w:val="22"/>
                <w:lang w:val="en-US"/>
              </w:rPr>
              <w:t>msalamon@prz.edu.pl</w:t>
            </w:r>
            <w:r w:rsidR="00A14853" w:rsidRPr="00E35660">
              <w:rPr>
                <w:sz w:val="22"/>
                <w:szCs w:val="22"/>
                <w:lang w:val="en-US"/>
              </w:rPr>
              <w:t xml:space="preserve"> </w:t>
            </w:r>
            <w:r w:rsidRPr="00E35660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E35660">
              <w:t xml:space="preserve">„Oferta na: </w:t>
            </w:r>
            <w:r w:rsidR="00D12C58" w:rsidRPr="00E35660">
              <w:t>Dostawa płyt modelowych. Dostawa ph-metru. Dostawa koszy wraz z wkładami. Dostawa urządzeń do przeprowadzania obróbki wykańczającej modeli wytwarzanych w technologii SLA.</w:t>
            </w:r>
            <w:r w:rsidR="00B45A38">
              <w:t xml:space="preserve"> </w:t>
            </w:r>
            <w:r w:rsidR="00D12C58" w:rsidRPr="00E35660">
              <w:t xml:space="preserve">Dostawa materiałów </w:t>
            </w:r>
            <w:r w:rsidR="00B45A38" w:rsidRPr="00E35660">
              <w:t>eksploatacyjnych</w:t>
            </w:r>
            <w:r w:rsidR="00D12C58" w:rsidRPr="00E35660">
              <w:t xml:space="preserve"> do drukarki 3d. Dostawa czujnika temperatury. Dostawa elementu eksploatacyjnego do urządzenia grzewczego.</w:t>
            </w:r>
            <w:r w:rsidR="00393B64" w:rsidRPr="00E35660">
              <w:t xml:space="preserve"> NIE OTWIERAĆ przed </w:t>
            </w:r>
            <w:r w:rsidR="00D12C58" w:rsidRPr="00E35660">
              <w:t>2018-08-27</w:t>
            </w:r>
            <w:r w:rsidR="00393B64" w:rsidRPr="00E35660">
              <w:t xml:space="preserve"> godz. </w:t>
            </w:r>
            <w:r w:rsidR="00D12C58" w:rsidRPr="00E35660">
              <w:t>10:15</w:t>
            </w:r>
            <w:r w:rsidR="00393B64" w:rsidRPr="00E35660">
              <w:t xml:space="preserve"> - </w:t>
            </w:r>
            <w:r w:rsidR="00D12C58" w:rsidRPr="00E35660">
              <w:rPr>
                <w:b/>
              </w:rPr>
              <w:t>NA/O/263/2018</w:t>
            </w:r>
            <w:r w:rsidR="00393B64" w:rsidRPr="00E35660">
              <w:t>”</w:t>
            </w:r>
          </w:p>
          <w:p w:rsidR="00B45A38" w:rsidRPr="00B45A38" w:rsidRDefault="00B45A38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134B15" w:rsidRPr="004C77F2" w:rsidRDefault="00134B15" w:rsidP="00134B1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C77F2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134B15" w:rsidRPr="004C77F2" w:rsidRDefault="00134B15" w:rsidP="00134B1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C77F2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134B15" w:rsidRPr="00B45A38" w:rsidRDefault="00134B15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E3566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35660">
              <w:rPr>
                <w:color w:val="000000"/>
              </w:rPr>
              <w:t>Nieprzekraczalny termin dostarczenia oferty:</w:t>
            </w:r>
            <w:r w:rsidRPr="00E35660">
              <w:rPr>
                <w:rStyle w:val="apple-converted-space"/>
                <w:color w:val="000000"/>
              </w:rPr>
              <w:t> </w:t>
            </w:r>
          </w:p>
          <w:p w:rsidR="00EB415D" w:rsidRPr="00E35660" w:rsidRDefault="00B45A38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7E60F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D1FA9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0D1FA9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0D1FA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0D1FA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0D1FA9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0D1FA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0D1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0D1FA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0D1FA9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0D1FA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0D1FA9"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zawy 12, 35-959 Rzeszów </w:t>
            </w:r>
            <w:r w:rsidRPr="007E60FA"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D12C58" w:rsidRPr="00B45A38">
              <w:rPr>
                <w:rFonts w:ascii="Times New Roman" w:hAnsi="Times New Roman"/>
                <w:sz w:val="24"/>
              </w:rPr>
              <w:t>2018-08-27</w:t>
            </w:r>
            <w:r w:rsidR="00EB415D" w:rsidRPr="00B45A38">
              <w:rPr>
                <w:rFonts w:ascii="Times New Roman" w:hAnsi="Times New Roman"/>
                <w:sz w:val="24"/>
              </w:rPr>
              <w:t xml:space="preserve"> do godz. </w:t>
            </w:r>
            <w:r w:rsidR="00D12C58" w:rsidRPr="00B45A38">
              <w:rPr>
                <w:rFonts w:ascii="Times New Roman" w:hAnsi="Times New Roman"/>
                <w:sz w:val="24"/>
              </w:rPr>
              <w:t>10:00</w:t>
            </w:r>
            <w:r w:rsidR="00EB415D" w:rsidRPr="00B45A38">
              <w:rPr>
                <w:rFonts w:ascii="Times New Roman" w:hAnsi="Times New Roman"/>
                <w:sz w:val="24"/>
              </w:rPr>
              <w:t>.</w:t>
            </w:r>
          </w:p>
          <w:p w:rsidR="00EB415D" w:rsidRPr="00E35660" w:rsidRDefault="00EB415D" w:rsidP="00EB415D">
            <w:pPr>
              <w:spacing w:after="120"/>
              <w:jc w:val="both"/>
              <w:rPr>
                <w:bCs/>
              </w:rPr>
            </w:pPr>
            <w:r w:rsidRPr="00E35660">
              <w:rPr>
                <w:b/>
              </w:rPr>
              <w:t xml:space="preserve">Termin związania ofertą: </w:t>
            </w:r>
            <w:r w:rsidR="00D12C58" w:rsidRPr="00E35660">
              <w:t>30</w:t>
            </w:r>
            <w:r w:rsidRPr="00E35660">
              <w:t xml:space="preserve"> dn</w:t>
            </w:r>
            <w:r w:rsidRPr="00E35660">
              <w:rPr>
                <w:bCs/>
              </w:rPr>
              <w:t>i</w:t>
            </w:r>
          </w:p>
          <w:p w:rsidR="00F00921" w:rsidRPr="00E35660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E3566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E356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12C58" w:rsidRPr="00E356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2018-08-27</w:t>
            </w:r>
            <w:r w:rsidRPr="00E356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12C58" w:rsidRPr="00E356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E356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12C58" w:rsidRPr="00E356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E356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12C58" w:rsidRPr="00E356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E356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B45A38" w:rsidRPr="004C77F2" w:rsidRDefault="00B45A38" w:rsidP="00B45A38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C77F2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B45A38" w:rsidRPr="004C77F2" w:rsidRDefault="00B45A38" w:rsidP="00B45A38">
            <w:pPr>
              <w:pStyle w:val="Default"/>
              <w:ind w:left="585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 xml:space="preserve">1) </w:t>
            </w:r>
            <w:r w:rsidRPr="004C77F2">
              <w:rPr>
                <w:b w:val="0"/>
                <w:iCs/>
                <w:color w:val="auto"/>
              </w:rPr>
              <w:t>Wykonawcy</w:t>
            </w:r>
            <w:r w:rsidRPr="004C77F2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B45A38" w:rsidRPr="004C77F2" w:rsidRDefault="00B45A38" w:rsidP="00B45A38">
            <w:pPr>
              <w:pStyle w:val="Default"/>
              <w:ind w:left="585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>2) Treść złożonej oferty n</w:t>
            </w:r>
            <w:r w:rsidRPr="004C77F2">
              <w:rPr>
                <w:b w:val="0"/>
                <w:color w:val="auto"/>
              </w:rPr>
              <w:t xml:space="preserve">ie odpowiada warunkom postępowania. </w:t>
            </w:r>
          </w:p>
          <w:p w:rsidR="00B45A38" w:rsidRDefault="00B45A38" w:rsidP="00B45A38">
            <w:pPr>
              <w:pStyle w:val="Default"/>
              <w:ind w:left="585"/>
              <w:rPr>
                <w:b w:val="0"/>
              </w:rPr>
            </w:pPr>
            <w:r w:rsidRPr="004C77F2">
              <w:rPr>
                <w:b w:val="0"/>
              </w:rPr>
              <w:t>3) Oferty złożone po terminie.</w:t>
            </w:r>
          </w:p>
          <w:p w:rsidR="00EB415D" w:rsidRPr="00B45A38" w:rsidRDefault="00B45A38" w:rsidP="00B45A38">
            <w:pPr>
              <w:pStyle w:val="Default"/>
              <w:ind w:left="585"/>
              <w:rPr>
                <w:b w:val="0"/>
              </w:rPr>
            </w:pPr>
            <w:r w:rsidRPr="004C77F2">
              <w:rPr>
                <w:b w:val="0"/>
              </w:rPr>
              <w:t>4) Niezgodną  z treścią niniejszego zapytania</w:t>
            </w:r>
          </w:p>
        </w:tc>
      </w:tr>
      <w:tr w:rsidR="00211900" w:rsidRPr="00E3566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E3566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B45A38" w:rsidRPr="00D726BA" w:rsidRDefault="00B45A38" w:rsidP="00B45A38">
      <w:pPr>
        <w:pStyle w:val="p1"/>
        <w:spacing w:before="0" w:beforeAutospacing="0" w:after="0" w:afterAutospacing="0"/>
        <w:rPr>
          <w:b/>
          <w:color w:val="000000"/>
        </w:rPr>
      </w:pPr>
      <w:r w:rsidRPr="00D726BA">
        <w:rPr>
          <w:b/>
          <w:color w:val="000000"/>
        </w:rPr>
        <w:t>VIII. WARUNKI UDZIAŁU W POSTĘPOWANIU</w:t>
      </w:r>
    </w:p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B45A38" w:rsidRPr="00D726BA" w:rsidTr="00EA07D9">
        <w:trPr>
          <w:trHeight w:val="402"/>
        </w:trPr>
        <w:tc>
          <w:tcPr>
            <w:tcW w:w="10248" w:type="dxa"/>
            <w:vAlign w:val="center"/>
            <w:hideMark/>
          </w:tcPr>
          <w:p w:rsidR="00B45A38" w:rsidRPr="00D726BA" w:rsidRDefault="00B45A38" w:rsidP="00EA07D9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726BA"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</w:tc>
      </w:tr>
      <w:tr w:rsidR="00B45A38" w:rsidRPr="00D726BA" w:rsidTr="00EA07D9">
        <w:trPr>
          <w:trHeight w:val="402"/>
        </w:trPr>
        <w:tc>
          <w:tcPr>
            <w:tcW w:w="10248" w:type="dxa"/>
            <w:vAlign w:val="center"/>
            <w:hideMark/>
          </w:tcPr>
          <w:p w:rsidR="00B45A38" w:rsidRPr="00D726BA" w:rsidRDefault="00B45A38" w:rsidP="00EA07D9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6"/>
              </w:rPr>
            </w:pPr>
            <w:r w:rsidRPr="00D726BA"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B45A38" w:rsidRPr="00D726BA" w:rsidTr="00EA07D9">
        <w:trPr>
          <w:trHeight w:val="402"/>
        </w:trPr>
        <w:tc>
          <w:tcPr>
            <w:tcW w:w="10248" w:type="dxa"/>
            <w:vAlign w:val="center"/>
            <w:hideMark/>
          </w:tcPr>
          <w:p w:rsidR="00B45A38" w:rsidRPr="00D726BA" w:rsidRDefault="00B45A38" w:rsidP="00EA07D9">
            <w:pPr>
              <w:jc w:val="both"/>
              <w:rPr>
                <w:spacing w:val="-6"/>
              </w:rPr>
            </w:pPr>
            <w:r w:rsidRPr="00D726BA">
              <w:rPr>
                <w:spacing w:val="-6"/>
              </w:rPr>
              <w:t>XII. Oferty złożone po terminie wyznaczonym na składanie ofert zostaną zwrócone bez rozpatrywania.</w:t>
            </w:r>
          </w:p>
        </w:tc>
      </w:tr>
      <w:tr w:rsidR="00B45A38" w:rsidRPr="00D726BA" w:rsidTr="00EA07D9">
        <w:trPr>
          <w:trHeight w:val="402"/>
        </w:trPr>
        <w:tc>
          <w:tcPr>
            <w:tcW w:w="10248" w:type="dxa"/>
            <w:vAlign w:val="center"/>
            <w:hideMark/>
          </w:tcPr>
          <w:p w:rsidR="00B45A38" w:rsidRPr="00D726BA" w:rsidRDefault="00B45A38" w:rsidP="00EA07D9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726BA">
              <w:rPr>
                <w:bCs/>
                <w:color w:val="000000"/>
              </w:rPr>
              <w:t xml:space="preserve">XIII. Od rozstrzygnięcia Zamawiającego nie przysługuje odwołanie.  </w:t>
            </w:r>
          </w:p>
        </w:tc>
      </w:tr>
      <w:tr w:rsidR="00B45A38" w:rsidRPr="00D726BA" w:rsidTr="00EA07D9">
        <w:trPr>
          <w:trHeight w:val="1645"/>
        </w:trPr>
        <w:tc>
          <w:tcPr>
            <w:tcW w:w="10248" w:type="dxa"/>
            <w:vAlign w:val="center"/>
            <w:hideMark/>
          </w:tcPr>
          <w:p w:rsidR="00B45A38" w:rsidRPr="00D726BA" w:rsidRDefault="00B45A38" w:rsidP="00EA07D9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726BA">
              <w:rPr>
                <w:b/>
                <w:u w:val="single"/>
              </w:rPr>
              <w:t>XIV  Informacja dodatkowa: W</w:t>
            </w:r>
            <w:r w:rsidRPr="00D726BA"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mam obowiązku odpowiedzi na pytania</w:t>
            </w:r>
            <w:r w:rsidRPr="00D726BA">
              <w:t>.</w:t>
            </w:r>
          </w:p>
        </w:tc>
      </w:tr>
    </w:tbl>
    <w:p w:rsidR="00FB1361" w:rsidRPr="00E35660" w:rsidRDefault="00FB1361" w:rsidP="00FB1361">
      <w:pPr>
        <w:rPr>
          <w:b/>
          <w:sz w:val="28"/>
          <w:szCs w:val="28"/>
        </w:rPr>
      </w:pPr>
    </w:p>
    <w:p w:rsidR="00B45A38" w:rsidRDefault="00B45A38" w:rsidP="00EF7C9D">
      <w:pPr>
        <w:rPr>
          <w:b/>
          <w:sz w:val="28"/>
          <w:szCs w:val="28"/>
        </w:rPr>
      </w:pPr>
    </w:p>
    <w:p w:rsidR="00EF7C9D" w:rsidRPr="00E35660" w:rsidRDefault="00EF7C9D" w:rsidP="00EF7C9D">
      <w:pPr>
        <w:rPr>
          <w:b/>
          <w:sz w:val="28"/>
          <w:szCs w:val="28"/>
        </w:rPr>
      </w:pPr>
      <w:bookmarkStart w:id="0" w:name="_GoBack"/>
      <w:bookmarkEnd w:id="0"/>
    </w:p>
    <w:p w:rsidR="006903FA" w:rsidRPr="006903FA" w:rsidRDefault="006903FA" w:rsidP="006903FA">
      <w:pPr>
        <w:jc w:val="right"/>
      </w:pPr>
      <w:r w:rsidRPr="006903FA">
        <w:t xml:space="preserve">Zał. nr 1 do zapytania ofertowego </w:t>
      </w:r>
    </w:p>
    <w:p w:rsidR="006903FA" w:rsidRPr="006903FA" w:rsidRDefault="006903FA" w:rsidP="006903FA">
      <w:pPr>
        <w:jc w:val="right"/>
      </w:pPr>
    </w:p>
    <w:p w:rsidR="001B541E" w:rsidRPr="00E35660" w:rsidRDefault="001B541E" w:rsidP="001B541E">
      <w:pPr>
        <w:jc w:val="center"/>
        <w:rPr>
          <w:b/>
          <w:sz w:val="28"/>
          <w:szCs w:val="28"/>
        </w:rPr>
      </w:pPr>
      <w:r w:rsidRPr="00E35660">
        <w:rPr>
          <w:b/>
          <w:sz w:val="28"/>
          <w:szCs w:val="28"/>
        </w:rPr>
        <w:t>FORMULARZ OFERTY</w:t>
      </w:r>
    </w:p>
    <w:p w:rsidR="001B541E" w:rsidRPr="00E35660" w:rsidRDefault="001B541E" w:rsidP="001B541E">
      <w:pPr>
        <w:jc w:val="center"/>
        <w:rPr>
          <w:sz w:val="28"/>
          <w:szCs w:val="28"/>
          <w:u w:val="single"/>
        </w:rPr>
      </w:pPr>
      <w:r w:rsidRPr="00E35660">
        <w:rPr>
          <w:sz w:val="28"/>
          <w:szCs w:val="28"/>
          <w:u w:val="single"/>
        </w:rPr>
        <w:t xml:space="preserve">na wykonanie </w:t>
      </w:r>
      <w:r w:rsidR="00D12C58" w:rsidRPr="00E35660">
        <w:rPr>
          <w:sz w:val="28"/>
          <w:szCs w:val="28"/>
          <w:u w:val="single"/>
        </w:rPr>
        <w:t>Dostawy</w:t>
      </w:r>
      <w:r w:rsidRPr="00E35660">
        <w:rPr>
          <w:sz w:val="28"/>
          <w:szCs w:val="28"/>
          <w:u w:val="single"/>
        </w:rPr>
        <w:t xml:space="preserve"> o wartości netto </w:t>
      </w:r>
      <w:r w:rsidRPr="00E35660">
        <w:rPr>
          <w:b/>
          <w:sz w:val="28"/>
          <w:szCs w:val="28"/>
          <w:u w:val="single"/>
        </w:rPr>
        <w:t>poniżej 30 000</w:t>
      </w:r>
      <w:r w:rsidRPr="00E35660">
        <w:rPr>
          <w:sz w:val="28"/>
          <w:szCs w:val="28"/>
          <w:u w:val="single"/>
        </w:rPr>
        <w:t xml:space="preserve"> €.</w:t>
      </w:r>
    </w:p>
    <w:p w:rsidR="001B541E" w:rsidRPr="00E35660" w:rsidRDefault="001B541E" w:rsidP="001B541E">
      <w:pPr>
        <w:rPr>
          <w:sz w:val="22"/>
          <w:szCs w:val="22"/>
        </w:rPr>
      </w:pPr>
    </w:p>
    <w:p w:rsidR="001B541E" w:rsidRPr="00E35660" w:rsidRDefault="001B541E" w:rsidP="001B541E">
      <w:pPr>
        <w:rPr>
          <w:b/>
        </w:rPr>
      </w:pPr>
      <w:r w:rsidRPr="00E35660">
        <w:rPr>
          <w:b/>
        </w:rPr>
        <w:t>I. Nazwa i adres ZAMAWIAJĄCEGO:</w:t>
      </w:r>
    </w:p>
    <w:p w:rsidR="001B541E" w:rsidRPr="00E35660" w:rsidRDefault="00D12C58" w:rsidP="001B541E">
      <w:pPr>
        <w:pStyle w:val="Tekstpodstawowy"/>
        <w:ind w:left="360"/>
        <w:jc w:val="center"/>
      </w:pPr>
      <w:r w:rsidRPr="00E35660">
        <w:t>POLITECHNIKA RZESZOWSKA</w:t>
      </w:r>
    </w:p>
    <w:p w:rsidR="001B541E" w:rsidRPr="00E35660" w:rsidRDefault="00D12C58" w:rsidP="001B541E">
      <w:pPr>
        <w:pStyle w:val="Tekstpodstawowy"/>
        <w:ind w:left="360"/>
        <w:jc w:val="center"/>
      </w:pPr>
      <w:r w:rsidRPr="00E35660">
        <w:t>Al. Powstańców Warszawy</w:t>
      </w:r>
      <w:r w:rsidR="001B541E" w:rsidRPr="00E35660">
        <w:t xml:space="preserve"> </w:t>
      </w:r>
      <w:r w:rsidRPr="00E35660">
        <w:t>12</w:t>
      </w:r>
      <w:r w:rsidR="001B541E" w:rsidRPr="00E35660">
        <w:t xml:space="preserve"> </w:t>
      </w:r>
    </w:p>
    <w:p w:rsidR="001B541E" w:rsidRPr="006903FA" w:rsidRDefault="00D12C58" w:rsidP="006903FA">
      <w:pPr>
        <w:pStyle w:val="Tekstpodstawowy"/>
        <w:ind w:left="360"/>
        <w:jc w:val="center"/>
      </w:pPr>
      <w:r w:rsidRPr="00E35660">
        <w:t>35-959</w:t>
      </w:r>
      <w:r w:rsidR="001B541E" w:rsidRPr="00E35660">
        <w:t xml:space="preserve"> </w:t>
      </w:r>
      <w:r w:rsidRPr="00E35660">
        <w:t>Rzeszów</w:t>
      </w:r>
    </w:p>
    <w:p w:rsidR="001B541E" w:rsidRPr="00E35660" w:rsidRDefault="001B541E" w:rsidP="001B541E">
      <w:pPr>
        <w:spacing w:before="240"/>
        <w:ind w:left="181"/>
      </w:pPr>
      <w:r w:rsidRPr="00E35660">
        <w:t>Sprawę prowadzi:  .</w:t>
      </w:r>
      <w:r w:rsidRPr="00E35660">
        <w:rPr>
          <w:vertAlign w:val="superscript"/>
        </w:rPr>
        <w:t xml:space="preserve"> </w:t>
      </w:r>
      <w:r w:rsidR="00D12C58" w:rsidRPr="00B45A38">
        <w:t>mgr Magdalena</w:t>
      </w:r>
      <w:r w:rsidRPr="00E35660">
        <w:t xml:space="preserve"> </w:t>
      </w:r>
      <w:r w:rsidR="00D12C58" w:rsidRPr="00E35660">
        <w:t>Salamon</w:t>
      </w:r>
    </w:p>
    <w:p w:rsidR="001B541E" w:rsidRPr="006903FA" w:rsidRDefault="001B541E" w:rsidP="001B541E">
      <w:pPr>
        <w:rPr>
          <w:b/>
          <w:sz w:val="16"/>
          <w:szCs w:val="16"/>
        </w:rPr>
      </w:pPr>
    </w:p>
    <w:p w:rsidR="001B541E" w:rsidRPr="00E35660" w:rsidRDefault="001B541E" w:rsidP="001B541E">
      <w:pPr>
        <w:rPr>
          <w:b/>
        </w:rPr>
      </w:pPr>
      <w:r w:rsidRPr="00E35660">
        <w:rPr>
          <w:b/>
        </w:rPr>
        <w:t>II. Nazwa przedmiotu zamówienia:</w:t>
      </w:r>
    </w:p>
    <w:p w:rsidR="001B541E" w:rsidRPr="00E35660" w:rsidRDefault="001B541E" w:rsidP="001B541E">
      <w:pPr>
        <w:ind w:left="142"/>
        <w:jc w:val="both"/>
      </w:pPr>
    </w:p>
    <w:p w:rsidR="001B541E" w:rsidRPr="00E35660" w:rsidRDefault="00D12C58" w:rsidP="001B541E">
      <w:pPr>
        <w:ind w:left="142"/>
        <w:jc w:val="center"/>
      </w:pPr>
      <w:r w:rsidRPr="00E35660">
        <w:rPr>
          <w:b/>
        </w:rPr>
        <w:t>Dostawa płyt modelowych. Dostawa ph-metru. Dostawa koszy wraz z wkładami. Dostawa urządzeń do przeprowadzania obróbki wykańczającej modeli wytwarzanych w technologii SLA.</w:t>
      </w:r>
      <w:r w:rsidR="00B45A38">
        <w:rPr>
          <w:b/>
        </w:rPr>
        <w:t xml:space="preserve"> </w:t>
      </w:r>
      <w:r w:rsidRPr="00E35660">
        <w:rPr>
          <w:b/>
        </w:rPr>
        <w:t xml:space="preserve">Dostawa materiałów </w:t>
      </w:r>
      <w:r w:rsidR="00B45A38" w:rsidRPr="00E35660">
        <w:rPr>
          <w:b/>
        </w:rPr>
        <w:t>eksploatacyjnych</w:t>
      </w:r>
      <w:r w:rsidRPr="00E35660">
        <w:rPr>
          <w:b/>
        </w:rPr>
        <w:t xml:space="preserve"> do drukarki 3d. Dostawa czujnika temperatury. Dostawa elementu eksploatacyjnego do urządzenia grzewczego.</w:t>
      </w:r>
    </w:p>
    <w:p w:rsidR="001B541E" w:rsidRPr="006903FA" w:rsidRDefault="001B541E" w:rsidP="001B541E">
      <w:pPr>
        <w:rPr>
          <w:sz w:val="16"/>
          <w:szCs w:val="16"/>
        </w:rPr>
      </w:pPr>
    </w:p>
    <w:p w:rsidR="001B541E" w:rsidRPr="00E35660" w:rsidRDefault="001B541E" w:rsidP="001B541E">
      <w:pPr>
        <w:rPr>
          <w:b/>
        </w:rPr>
      </w:pPr>
      <w:r w:rsidRPr="00E35660">
        <w:rPr>
          <w:b/>
        </w:rPr>
        <w:t>III. Tryb postępowania: Zapytanie ofertowe.</w:t>
      </w:r>
    </w:p>
    <w:p w:rsidR="001B541E" w:rsidRPr="006903FA" w:rsidRDefault="001B541E" w:rsidP="001B541E">
      <w:pPr>
        <w:rPr>
          <w:sz w:val="16"/>
          <w:szCs w:val="16"/>
        </w:rPr>
      </w:pPr>
    </w:p>
    <w:p w:rsidR="001B541E" w:rsidRPr="00E35660" w:rsidRDefault="00EF7C9D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E35660">
        <w:rPr>
          <w:b/>
        </w:rPr>
        <w:t>IV. Nazwa i adres WYKONAWCY</w:t>
      </w:r>
    </w:p>
    <w:p w:rsidR="001B541E" w:rsidRPr="00E35660" w:rsidRDefault="001B541E" w:rsidP="001B541E"/>
    <w:p w:rsidR="001B541E" w:rsidRPr="00E35660" w:rsidRDefault="001B541E" w:rsidP="001B541E">
      <w:pPr>
        <w:spacing w:line="360" w:lineRule="auto"/>
      </w:pPr>
      <w:r w:rsidRPr="00E35660">
        <w:t>...........................................................</w:t>
      </w:r>
    </w:p>
    <w:p w:rsidR="001B541E" w:rsidRPr="00E35660" w:rsidRDefault="001B541E" w:rsidP="001B541E">
      <w:pPr>
        <w:spacing w:line="360" w:lineRule="auto"/>
      </w:pPr>
      <w:r w:rsidRPr="00E35660">
        <w:t>............................................................</w:t>
      </w:r>
    </w:p>
    <w:p w:rsidR="001B541E" w:rsidRPr="00E35660" w:rsidRDefault="001B541E" w:rsidP="001B541E">
      <w:pPr>
        <w:spacing w:line="360" w:lineRule="auto"/>
      </w:pPr>
      <w:r w:rsidRPr="00E35660">
        <w:t>..........................................................................</w:t>
      </w:r>
    </w:p>
    <w:p w:rsidR="001B541E" w:rsidRPr="00E35660" w:rsidRDefault="001B541E" w:rsidP="001B541E">
      <w:pPr>
        <w:spacing w:line="360" w:lineRule="auto"/>
      </w:pPr>
      <w:r w:rsidRPr="00E35660">
        <w:t>...........................................................................</w:t>
      </w:r>
    </w:p>
    <w:p w:rsidR="001B541E" w:rsidRPr="00E35660" w:rsidRDefault="001B541E" w:rsidP="001B541E">
      <w:pPr>
        <w:spacing w:line="360" w:lineRule="auto"/>
      </w:pPr>
      <w:r w:rsidRPr="00E35660">
        <w:t>...........................................................................</w:t>
      </w:r>
    </w:p>
    <w:p w:rsidR="001B541E" w:rsidRPr="00E35660" w:rsidRDefault="001B541E" w:rsidP="001B541E">
      <w:pPr>
        <w:rPr>
          <w:i/>
          <w:sz w:val="16"/>
          <w:szCs w:val="16"/>
        </w:rPr>
      </w:pPr>
      <w:r w:rsidRPr="00E3566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6903FA" w:rsidRDefault="006903FA" w:rsidP="006903F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6903FA" w:rsidRDefault="006903FA" w:rsidP="006903F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6903FA" w:rsidRDefault="006903FA" w:rsidP="006903F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6903FA" w:rsidRPr="00A81DB6" w:rsidRDefault="006903FA" w:rsidP="006903FA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</w:t>
      </w:r>
    </w:p>
    <w:p w:rsidR="006903FA" w:rsidRDefault="006903FA" w:rsidP="001B541E"/>
    <w:p w:rsidR="006903FA" w:rsidRPr="00E35660" w:rsidRDefault="006903FA" w:rsidP="001B541E"/>
    <w:p w:rsidR="00B10D7D" w:rsidRPr="00E35660" w:rsidRDefault="001B541E" w:rsidP="006903FA">
      <w:pPr>
        <w:numPr>
          <w:ilvl w:val="0"/>
          <w:numId w:val="21"/>
        </w:numPr>
        <w:spacing w:line="360" w:lineRule="auto"/>
      </w:pPr>
      <w:r w:rsidRPr="00E35660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E35660" w:rsidTr="006D01AC">
        <w:tc>
          <w:tcPr>
            <w:tcW w:w="1510" w:type="dxa"/>
            <w:shd w:val="clear" w:color="auto" w:fill="F3F3F3"/>
            <w:vAlign w:val="center"/>
          </w:tcPr>
          <w:p w:rsidR="00B10D7D" w:rsidRPr="00E35660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35660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E35660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line="360" w:lineRule="auto"/>
              <w:rPr>
                <w:b/>
                <w:sz w:val="22"/>
                <w:szCs w:val="22"/>
              </w:rPr>
            </w:pPr>
            <w:r w:rsidRPr="00E35660">
              <w:rPr>
                <w:b/>
                <w:sz w:val="22"/>
                <w:szCs w:val="22"/>
              </w:rPr>
              <w:t>Dostawa płyt modelowych.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netto:....................................zł.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netto: 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brutto:..................................zł.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lastRenderedPageBreak/>
              <w:t>słownie brutto: ...........................................................................................................zł.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podatek VAT:...............................zł.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line="360" w:lineRule="auto"/>
              <w:rPr>
                <w:b/>
                <w:sz w:val="22"/>
                <w:szCs w:val="22"/>
              </w:rPr>
            </w:pPr>
            <w:r w:rsidRPr="00E35660">
              <w:rPr>
                <w:b/>
                <w:sz w:val="22"/>
                <w:szCs w:val="22"/>
              </w:rPr>
              <w:t>Dostawa ph-metru.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netto:....................................zł.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netto: 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brutto:..................................zł.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brutto: ...........................................................................................................zł.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podatek VAT:...............................zł.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line="360" w:lineRule="auto"/>
              <w:rPr>
                <w:b/>
                <w:sz w:val="22"/>
                <w:szCs w:val="22"/>
              </w:rPr>
            </w:pPr>
            <w:r w:rsidRPr="00E35660">
              <w:rPr>
                <w:b/>
                <w:sz w:val="22"/>
                <w:szCs w:val="22"/>
              </w:rPr>
              <w:t>Dostawa koszy wraz z wkładami.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netto:....................................zł.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netto: .............................................................................................................zł.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brutto:..................................zł.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brutto: 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podatek VAT:...............................zł.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line="360" w:lineRule="auto"/>
              <w:rPr>
                <w:b/>
                <w:sz w:val="22"/>
                <w:szCs w:val="22"/>
              </w:rPr>
            </w:pPr>
            <w:r w:rsidRPr="00E35660">
              <w:rPr>
                <w:b/>
                <w:sz w:val="22"/>
                <w:szCs w:val="22"/>
              </w:rPr>
              <w:t>Dostawa urządzeń do przeprowadzania obróbki wykańczającej modeli wytwarzanych w technologii SLA.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netto:....................................zł.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netto: 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brutto:..................................zł.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brutto: 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podatek VAT:...............................zł.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line="360" w:lineRule="auto"/>
              <w:rPr>
                <w:b/>
                <w:sz w:val="22"/>
                <w:szCs w:val="22"/>
              </w:rPr>
            </w:pPr>
            <w:r w:rsidRPr="00E35660">
              <w:rPr>
                <w:b/>
                <w:sz w:val="22"/>
                <w:szCs w:val="22"/>
              </w:rPr>
              <w:t xml:space="preserve">Dostawa materiałów </w:t>
            </w:r>
            <w:r w:rsidR="006903FA" w:rsidRPr="00E35660">
              <w:rPr>
                <w:b/>
                <w:sz w:val="22"/>
                <w:szCs w:val="22"/>
              </w:rPr>
              <w:t>eksploatacyjnych</w:t>
            </w:r>
            <w:r w:rsidRPr="00E35660">
              <w:rPr>
                <w:b/>
                <w:sz w:val="22"/>
                <w:szCs w:val="22"/>
              </w:rPr>
              <w:t xml:space="preserve"> do drukarki 3d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netto:....................................zł.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lastRenderedPageBreak/>
              <w:t>słownie netto: ..........................................................................................................zł.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brutto:..................................zł.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brutto: .......................................................................................................................zł.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podatek VAT:...............................zł.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line="360" w:lineRule="auto"/>
              <w:rPr>
                <w:b/>
                <w:sz w:val="22"/>
                <w:szCs w:val="22"/>
              </w:rPr>
            </w:pPr>
            <w:r w:rsidRPr="00E35660">
              <w:rPr>
                <w:b/>
                <w:sz w:val="22"/>
                <w:szCs w:val="22"/>
              </w:rPr>
              <w:t>Dostawa czujnika temperatury.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netto:....................................zł.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netto: 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brutto:..................................zł.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brutto: 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podatek VAT:...............................zł.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line="360" w:lineRule="auto"/>
              <w:rPr>
                <w:b/>
                <w:sz w:val="22"/>
                <w:szCs w:val="22"/>
              </w:rPr>
            </w:pPr>
            <w:r w:rsidRPr="00E35660">
              <w:rPr>
                <w:b/>
                <w:sz w:val="22"/>
                <w:szCs w:val="22"/>
              </w:rPr>
              <w:t>Dostawa elementu eksploatacyjnego do urządzenia grzewczego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netto:....................................zł.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netto: .....................................................................................................................zł.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brutto:..................................zł.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brutto: .......................................................................................................................zł.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podatek VAT:...............................zł.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12C58" w:rsidRPr="00E35660" w:rsidTr="00EA07D9">
        <w:tc>
          <w:tcPr>
            <w:tcW w:w="1510" w:type="dxa"/>
            <w:vAlign w:val="center"/>
          </w:tcPr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700" w:type="dxa"/>
          </w:tcPr>
          <w:p w:rsidR="00D12C58" w:rsidRPr="00E35660" w:rsidRDefault="00D12C58" w:rsidP="00EA07D9">
            <w:pPr>
              <w:spacing w:line="360" w:lineRule="auto"/>
              <w:rPr>
                <w:b/>
                <w:sz w:val="22"/>
                <w:szCs w:val="22"/>
              </w:rPr>
            </w:pPr>
            <w:r w:rsidRPr="00E35660">
              <w:rPr>
                <w:b/>
                <w:sz w:val="22"/>
                <w:szCs w:val="22"/>
              </w:rPr>
              <w:t>Dostawa precyzyjnego miernika wysokonapięciowego z dzielnikiem napięciowym i okablowaniem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netto:....................................zł.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netto: ............................................................................................................zł.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cenę brutto:..................................zł.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t>słownie brutto: ......................................................................................................................zł.</w:t>
            </w:r>
          </w:p>
          <w:p w:rsidR="00D12C58" w:rsidRPr="00E35660" w:rsidRDefault="00D12C58" w:rsidP="00EA07D9">
            <w:pPr>
              <w:spacing w:line="360" w:lineRule="auto"/>
            </w:pPr>
            <w:r w:rsidRPr="00E35660">
              <w:lastRenderedPageBreak/>
              <w:t>podatek VAT:...............................zł.</w:t>
            </w:r>
          </w:p>
          <w:p w:rsidR="00D12C58" w:rsidRPr="00E35660" w:rsidRDefault="00D12C58" w:rsidP="00EA07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660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E35660" w:rsidRDefault="001B541E" w:rsidP="001B541E">
      <w:pPr>
        <w:spacing w:line="360" w:lineRule="auto"/>
      </w:pPr>
      <w:r w:rsidRPr="006903FA">
        <w:lastRenderedPageBreak/>
        <w:t>zgodnie z wypełnionym formularzem cenowym.</w:t>
      </w:r>
    </w:p>
    <w:p w:rsidR="001B541E" w:rsidRPr="00E35660" w:rsidRDefault="001B541E" w:rsidP="001B541E">
      <w:pPr>
        <w:spacing w:line="360" w:lineRule="auto"/>
        <w:rPr>
          <w:b/>
        </w:rPr>
      </w:pPr>
    </w:p>
    <w:p w:rsidR="001B541E" w:rsidRPr="00E35660" w:rsidRDefault="001B541E" w:rsidP="001B541E">
      <w:pPr>
        <w:spacing w:before="120"/>
      </w:pPr>
      <w:r w:rsidRPr="00E35660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E35660">
        <w:t xml:space="preserve">termin wykonania zamówienia: </w:t>
      </w: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1A511C" w:rsidRPr="00E35660" w:rsidTr="00EA07D9">
        <w:tc>
          <w:tcPr>
            <w:tcW w:w="8640" w:type="dxa"/>
          </w:tcPr>
          <w:p w:rsidR="001A511C" w:rsidRPr="00E35660" w:rsidRDefault="001A511C" w:rsidP="00EA07D9">
            <w:pPr>
              <w:pStyle w:val="Tekstpodstawowy"/>
            </w:pPr>
            <w:r w:rsidRPr="00E35660">
              <w:rPr>
                <w:b/>
              </w:rPr>
              <w:t>3 dni od daty udzielenia zamówienia</w:t>
            </w:r>
            <w:r w:rsidRPr="00E35660">
              <w:t xml:space="preserve"> – dla zadania częściowego: 1</w:t>
            </w:r>
          </w:p>
        </w:tc>
      </w:tr>
      <w:tr w:rsidR="001A511C" w:rsidRPr="00E35660" w:rsidTr="00EA07D9">
        <w:tc>
          <w:tcPr>
            <w:tcW w:w="8640" w:type="dxa"/>
          </w:tcPr>
          <w:p w:rsidR="001A511C" w:rsidRPr="00E35660" w:rsidRDefault="001A511C" w:rsidP="00EA07D9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7 dni od daty udzielenia zamówienia</w:t>
            </w:r>
            <w:r w:rsidRPr="00E35660">
              <w:t xml:space="preserve"> – dla zadania częściowego: 2,</w:t>
            </w:r>
          </w:p>
        </w:tc>
      </w:tr>
      <w:tr w:rsidR="001A511C" w:rsidRPr="00E35660" w:rsidTr="00EA07D9">
        <w:tc>
          <w:tcPr>
            <w:tcW w:w="8640" w:type="dxa"/>
          </w:tcPr>
          <w:p w:rsidR="001A511C" w:rsidRPr="00E35660" w:rsidRDefault="001A511C" w:rsidP="00EA07D9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30 dni od daty udzielenia zamówienia</w:t>
            </w:r>
            <w:r w:rsidRPr="00E35660">
              <w:t xml:space="preserve"> – dla zadania częściowego: 3</w:t>
            </w:r>
          </w:p>
        </w:tc>
      </w:tr>
      <w:tr w:rsidR="001A511C" w:rsidRPr="00E35660" w:rsidTr="00EA07D9">
        <w:tc>
          <w:tcPr>
            <w:tcW w:w="8640" w:type="dxa"/>
          </w:tcPr>
          <w:p w:rsidR="001A511C" w:rsidRPr="00E35660" w:rsidRDefault="001A511C" w:rsidP="00EA07D9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7 dni od daty udzielenia zamówienia</w:t>
            </w:r>
            <w:r w:rsidRPr="00E35660">
              <w:t xml:space="preserve"> – dla zadania częściowego: </w:t>
            </w:r>
            <w:r>
              <w:t>4</w:t>
            </w:r>
          </w:p>
        </w:tc>
      </w:tr>
      <w:tr w:rsidR="001A511C" w:rsidRPr="00E35660" w:rsidTr="00EA07D9">
        <w:tc>
          <w:tcPr>
            <w:tcW w:w="8640" w:type="dxa"/>
          </w:tcPr>
          <w:p w:rsidR="001A511C" w:rsidRPr="00E35660" w:rsidRDefault="001A511C" w:rsidP="00EA07D9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7 dni od daty udzielenia zamówienia</w:t>
            </w:r>
            <w:r w:rsidRPr="00E35660">
              <w:t xml:space="preserve"> – dla zadania częściowego: 5</w:t>
            </w:r>
          </w:p>
        </w:tc>
      </w:tr>
      <w:tr w:rsidR="001A511C" w:rsidRPr="00E35660" w:rsidTr="00EA07D9">
        <w:tc>
          <w:tcPr>
            <w:tcW w:w="8640" w:type="dxa"/>
          </w:tcPr>
          <w:p w:rsidR="001A511C" w:rsidRPr="00E35660" w:rsidRDefault="001A511C" w:rsidP="00EA07D9">
            <w:pPr>
              <w:pStyle w:val="Tekstpodstawowy"/>
              <w:rPr>
                <w:b/>
              </w:rPr>
            </w:pPr>
            <w:r w:rsidRPr="00E35660">
              <w:rPr>
                <w:b/>
              </w:rPr>
              <w:t>1 miesiąc od daty udzielenia zamówienia</w:t>
            </w:r>
            <w:r w:rsidRPr="00E35660">
              <w:t xml:space="preserve"> – dla zadania częściowego: 6</w:t>
            </w:r>
          </w:p>
        </w:tc>
      </w:tr>
      <w:tr w:rsidR="001A511C" w:rsidRPr="00E35660" w:rsidTr="00EA07D9">
        <w:tc>
          <w:tcPr>
            <w:tcW w:w="8640" w:type="dxa"/>
          </w:tcPr>
          <w:p w:rsidR="001A511C" w:rsidRPr="00E35660" w:rsidRDefault="001A511C" w:rsidP="00EA07D9">
            <w:pPr>
              <w:pStyle w:val="Tekstpodstawowy"/>
            </w:pPr>
            <w:r w:rsidRPr="00E35660">
              <w:rPr>
                <w:b/>
              </w:rPr>
              <w:t>50 dni od daty udzielenia zamówienia</w:t>
            </w:r>
            <w:r w:rsidRPr="00E35660">
              <w:t xml:space="preserve"> – dla zadania częściowego: 7</w:t>
            </w:r>
          </w:p>
        </w:tc>
      </w:tr>
      <w:tr w:rsidR="001A511C" w:rsidRPr="00E35660" w:rsidTr="00EA07D9">
        <w:tc>
          <w:tcPr>
            <w:tcW w:w="8640" w:type="dxa"/>
          </w:tcPr>
          <w:p w:rsidR="001A511C" w:rsidRPr="00E35660" w:rsidRDefault="001A511C" w:rsidP="00EA07D9">
            <w:pPr>
              <w:pStyle w:val="Tekstpodstawowy"/>
            </w:pPr>
            <w:r w:rsidRPr="00E35660">
              <w:rPr>
                <w:b/>
              </w:rPr>
              <w:t>14 dni od daty udzielenia zamówienia</w:t>
            </w:r>
            <w:r w:rsidRPr="00E35660">
              <w:t xml:space="preserve"> – dla zadania częściowego: 8</w:t>
            </w:r>
          </w:p>
        </w:tc>
      </w:tr>
    </w:tbl>
    <w:p w:rsidR="001A511C" w:rsidRPr="00E35660" w:rsidRDefault="001A511C" w:rsidP="001A511C">
      <w:pPr>
        <w:spacing w:before="120" w:line="360" w:lineRule="auto"/>
        <w:ind w:left="658"/>
      </w:pPr>
    </w:p>
    <w:p w:rsidR="001B541E" w:rsidRPr="00E35660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E35660">
        <w:t>warunki płatności :</w:t>
      </w:r>
      <w:r w:rsidR="001A511C">
        <w:t xml:space="preserve">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E35660">
        <w:t>okres gwarancji</w:t>
      </w:r>
      <w:r w:rsidR="001A511C">
        <w:t>:</w:t>
      </w:r>
    </w:p>
    <w:p w:rsidR="001A511C" w:rsidRDefault="001A511C" w:rsidP="001A511C">
      <w:pPr>
        <w:spacing w:line="360" w:lineRule="auto"/>
        <w:ind w:left="658"/>
      </w:pPr>
      <w:r>
        <w:t>zad 1</w:t>
      </w:r>
      <w:r w:rsidR="00E430D7">
        <w:t xml:space="preserve">- zgodnie z gwarancją producenta </w:t>
      </w:r>
    </w:p>
    <w:p w:rsidR="001A511C" w:rsidRDefault="001A511C" w:rsidP="001A511C">
      <w:pPr>
        <w:spacing w:line="360" w:lineRule="auto"/>
        <w:ind w:left="658"/>
      </w:pPr>
      <w:r>
        <w:t>zad 2</w:t>
      </w:r>
      <w:r w:rsidR="00E430D7">
        <w:t xml:space="preserve">- min 12 miesięcy </w:t>
      </w:r>
    </w:p>
    <w:p w:rsidR="001A511C" w:rsidRDefault="001A511C" w:rsidP="001A511C">
      <w:pPr>
        <w:spacing w:line="360" w:lineRule="auto"/>
        <w:ind w:left="658"/>
      </w:pPr>
      <w:r>
        <w:t>zad 3</w:t>
      </w:r>
    </w:p>
    <w:p w:rsidR="001A511C" w:rsidRDefault="001A511C" w:rsidP="001A511C">
      <w:pPr>
        <w:spacing w:line="360" w:lineRule="auto"/>
        <w:ind w:left="658"/>
      </w:pPr>
      <w:r>
        <w:t>zad 4</w:t>
      </w:r>
      <w:r w:rsidR="00E430D7">
        <w:t xml:space="preserve">- min 24 miesiące </w:t>
      </w:r>
    </w:p>
    <w:p w:rsidR="001A511C" w:rsidRDefault="001A511C" w:rsidP="001A511C">
      <w:pPr>
        <w:spacing w:line="360" w:lineRule="auto"/>
        <w:ind w:left="658"/>
      </w:pPr>
      <w:r>
        <w:t>zad 5</w:t>
      </w:r>
      <w:r w:rsidR="00E430D7">
        <w:t>- zgodnie z gwarancją producenta</w:t>
      </w:r>
    </w:p>
    <w:p w:rsidR="001A511C" w:rsidRDefault="001A511C" w:rsidP="001A511C">
      <w:pPr>
        <w:spacing w:line="360" w:lineRule="auto"/>
        <w:ind w:left="658"/>
      </w:pPr>
      <w:r>
        <w:t xml:space="preserve">zad 6 </w:t>
      </w:r>
      <w:r w:rsidR="008A5AC6">
        <w:t>-</w:t>
      </w:r>
      <w:r w:rsidR="00E430D7">
        <w:t>min 24 miesiące</w:t>
      </w:r>
    </w:p>
    <w:p w:rsidR="001A511C" w:rsidRDefault="001A511C" w:rsidP="001A511C">
      <w:pPr>
        <w:spacing w:line="360" w:lineRule="auto"/>
        <w:ind w:left="658"/>
      </w:pPr>
      <w:r>
        <w:t>zad 7</w:t>
      </w:r>
      <w:r w:rsidR="008A5AC6">
        <w:t>- zgodnie z gwarancją producenta</w:t>
      </w:r>
    </w:p>
    <w:p w:rsidR="001A511C" w:rsidRDefault="001A511C" w:rsidP="001A511C">
      <w:pPr>
        <w:spacing w:line="360" w:lineRule="auto"/>
        <w:ind w:left="658"/>
      </w:pPr>
      <w:r>
        <w:t xml:space="preserve">zad 8 </w:t>
      </w:r>
      <w:r w:rsidR="008A5AC6">
        <w:t xml:space="preserve"> -min 24 miesiące</w:t>
      </w:r>
    </w:p>
    <w:p w:rsidR="001A511C" w:rsidRPr="00E35660" w:rsidRDefault="001A511C" w:rsidP="001A511C">
      <w:pPr>
        <w:spacing w:line="360" w:lineRule="auto"/>
        <w:ind w:left="658"/>
      </w:pPr>
    </w:p>
    <w:p w:rsidR="001B541E" w:rsidRPr="00E35660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E35660">
        <w:t>...................................................................,</w:t>
      </w:r>
    </w:p>
    <w:p w:rsidR="00935672" w:rsidRDefault="00935672" w:rsidP="00935672">
      <w:pPr>
        <w:spacing w:before="120"/>
        <w:jc w:val="both"/>
      </w:pPr>
      <w:r>
        <w:t>3. Oświadczam, że:</w:t>
      </w:r>
    </w:p>
    <w:p w:rsidR="00935672" w:rsidRDefault="00935672" w:rsidP="00935672">
      <w:pPr>
        <w:jc w:val="both"/>
      </w:pPr>
      <w:r>
        <w:t>a) zapoznaliśmy się z zapytania ofertowego  i uznajemy się za związanych określonymi w nim zasadami postępowania</w:t>
      </w:r>
    </w:p>
    <w:p w:rsidR="00935672" w:rsidRDefault="00935672" w:rsidP="00935672">
      <w:pPr>
        <w:jc w:val="both"/>
      </w:pPr>
      <w:r>
        <w:t xml:space="preserve">b) spełniamy warunki określone przez Zamawiającego w zapytaniu ofertowym. </w:t>
      </w:r>
    </w:p>
    <w:p w:rsidR="00935672" w:rsidRDefault="00935672" w:rsidP="00935672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</w:t>
      </w:r>
      <w:r>
        <w:rPr>
          <w:color w:val="000000"/>
        </w:rPr>
        <w:lastRenderedPageBreak/>
        <w:t>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935672" w:rsidRDefault="00935672" w:rsidP="00935672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935672" w:rsidRDefault="00935672" w:rsidP="00935672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935672" w:rsidRDefault="00935672" w:rsidP="00935672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935672" w:rsidRPr="00EA2E44" w:rsidRDefault="00935672" w:rsidP="00935672">
      <w:pPr>
        <w:jc w:val="both"/>
        <w:rPr>
          <w:b/>
          <w:u w:val="single"/>
        </w:rPr>
      </w:pPr>
      <w:r>
        <w:t xml:space="preserve">f) </w:t>
      </w:r>
      <w:r w:rsidRPr="00EA2E44">
        <w:rPr>
          <w:b/>
          <w:u w:val="single"/>
        </w:rPr>
        <w:t xml:space="preserve">zapoznaliśmy się z </w:t>
      </w:r>
      <w:r w:rsidRPr="00EA2E44">
        <w:rPr>
          <w:b/>
          <w:color w:val="000000"/>
          <w:u w:val="single"/>
        </w:rPr>
        <w:t>wzorem umowy,</w:t>
      </w:r>
      <w:r w:rsidRPr="00EA2E44"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935672" w:rsidRPr="00EA2E44" w:rsidRDefault="00935672" w:rsidP="00935672">
      <w:pPr>
        <w:jc w:val="both"/>
        <w:rPr>
          <w:b/>
          <w:bCs/>
          <w:u w:val="single"/>
        </w:rPr>
      </w:pPr>
    </w:p>
    <w:p w:rsidR="00935672" w:rsidRDefault="00935672" w:rsidP="00935672">
      <w:pPr>
        <w:jc w:val="both"/>
        <w:rPr>
          <w:b/>
          <w:bCs/>
          <w:sz w:val="16"/>
          <w:szCs w:val="16"/>
        </w:rPr>
      </w:pPr>
    </w:p>
    <w:p w:rsidR="00935672" w:rsidRDefault="00935672" w:rsidP="0093567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935672" w:rsidRDefault="00935672" w:rsidP="0093567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935672" w:rsidRDefault="00935672" w:rsidP="0093567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935672" w:rsidRDefault="00935672" w:rsidP="0093567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935672" w:rsidRDefault="00935672" w:rsidP="0093567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935672" w:rsidRDefault="00935672" w:rsidP="0093567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935672" w:rsidRDefault="00935672" w:rsidP="0093567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935672" w:rsidRDefault="00935672" w:rsidP="00935672">
      <w:pPr>
        <w:numPr>
          <w:ilvl w:val="0"/>
          <w:numId w:val="25"/>
        </w:numPr>
        <w:ind w:left="357" w:hanging="357"/>
      </w:pPr>
      <w:r>
        <w:t>....................................................................</w:t>
      </w:r>
    </w:p>
    <w:p w:rsidR="00935672" w:rsidRDefault="00935672" w:rsidP="00935672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935672" w:rsidRDefault="00935672" w:rsidP="00935672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935672" w:rsidRDefault="00935672" w:rsidP="00935672">
      <w:pPr>
        <w:spacing w:before="120"/>
        <w:jc w:val="both"/>
      </w:pPr>
      <w:r>
        <w:t>*) niepotrzebne skreślić</w:t>
      </w:r>
    </w:p>
    <w:p w:rsidR="00935672" w:rsidRDefault="00935672" w:rsidP="00935672">
      <w:pPr>
        <w:jc w:val="right"/>
      </w:pPr>
      <w:r>
        <w:t xml:space="preserve">................................dn. ............................           </w:t>
      </w:r>
    </w:p>
    <w:p w:rsidR="00935672" w:rsidRDefault="00935672" w:rsidP="00935672"/>
    <w:p w:rsidR="00935672" w:rsidRDefault="00935672" w:rsidP="00935672">
      <w:r>
        <w:t xml:space="preserve">..............................................................           </w:t>
      </w:r>
    </w:p>
    <w:p w:rsidR="00935672" w:rsidRDefault="00935672" w:rsidP="00935672">
      <w:pPr>
        <w:pStyle w:val="Tekstpodstawowywcity"/>
      </w:pPr>
      <w:r>
        <w:t>podpisy i pieczęcie osób upoważnionych</w:t>
      </w:r>
    </w:p>
    <w:p w:rsidR="00935672" w:rsidRDefault="00935672" w:rsidP="00935672">
      <w:pPr>
        <w:pStyle w:val="Tekstpodstawowywcity"/>
      </w:pPr>
      <w:r>
        <w:t>do reprezentowania Wykonawcy</w:t>
      </w:r>
    </w:p>
    <w:p w:rsidR="00935672" w:rsidRPr="004C77F2" w:rsidRDefault="00935672" w:rsidP="00935672">
      <w:pPr>
        <w:spacing w:before="120"/>
        <w:jc w:val="both"/>
        <w:rPr>
          <w:b/>
        </w:rPr>
      </w:pPr>
    </w:p>
    <w:p w:rsidR="00935672" w:rsidRPr="00A81DB6" w:rsidRDefault="00935672" w:rsidP="00935672">
      <w:pPr>
        <w:jc w:val="both"/>
        <w:rPr>
          <w:b/>
        </w:rPr>
      </w:pPr>
    </w:p>
    <w:p w:rsidR="00935672" w:rsidRPr="007E60FA" w:rsidRDefault="00935672" w:rsidP="00935672">
      <w:pPr>
        <w:spacing w:before="120"/>
        <w:jc w:val="both"/>
      </w:pPr>
    </w:p>
    <w:p w:rsidR="001B541E" w:rsidRPr="00E35660" w:rsidRDefault="001B541E" w:rsidP="00935672">
      <w:pPr>
        <w:spacing w:before="120"/>
        <w:jc w:val="both"/>
        <w:rPr>
          <w:b/>
        </w:rPr>
      </w:pPr>
    </w:p>
    <w:sectPr w:rsidR="001B541E" w:rsidRPr="00E356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729" w:rsidRDefault="00440729">
      <w:r>
        <w:separator/>
      </w:r>
    </w:p>
  </w:endnote>
  <w:endnote w:type="continuationSeparator" w:id="0">
    <w:p w:rsidR="00440729" w:rsidRDefault="00440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F7C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7C9D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7C9D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7C9D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729" w:rsidRDefault="00440729">
      <w:r>
        <w:separator/>
      </w:r>
    </w:p>
  </w:footnote>
  <w:footnote w:type="continuationSeparator" w:id="0">
    <w:p w:rsidR="00440729" w:rsidRDefault="00440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C58" w:rsidRDefault="00D12C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C58" w:rsidRDefault="00D12C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C58" w:rsidRDefault="00D12C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7"/>
  </w:num>
  <w:num w:numId="6">
    <w:abstractNumId w:val="11"/>
  </w:num>
  <w:num w:numId="7">
    <w:abstractNumId w:val="21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4"/>
  </w:num>
  <w:num w:numId="13">
    <w:abstractNumId w:val="2"/>
  </w:num>
  <w:num w:numId="14">
    <w:abstractNumId w:val="20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729"/>
    <w:rsid w:val="00003574"/>
    <w:rsid w:val="00006B5B"/>
    <w:rsid w:val="00014627"/>
    <w:rsid w:val="000600B5"/>
    <w:rsid w:val="000E2D26"/>
    <w:rsid w:val="00116FC7"/>
    <w:rsid w:val="001306AD"/>
    <w:rsid w:val="00134B15"/>
    <w:rsid w:val="001423AC"/>
    <w:rsid w:val="00161679"/>
    <w:rsid w:val="00166F66"/>
    <w:rsid w:val="00180468"/>
    <w:rsid w:val="00181D7D"/>
    <w:rsid w:val="001A511C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0729"/>
    <w:rsid w:val="004B616D"/>
    <w:rsid w:val="004C1BCD"/>
    <w:rsid w:val="00534EBA"/>
    <w:rsid w:val="00575989"/>
    <w:rsid w:val="00577E99"/>
    <w:rsid w:val="00583EF9"/>
    <w:rsid w:val="00587DBF"/>
    <w:rsid w:val="005A2311"/>
    <w:rsid w:val="005A476D"/>
    <w:rsid w:val="005D3C55"/>
    <w:rsid w:val="005D78E1"/>
    <w:rsid w:val="005E67CB"/>
    <w:rsid w:val="00607971"/>
    <w:rsid w:val="00611080"/>
    <w:rsid w:val="0064545E"/>
    <w:rsid w:val="00650B8E"/>
    <w:rsid w:val="006903FA"/>
    <w:rsid w:val="006A0CCA"/>
    <w:rsid w:val="006C4F93"/>
    <w:rsid w:val="006D01AC"/>
    <w:rsid w:val="006E016A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A5AC6"/>
    <w:rsid w:val="008A7E6E"/>
    <w:rsid w:val="008F7860"/>
    <w:rsid w:val="00903B9A"/>
    <w:rsid w:val="0093214C"/>
    <w:rsid w:val="00935672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45A38"/>
    <w:rsid w:val="00B82C42"/>
    <w:rsid w:val="00B87530"/>
    <w:rsid w:val="00B9039F"/>
    <w:rsid w:val="00B910A3"/>
    <w:rsid w:val="00C963FE"/>
    <w:rsid w:val="00CA0351"/>
    <w:rsid w:val="00CD2766"/>
    <w:rsid w:val="00D129B6"/>
    <w:rsid w:val="00D12C58"/>
    <w:rsid w:val="00D13914"/>
    <w:rsid w:val="00D3354F"/>
    <w:rsid w:val="00D63505"/>
    <w:rsid w:val="00DF2457"/>
    <w:rsid w:val="00DF73C7"/>
    <w:rsid w:val="00E00FE8"/>
    <w:rsid w:val="00E31B55"/>
    <w:rsid w:val="00E35660"/>
    <w:rsid w:val="00E430D7"/>
    <w:rsid w:val="00E57B92"/>
    <w:rsid w:val="00E67674"/>
    <w:rsid w:val="00E77CD7"/>
    <w:rsid w:val="00E836F2"/>
    <w:rsid w:val="00EB415D"/>
    <w:rsid w:val="00EB5497"/>
    <w:rsid w:val="00EF7C9D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CAE09B-18AC-4FC3-8450-39644ED68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134B1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134B1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B45A38"/>
    <w:rPr>
      <w:color w:val="0000FF"/>
      <w:u w:val="single"/>
    </w:rPr>
  </w:style>
  <w:style w:type="paragraph" w:customStyle="1" w:styleId="Default">
    <w:name w:val="Default"/>
    <w:rsid w:val="00B45A38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B45A38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EF7C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7C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2543</Words>
  <Characters>20898</Characters>
  <Application>Microsoft Office Word</Application>
  <DocSecurity>0</DocSecurity>
  <Lines>174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2018-08-21T11:54:00Z</cp:lastPrinted>
  <dcterms:created xsi:type="dcterms:W3CDTF">2018-08-21T11:54:00Z</dcterms:created>
  <dcterms:modified xsi:type="dcterms:W3CDTF">2018-08-21T11:54:00Z</dcterms:modified>
</cp:coreProperties>
</file>