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81CF2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769FE" w:rsidRPr="00C769FE">
        <w:rPr>
          <w:rFonts w:ascii="Times New Roman" w:hAnsi="Times New Roman"/>
          <w:b/>
        </w:rPr>
        <w:t>NA/P/271/2018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769FE" w:rsidRPr="00C769FE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769FE" w:rsidRPr="00C769FE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769FE" w:rsidRPr="00C769FE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769FE" w:rsidRPr="00C769FE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769FE" w:rsidRPr="00C769FE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769FE" w:rsidRPr="00C769FE">
        <w:rPr>
          <w:rFonts w:ascii="Times New Roman" w:hAnsi="Times New Roman"/>
        </w:rPr>
        <w:t>(</w:t>
      </w:r>
      <w:proofErr w:type="spellStart"/>
      <w:r w:rsidR="00C769FE" w:rsidRPr="00C769FE">
        <w:rPr>
          <w:rFonts w:ascii="Times New Roman" w:hAnsi="Times New Roman"/>
        </w:rPr>
        <w:t>t.j</w:t>
      </w:r>
      <w:proofErr w:type="spellEnd"/>
      <w:r w:rsidR="00C769FE" w:rsidRPr="00C769FE">
        <w:rPr>
          <w:rFonts w:ascii="Times New Roman" w:hAnsi="Times New Roman"/>
        </w:rPr>
        <w:t xml:space="preserve">. Dz. U. z 2017 r. poz. 1579 z </w:t>
      </w:r>
      <w:proofErr w:type="spellStart"/>
      <w:r w:rsidR="00C769FE" w:rsidRPr="00C769FE">
        <w:rPr>
          <w:rFonts w:ascii="Times New Roman" w:hAnsi="Times New Roman"/>
        </w:rPr>
        <w:t>późn</w:t>
      </w:r>
      <w:proofErr w:type="spellEnd"/>
      <w:r w:rsidR="00C769FE" w:rsidRPr="00C769FE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769FE" w:rsidRPr="00C769FE">
        <w:rPr>
          <w:rFonts w:ascii="Times New Roman" w:hAnsi="Times New Roman"/>
          <w:b/>
        </w:rPr>
        <w:t xml:space="preserve">Dostawa 3 szt. dygestoriów dla Wydziału Chemicznego </w:t>
      </w:r>
      <w:proofErr w:type="spellStart"/>
      <w:r w:rsidR="00C769FE" w:rsidRPr="00C769FE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769FE" w:rsidRPr="00C769FE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2075" w:rsidRDefault="00F02075" w:rsidP="0038231F">
      <w:pPr>
        <w:spacing w:after="0" w:line="240" w:lineRule="auto"/>
      </w:pPr>
      <w:r>
        <w:separator/>
      </w:r>
    </w:p>
  </w:endnote>
  <w:endnote w:type="continuationSeparator" w:id="0">
    <w:p w:rsidR="00F02075" w:rsidRDefault="00F020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9FE" w:rsidRDefault="00C769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81CF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81CF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9FE" w:rsidRDefault="00C769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2075" w:rsidRDefault="00F02075" w:rsidP="0038231F">
      <w:pPr>
        <w:spacing w:after="0" w:line="240" w:lineRule="auto"/>
      </w:pPr>
      <w:r>
        <w:separator/>
      </w:r>
    </w:p>
  </w:footnote>
  <w:footnote w:type="continuationSeparator" w:id="0">
    <w:p w:rsidR="00F02075" w:rsidRDefault="00F0207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9FE" w:rsidRDefault="00C769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9FE" w:rsidRDefault="00C769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9FE" w:rsidRDefault="00C769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207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1CF2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69FE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2075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B9EED60-D95D-451B-9880-7E2351544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DE128-5CE6-4572-AB30-E46FBCEE2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524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2016-07-26T10:32:00Z</cp:lastPrinted>
  <dcterms:created xsi:type="dcterms:W3CDTF">2018-08-29T08:25:00Z</dcterms:created>
  <dcterms:modified xsi:type="dcterms:W3CDTF">2018-08-29T08:25:00Z</dcterms:modified>
</cp:coreProperties>
</file>