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61D11" w:rsidRPr="00D61D11">
        <w:rPr>
          <w:b/>
          <w:i w:val="0"/>
          <w:sz w:val="22"/>
          <w:szCs w:val="22"/>
        </w:rPr>
        <w:t>2</w:t>
      </w:r>
      <w:r w:rsidR="00357A4B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1D11" w:rsidRPr="00D61D11">
        <w:rPr>
          <w:rFonts w:ascii="Times New Roman" w:hAnsi="Times New Roman"/>
          <w:b/>
        </w:rPr>
        <w:t>NA/P/282/2018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1D11" w:rsidRPr="00D61D1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1D11" w:rsidRPr="00D61D1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61D11" w:rsidRPr="00D61D1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1D11" w:rsidRPr="00D61D1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61D11" w:rsidRPr="00D61D1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61D11" w:rsidRPr="00D61D11">
        <w:rPr>
          <w:rFonts w:ascii="Times New Roman" w:hAnsi="Times New Roman"/>
        </w:rPr>
        <w:t>(</w:t>
      </w:r>
      <w:proofErr w:type="spellStart"/>
      <w:r w:rsidR="00D61D11" w:rsidRPr="00D61D11">
        <w:rPr>
          <w:rFonts w:ascii="Times New Roman" w:hAnsi="Times New Roman"/>
        </w:rPr>
        <w:t>t.j</w:t>
      </w:r>
      <w:proofErr w:type="spellEnd"/>
      <w:r w:rsidR="00D61D11" w:rsidRPr="00D61D11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61D11" w:rsidRPr="00D61D11">
        <w:rPr>
          <w:rFonts w:ascii="Times New Roman" w:hAnsi="Times New Roman"/>
          <w:b/>
        </w:rPr>
        <w:t xml:space="preserve">Dostawa samolotu dla OKL </w:t>
      </w:r>
      <w:proofErr w:type="spellStart"/>
      <w:r w:rsidR="00D61D11" w:rsidRPr="00D61D11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61D11" w:rsidRPr="00D61D1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137" w:rsidRDefault="00500137" w:rsidP="0038231F">
      <w:pPr>
        <w:spacing w:after="0" w:line="240" w:lineRule="auto"/>
      </w:pPr>
      <w:r>
        <w:separator/>
      </w:r>
    </w:p>
  </w:endnote>
  <w:endnote w:type="continuationSeparator" w:id="0">
    <w:p w:rsidR="00500137" w:rsidRDefault="005001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11" w:rsidRDefault="00D61D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7A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7A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11" w:rsidRDefault="00D61D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137" w:rsidRDefault="00500137" w:rsidP="0038231F">
      <w:pPr>
        <w:spacing w:after="0" w:line="240" w:lineRule="auto"/>
      </w:pPr>
      <w:r>
        <w:separator/>
      </w:r>
    </w:p>
  </w:footnote>
  <w:footnote w:type="continuationSeparator" w:id="0">
    <w:p w:rsidR="00500137" w:rsidRDefault="005001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11" w:rsidRDefault="00D61D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11" w:rsidRDefault="00D61D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11" w:rsidRDefault="00D61D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13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7A4B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0137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1D11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AC9592-2487-4EC8-82CD-0E61049A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7757A-CF0D-44D7-918A-4F097396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2018-09-06T08:05:00Z</cp:lastPrinted>
  <dcterms:created xsi:type="dcterms:W3CDTF">2018-09-06T08:05:00Z</dcterms:created>
  <dcterms:modified xsi:type="dcterms:W3CDTF">2018-09-06T08:05:00Z</dcterms:modified>
</cp:coreProperties>
</file>